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58" w:rsidRPr="005B2B41" w:rsidRDefault="00733958" w:rsidP="007536FF">
      <w:pPr>
        <w:snapToGrid w:val="0"/>
        <w:spacing w:line="336" w:lineRule="auto"/>
        <w:jc w:val="distribute"/>
        <w:rPr>
          <w:rFonts w:ascii="細明體" w:eastAsia="細明體" w:hAnsi="細明體"/>
          <w:b/>
          <w:sz w:val="32"/>
          <w:szCs w:val="32"/>
        </w:rPr>
      </w:pPr>
      <w:r w:rsidRPr="005B2B41">
        <w:rPr>
          <w:rFonts w:ascii="細明體" w:eastAsia="細明體" w:hAnsi="細明體" w:hint="eastAsia"/>
          <w:b/>
          <w:sz w:val="32"/>
          <w:szCs w:val="32"/>
        </w:rPr>
        <w:t>花蓮縣立宜昌國民中學一○五學年度第一學期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第二次段考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9</w:t>
      </w:r>
      <w:r w:rsidRPr="005B2B41">
        <w:rPr>
          <w:rFonts w:ascii="細明體" w:eastAsia="細明體" w:hAnsi="細明體" w:hint="eastAsia"/>
          <w:b/>
          <w:sz w:val="32"/>
          <w:szCs w:val="32"/>
        </w:rPr>
        <w:t>年級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自然與生活科技試卷</w:t>
      </w:r>
    </w:p>
    <w:p w:rsidR="00733958" w:rsidRPr="000637C5" w:rsidRDefault="00733958" w:rsidP="007536FF">
      <w:pPr>
        <w:pBdr>
          <w:bottom w:val="single" w:sz="4" w:space="1" w:color="auto"/>
        </w:pBdr>
        <w:tabs>
          <w:tab w:val="left" w:pos="6720"/>
        </w:tabs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命題教師：巫依倫</w:t>
      </w:r>
      <w:r>
        <w:rPr>
          <w:rFonts w:hint="eastAsia"/>
          <w:b/>
          <w:sz w:val="28"/>
          <w:szCs w:val="28"/>
        </w:rPr>
        <w:t>老師</w:t>
      </w:r>
      <w:r w:rsidRPr="000637C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r w:rsidRPr="000637C5">
        <w:rPr>
          <w:rFonts w:hint="eastAsia"/>
          <w:b/>
          <w:sz w:val="28"/>
          <w:szCs w:val="28"/>
        </w:rPr>
        <w:t>班級：</w:t>
      </w:r>
      <w:r w:rsidRPr="000637C5">
        <w:rPr>
          <w:b/>
          <w:sz w:val="28"/>
          <w:szCs w:val="28"/>
        </w:rPr>
        <w:t xml:space="preserve">       </w:t>
      </w:r>
      <w:r w:rsidRPr="000637C5">
        <w:rPr>
          <w:rFonts w:hint="eastAsia"/>
          <w:b/>
          <w:sz w:val="28"/>
          <w:szCs w:val="28"/>
        </w:rPr>
        <w:t>座號：</w:t>
      </w:r>
      <w:r w:rsidRPr="000637C5">
        <w:rPr>
          <w:b/>
          <w:sz w:val="28"/>
          <w:szCs w:val="28"/>
        </w:rPr>
        <w:t xml:space="preserve">    </w:t>
      </w:r>
      <w:r w:rsidRPr="000637C5">
        <w:rPr>
          <w:rFonts w:hint="eastAsia"/>
          <w:b/>
          <w:sz w:val="28"/>
          <w:szCs w:val="28"/>
        </w:rPr>
        <w:t>姓名：</w:t>
      </w:r>
      <w:r w:rsidRPr="000637C5">
        <w:rPr>
          <w:b/>
          <w:sz w:val="28"/>
          <w:szCs w:val="28"/>
        </w:rPr>
        <w:t xml:space="preserve">           </w:t>
      </w:r>
    </w:p>
    <w:p w:rsidR="00733958" w:rsidRPr="000637C5" w:rsidRDefault="00733958" w:rsidP="005A57B3">
      <w:pPr>
        <w:numPr>
          <w:ilvl w:val="0"/>
          <w:numId w:val="12"/>
        </w:numPr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選擇題：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每題</w:t>
      </w:r>
      <w:r w:rsidRPr="000637C5">
        <w:rPr>
          <w:sz w:val="28"/>
          <w:szCs w:val="28"/>
        </w:rPr>
        <w:t>2</w:t>
      </w:r>
      <w:r w:rsidRPr="000637C5">
        <w:rPr>
          <w:rFonts w:hint="eastAsia"/>
          <w:sz w:val="28"/>
          <w:szCs w:val="28"/>
        </w:rPr>
        <w:t>分，共</w:t>
      </w:r>
      <w:r w:rsidRPr="000637C5">
        <w:rPr>
          <w:sz w:val="28"/>
          <w:szCs w:val="28"/>
        </w:rPr>
        <w:t>84</w:t>
      </w:r>
      <w:r w:rsidRPr="000637C5">
        <w:rPr>
          <w:rFonts w:hint="eastAsia"/>
          <w:sz w:val="28"/>
          <w:szCs w:val="28"/>
        </w:rPr>
        <w:t>分</w:t>
      </w:r>
      <w:r w:rsidRPr="000637C5">
        <w:rPr>
          <w:sz w:val="28"/>
          <w:szCs w:val="28"/>
        </w:rPr>
        <w:t>)</w:t>
      </w:r>
    </w:p>
    <w:p w:rsidR="00733958" w:rsidRPr="000637C5" w:rsidRDefault="00733958" w:rsidP="004C1E5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 xml:space="preserve">科學家藉何種方式，將地球構造分為三層？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鑽井探測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震波分析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雷射測量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聲納探測。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 xml:space="preserve">在向東加速行駛的火車上，有一盛水的燒杯靜置於桌面，此燒杯內水面的狀態最有可能為下列何種圖形？（右方為東方）　</w:t>
      </w:r>
      <w:r w:rsidRPr="000637C5">
        <w:rPr>
          <w:sz w:val="28"/>
          <w:szCs w:val="28"/>
        </w:rPr>
        <w:t>(A)</w:t>
      </w:r>
      <w:r w:rsidRPr="00E45D3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Y8A023U-2-13B" style="width:47.25pt;height:58.5pt;visibility:visible">
            <v:imagedata r:id="rId7" o:title="" grayscale="t"/>
          </v:shape>
        </w:pic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</w:t>
      </w:r>
      <w:r w:rsidRPr="00E45D3A">
        <w:rPr>
          <w:noProof/>
          <w:sz w:val="28"/>
          <w:szCs w:val="28"/>
        </w:rPr>
        <w:pict>
          <v:shape id="圖片 2" o:spid="_x0000_i1026" type="#_x0000_t75" alt="Y8A023U-2-13C" style="width:47.25pt;height:58.5pt;visibility:visible">
            <v:imagedata r:id="rId8" o:title="" grayscale="t"/>
          </v:shape>
        </w:pic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</w:t>
      </w:r>
      <w:r w:rsidRPr="00E45D3A">
        <w:rPr>
          <w:noProof/>
          <w:sz w:val="28"/>
          <w:szCs w:val="28"/>
        </w:rPr>
        <w:pict>
          <v:shape id="圖片 4" o:spid="_x0000_i1027" type="#_x0000_t75" alt="Y8A023U-2-13D" style="width:47.25pt;height:58.5pt;visibility:visible">
            <v:imagedata r:id="rId9" o:title="" grayscale="t"/>
          </v:shape>
        </w:pic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</w:t>
      </w:r>
      <w:r w:rsidRPr="00E45D3A">
        <w:rPr>
          <w:noProof/>
          <w:sz w:val="28"/>
          <w:szCs w:val="28"/>
        </w:rPr>
        <w:pict>
          <v:shape id="圖片 1" o:spid="_x0000_i1028" type="#_x0000_t75" alt="Y8A023U-2-13A" style="width:47.25pt;height:58.5pt;visibility:visible">
            <v:imagedata r:id="rId10" o:title="" grayscale="t"/>
          </v:shape>
        </w:pic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承上題，當火車等速前進時，燒杯內水面的狀態最有可能是以上哪一個圖形？</w:t>
      </w:r>
      <w:r w:rsidRPr="000637C5">
        <w:rPr>
          <w:sz w:val="28"/>
          <w:szCs w:val="28"/>
        </w:rPr>
        <w:br/>
        <w:t>(A) A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 B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 C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 D</w: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在光滑水平面上，欲使質量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</w:smartTagPr>
        <w:r w:rsidRPr="000637C5">
          <w:rPr>
            <w:sz w:val="28"/>
            <w:szCs w:val="28"/>
          </w:rPr>
          <w:t>100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的物體產生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</w:smartTagPr>
        <w:r w:rsidRPr="000637C5">
          <w:rPr>
            <w:sz w:val="28"/>
            <w:szCs w:val="28"/>
          </w:rPr>
          <w:t>2</w:t>
        </w:r>
        <w:r w:rsidRPr="000637C5">
          <w:rPr>
            <w:rFonts w:hint="eastAsia"/>
            <w:sz w:val="28"/>
            <w:szCs w:val="28"/>
          </w:rPr>
          <w:t>公分</w:t>
        </w:r>
      </w:smartTag>
      <w:r w:rsidRPr="000637C5">
        <w:rPr>
          <w:rFonts w:hint="eastAsia"/>
          <w:sz w:val="28"/>
          <w:szCs w:val="28"/>
        </w:rPr>
        <w:t>／秒</w:t>
      </w:r>
      <w:r w:rsidRPr="000637C5">
        <w:rPr>
          <w:sz w:val="28"/>
          <w:szCs w:val="28"/>
          <w:vertAlign w:val="superscript"/>
        </w:rPr>
        <w:t>2</w:t>
      </w:r>
      <w:r w:rsidRPr="000637C5">
        <w:rPr>
          <w:rFonts w:hint="eastAsia"/>
          <w:sz w:val="28"/>
          <w:szCs w:val="28"/>
        </w:rPr>
        <w:t>加速度，則須在水平方向施力多少牛頓？</w:t>
      </w:r>
      <w:r w:rsidRPr="000637C5">
        <w:rPr>
          <w:sz w:val="28"/>
          <w:szCs w:val="28"/>
        </w:rPr>
        <w:br/>
        <w:t>(A)2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(B)20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(C)50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(D)200</w: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以</w:t>
      </w:r>
      <w:r w:rsidRPr="000637C5">
        <w:rPr>
          <w:sz w:val="28"/>
          <w:szCs w:val="28"/>
        </w:rPr>
        <w:t>10</w:t>
      </w:r>
      <w:r w:rsidRPr="000637C5">
        <w:rPr>
          <w:rFonts w:hint="eastAsia"/>
          <w:sz w:val="28"/>
          <w:szCs w:val="28"/>
        </w:rPr>
        <w:t>牛頓的水平推力，使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</w:smartTagPr>
        <w:r w:rsidRPr="000637C5">
          <w:rPr>
            <w:sz w:val="28"/>
            <w:szCs w:val="28"/>
          </w:rPr>
          <w:t>100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重的物體在水平面上前進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</w:smartTagPr>
        <w:r w:rsidRPr="000637C5">
          <w:rPr>
            <w:sz w:val="28"/>
            <w:szCs w:val="28"/>
          </w:rPr>
          <w:t>2</w:t>
        </w:r>
        <w:r w:rsidRPr="000637C5">
          <w:rPr>
            <w:rFonts w:hint="eastAsia"/>
            <w:sz w:val="28"/>
            <w:szCs w:val="28"/>
          </w:rPr>
          <w:t>公尺</w:t>
        </w:r>
      </w:smartTag>
      <w:r w:rsidRPr="000637C5">
        <w:rPr>
          <w:rFonts w:hint="eastAsia"/>
          <w:sz w:val="28"/>
          <w:szCs w:val="28"/>
        </w:rPr>
        <w:t>，請問施力對物體作功多少焦耳？</w:t>
      </w:r>
      <w:r w:rsidRPr="000637C5">
        <w:rPr>
          <w:sz w:val="28"/>
          <w:szCs w:val="28"/>
        </w:rPr>
        <w:br/>
        <w:t>(A) 20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 200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 196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 1960</w: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373113">
      <w:pPr>
        <w:widowControl/>
        <w:numPr>
          <w:ilvl w:val="0"/>
          <w:numId w:val="11"/>
        </w:numPr>
        <w:tabs>
          <w:tab w:val="left" w:pos="426"/>
          <w:tab w:val="left" w:pos="5387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5" o:spid="_x0000_s1026" type="#_x0000_t75" alt="Y8A023U-2-15" style="position:absolute;left:0;text-align:left;margin-left:558.55pt;margin-top:483.7pt;width:103.45pt;height:92.15pt;z-index:251653120;visibility:visible;mso-position-horizontal-relative:margin;mso-position-vertical-relative:margin">
            <v:imagedata r:id="rId11" o:title="" grayscale="t"/>
            <w10:wrap type="square" anchorx="margin" anchory="margin"/>
          </v:shape>
        </w:pict>
      </w:r>
      <w:r w:rsidRPr="000637C5">
        <w:rPr>
          <w:rFonts w:hint="eastAsia"/>
          <w:sz w:val="28"/>
          <w:szCs w:val="28"/>
        </w:rPr>
        <w:t>有關大陸地殼與海洋地殼之敘述，下列何者正確？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>大陸地殼厚度較大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rFonts w:hint="eastAsia"/>
          <w:sz w:val="28"/>
          <w:szCs w:val="28"/>
        </w:rPr>
        <w:t xml:space="preserve">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大陸地殼密度較大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海洋地殼的岩石主要是花岡岩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大陸地殼的岩石主要是玄武岩。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 xml:space="preserve">如右圖所示，一帆船原本向前航行，若於船尾裝一大型風扇使其向後吹風，則船速將如何變化？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減少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增加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不變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不一定。</w:t>
      </w:r>
    </w:p>
    <w:p w:rsidR="00733958" w:rsidRPr="000637C5" w:rsidRDefault="00733958" w:rsidP="00D951AA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物件 7" o:spid="_x0000_s1027" type="#_x0000_t75" style="position:absolute;left:0;text-align:left;margin-left:468.35pt;margin-top:50.55pt;width:195.85pt;height:131.05pt;z-index:251654144;visibility:visible;mso-wrap-distance-top:.96pt;mso-wrap-distance-right:24.59pt;mso-wrap-distance-bottom:5.47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iwAAAAAAAAAAA&#10;CnZlY3RvckRhdGFib29sAQAAAABQZ1BzZW51bQAAAABQZ1BzAAAAAFBnUEMAAAAATGVmdFVudEYj&#10;Umx0AAAAAAAAAAAAAAAAVG9wIFVudEYjUmx0AAAAAAAAAAAAAAAAU2NsIFVudEYjUHJjQFkAAAAA&#10;AAA4QklNA+0AAAAAABAAlgAAAAEAAgCW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IkAAAAAUmdodGxvbmcAAACx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KVAAAA&#10;AQAAAKAAAAB8AAAB4AAA6IAAABJ5ABgAAf/Y/+0ADEFkb2JlX0NNAAL/7gAOQWRvYmUAZIAAAAAB&#10;/9sAhAAMCAgICQgMCQkMEQsKCxEVDwwMDxUYExMVExMYEQwMDAwMDBEMDAwMDAwMDAwMDAwMDAwM&#10;DAwMDAwMDAwMDAwMAQ0LCw0ODRAODhAUDg4OFBQODg4OFBEMDAwMDBERDAwMDAwMEQwMDAwMDAwM&#10;DAwMDAwMDAwMDAwMDAwMDAwMDAz/wAARCAB8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PSJodHRwOi8vbnMu&#10;YWRvYmUuY29tL3hhcC8xLjAvIiB4bWxuczp4bXBUUGc9Imh0dHA6Ly9ucy5hZG9iZS5jb20veGFw&#10;LzEuMC90L3BnLyIgeG1sbnM6c3REaW09Imh0dHA6Ly9ucy5hZG9iZS5jb20veGFwLzEuMC9zVHlw&#10;ZS9EaW1lbnNpb25zIyIgeG1sbnM6c3RGbnQ9Imh0dHA6Ly9ucy5hZG9iZS5jb20veGFwLzEuMC9z&#10;VHlwZS9Gb250IyIgeG1sbnM6eG1wRz0iaHR0cDovL25zLmFkb2JlLmNvbS94YXAvMS4wL2c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DhCSU0D7QAAAAAA&#10;EACWAAAAAQACAJY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0AAAAGAAAAAAAAAAAAAADQ&#10;AAAAfwAAAAwAWQA4AEEAMAAyADMAVQAtADIALQAxADcAAAABAAAAAAAAAAAAAAAAAAAAAAAAAAEA&#10;AAAAAAAAAAAAAH8AAADQAAAAAAAAAAAAAAAAAAAAAAEAAAAAAAAAAAAAAAAAAAAAAAAAEAAAAAEA&#10;AAAAAABudWxsAAAAAgAAAAZib3VuZHNPYmpjAAAAAQAAAAAAAFJjdDEAAAAEAAAAAFRvcCBsb25n&#10;AAAAAAAAAABMZWZ0bG9uZwAAAAAAAAAAQnRvbWxvbmcAAADQAAAAAFJnaHRsb25nAAAAf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0AAAAABSZ2h0bG9uZwAAAH8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EXgAAAABAAAAYgAAAKAAAAEo&#10;AAC5AAAAEVwAGAAB/9j/7QAMQWRvYmVfQ00AAv/uAA5BZG9iZQBkgAAAAAH/2wCEAAwICAgJCAwJ&#10;CQwRCwoLERUPDAwPFRgTExUTExgRDAwMDAwMEQwMDAwMDAwMDAwMDAwMDAwMDAwMDAwMDAwMDAwB&#10;DQsLDQ4NEA4OEBQODg4UFA4ODg4UEQwMDAwMEREMDAwMDAwRDAwMDAwMDAwMDAwMDAwMDAwMDAwM&#10;DAwMDAwMDP/AABEIAKAAYg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">
            <v:imagedata r:id="rId12" o:title=""/>
            <o:lock v:ext="edit" aspectratio="f"/>
            <w10:wrap type="square" side="left"/>
          </v:shape>
        </w:pict>
      </w:r>
      <w:r w:rsidRPr="000637C5">
        <w:rPr>
          <w:rFonts w:hint="eastAsia"/>
          <w:sz w:val="28"/>
          <w:szCs w:val="28"/>
        </w:rPr>
        <w:t>有關斜面的敘述，下列哪一個選項</w:t>
      </w:r>
      <w:r w:rsidRPr="000637C5">
        <w:rPr>
          <w:rFonts w:hint="eastAsia"/>
          <w:sz w:val="28"/>
          <w:szCs w:val="28"/>
          <w:u w:val="double"/>
        </w:rPr>
        <w:t>錯誤</w:t>
      </w:r>
      <w:r w:rsidRPr="000637C5">
        <w:rPr>
          <w:rFonts w:hint="eastAsia"/>
          <w:sz w:val="28"/>
          <w:szCs w:val="28"/>
        </w:rPr>
        <w:t xml:space="preserve">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斜面必為省力的機械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>斜面與水平面的夾角愈小，愈省力</w:t>
      </w:r>
      <w:r w:rsidRPr="000637C5">
        <w:rPr>
          <w:sz w:val="28"/>
          <w:szCs w:val="28"/>
        </w:rPr>
        <w:br/>
        <w:t>(C)</w:t>
      </w:r>
      <w:r w:rsidRPr="000637C5">
        <w:rPr>
          <w:rFonts w:hint="eastAsia"/>
          <w:sz w:val="28"/>
          <w:szCs w:val="28"/>
        </w:rPr>
        <w:t xml:space="preserve">斜面有時也可以縮短力的作用距離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螺旋是斜面的變形。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如右圖所示，在鏈球比賽中，選手站在圖中之</w:t>
      </w:r>
      <w:r w:rsidRPr="000637C5">
        <w:rPr>
          <w:sz w:val="28"/>
          <w:szCs w:val="28"/>
        </w:rPr>
        <w:t>O</w:t>
      </w:r>
      <w:r w:rsidRPr="000637C5">
        <w:rPr>
          <w:rFonts w:hint="eastAsia"/>
          <w:sz w:val="28"/>
          <w:szCs w:val="28"/>
        </w:rPr>
        <w:t xml:space="preserve">點，以逆時針方向快速旋轉拋擲鏈球。則他在鏈球到達圖中哪一個位置放開鏈球，才能讓鏈球飛得遠，又落在有效區域內？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甲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乙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丙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丁。</w:t>
      </w:r>
    </w:p>
    <w:p w:rsidR="00733958" w:rsidRPr="000637C5" w:rsidRDefault="00733958" w:rsidP="00094DB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一輛質量為</w:t>
      </w:r>
      <w:r w:rsidRPr="000637C5">
        <w:rPr>
          <w:sz w:val="28"/>
          <w:szCs w:val="28"/>
        </w:rPr>
        <w:t>2000 kg</w:t>
      </w:r>
      <w:r w:rsidRPr="000637C5">
        <w:rPr>
          <w:rFonts w:hint="eastAsia"/>
          <w:sz w:val="28"/>
          <w:szCs w:val="28"/>
        </w:rPr>
        <w:t>貨車在路上以速率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"/>
          <w:attr w:name="UnitName" w:val="m"/>
        </w:smartTagPr>
        <w:r w:rsidRPr="000637C5">
          <w:rPr>
            <w:sz w:val="28"/>
            <w:szCs w:val="28"/>
          </w:rPr>
          <w:t>20 m</w:t>
        </w:r>
      </w:smartTag>
      <w:r w:rsidRPr="000637C5">
        <w:rPr>
          <w:rFonts w:hint="eastAsia"/>
          <w:sz w:val="28"/>
          <w:szCs w:val="28"/>
        </w:rPr>
        <w:t>／</w:t>
      </w:r>
      <w:r w:rsidRPr="000637C5">
        <w:rPr>
          <w:sz w:val="28"/>
          <w:szCs w:val="28"/>
        </w:rPr>
        <w:t>s</w:t>
      </w:r>
      <w:r w:rsidRPr="000637C5">
        <w:rPr>
          <w:rFonts w:hint="eastAsia"/>
          <w:sz w:val="28"/>
          <w:szCs w:val="28"/>
        </w:rPr>
        <w:t>行駛時，想要在</w:t>
      </w:r>
      <w:r w:rsidRPr="000637C5">
        <w:rPr>
          <w:sz w:val="28"/>
          <w:szCs w:val="28"/>
        </w:rPr>
        <w:t>2</w:t>
      </w:r>
      <w:r w:rsidRPr="000637C5">
        <w:rPr>
          <w:rFonts w:hint="eastAsia"/>
          <w:sz w:val="28"/>
          <w:szCs w:val="28"/>
        </w:rPr>
        <w:t xml:space="preserve">秒鐘內煞車至停止，則需要在煞車時產生多少牛頓的固定阻力？　</w:t>
      </w:r>
      <w:r w:rsidRPr="000637C5">
        <w:rPr>
          <w:sz w:val="28"/>
          <w:szCs w:val="28"/>
        </w:rPr>
        <w:t>(A) 2000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 20000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 40000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 80000</w: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094DB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通常規模較大的地震會對建築物帶來嚴重的破壞，使居民傷亡。請問最常見的造成大地震的原因為何？</w:t>
      </w:r>
      <w:r w:rsidRPr="000637C5">
        <w:rPr>
          <w:sz w:val="28"/>
          <w:szCs w:val="28"/>
        </w:rPr>
        <w:br/>
        <w:t>(A)</w:t>
      </w:r>
      <w:r w:rsidRPr="000637C5">
        <w:rPr>
          <w:rFonts w:hint="eastAsia"/>
          <w:sz w:val="28"/>
          <w:szCs w:val="28"/>
        </w:rPr>
        <w:t xml:space="preserve">地層發生褶皺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地層發生斷層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地表有風化現象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人為不當的施工。</w:t>
      </w:r>
    </w:p>
    <w:p w:rsidR="00733958" w:rsidRPr="000637C5" w:rsidRDefault="00733958" w:rsidP="00094DB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中洋脊所形成的斷層，</w:t>
      </w:r>
      <w:r w:rsidRPr="000637C5">
        <w:rPr>
          <w:rFonts w:hint="eastAsia"/>
          <w:sz w:val="28"/>
          <w:szCs w:val="28"/>
          <w:u w:val="double"/>
        </w:rPr>
        <w:t>最不可能</w:t>
      </w:r>
      <w:r w:rsidRPr="000637C5">
        <w:rPr>
          <w:rFonts w:hint="eastAsia"/>
          <w:sz w:val="28"/>
          <w:szCs w:val="28"/>
        </w:rPr>
        <w:t>是哪一種類型？</w:t>
      </w:r>
      <w:r w:rsidRPr="000637C5">
        <w:rPr>
          <w:sz w:val="28"/>
          <w:szCs w:val="28"/>
        </w:rPr>
        <w:br/>
        <w:t>(A)</w:t>
      </w:r>
      <w:r w:rsidRPr="000637C5">
        <w:rPr>
          <w:rFonts w:hint="eastAsia"/>
          <w:sz w:val="28"/>
          <w:szCs w:val="28"/>
        </w:rPr>
        <w:t xml:space="preserve">正斷層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逆斷層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平移斷層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根本不會發生斷層。</w:t>
      </w:r>
    </w:p>
    <w:p w:rsidR="00733958" w:rsidRPr="000637C5" w:rsidRDefault="00733958" w:rsidP="004C1E5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下列有關地球分層之敘述，何者</w:t>
      </w:r>
      <w:r w:rsidRPr="000637C5">
        <w:rPr>
          <w:rFonts w:hint="eastAsia"/>
          <w:sz w:val="28"/>
          <w:szCs w:val="28"/>
          <w:u w:val="double"/>
        </w:rPr>
        <w:t>錯誤</w:t>
      </w:r>
      <w:r w:rsidRPr="000637C5">
        <w:rPr>
          <w:rFonts w:hint="eastAsia"/>
          <w:sz w:val="28"/>
          <w:szCs w:val="28"/>
        </w:rPr>
        <w:t xml:space="preserve">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一般將固體地球分為地核、地函、地殼三層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岩石圈分裂成大小不等的板塊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軟流圈位於地核層中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三層中以地核密度最大。</w:t>
      </w:r>
    </w:p>
    <w:p w:rsidR="00733958" w:rsidRPr="000637C5" w:rsidRDefault="00733958" w:rsidP="00094DB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8" o:spid="_x0000_s1028" type="#_x0000_t75" alt="Y8A023U-3-14A" style="position:absolute;left:0;text-align:left;margin-left:578.35pt;margin-top:3.75pt;width:90.45pt;height:126.85pt;z-index:251656192;visibility:visible">
            <v:imagedata r:id="rId13" o:title="" grayscale="t"/>
            <w10:wrap type="square"/>
          </v:shape>
        </w:pict>
      </w:r>
      <w:r w:rsidRPr="000637C5">
        <w:rPr>
          <w:rFonts w:hint="eastAsia"/>
          <w:sz w:val="28"/>
          <w:szCs w:val="28"/>
        </w:rPr>
        <w:t>下列哪一個器具的應用原理，可以用右圖來表示？</w:t>
      </w:r>
      <w:r>
        <w:rPr>
          <w:rFonts w:hint="eastAsia"/>
          <w:sz w:val="28"/>
          <w:szCs w:val="28"/>
        </w:rPr>
        <w:t xml:space="preserve">　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螺絲起子　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輪胎轉軸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電風扇葉片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擀麵棍。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一物體質量為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</w:smartTagPr>
        <w:r w:rsidRPr="000637C5">
          <w:rPr>
            <w:sz w:val="28"/>
            <w:szCs w:val="28"/>
          </w:rPr>
          <w:t>2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，以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.6"/>
        </w:smartTagPr>
        <w:r w:rsidRPr="000637C5">
          <w:rPr>
            <w:sz w:val="28"/>
            <w:szCs w:val="28"/>
          </w:rPr>
          <w:t>19.6</w:t>
        </w:r>
        <w:r w:rsidRPr="000637C5">
          <w:rPr>
            <w:rFonts w:hint="eastAsia"/>
            <w:sz w:val="28"/>
            <w:szCs w:val="28"/>
          </w:rPr>
          <w:t>公尺</w:t>
        </w:r>
      </w:smartTag>
      <w:r w:rsidRPr="000637C5">
        <w:rPr>
          <w:rFonts w:hint="eastAsia"/>
          <w:sz w:val="28"/>
          <w:szCs w:val="28"/>
        </w:rPr>
        <w:t>／秒之初速度鉛直上拋，在此物體上升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</w:smartTagPr>
        <w:r w:rsidRPr="000637C5">
          <w:rPr>
            <w:sz w:val="28"/>
            <w:szCs w:val="28"/>
          </w:rPr>
          <w:t>1</w:t>
        </w:r>
        <w:r w:rsidRPr="000637C5">
          <w:rPr>
            <w:rFonts w:hint="eastAsia"/>
            <w:sz w:val="28"/>
            <w:szCs w:val="28"/>
          </w:rPr>
          <w:t>公尺</w:t>
        </w:r>
      </w:smartTag>
      <w:r w:rsidRPr="000637C5">
        <w:rPr>
          <w:rFonts w:hint="eastAsia"/>
          <w:sz w:val="28"/>
          <w:szCs w:val="28"/>
        </w:rPr>
        <w:t xml:space="preserve">高度時，下列敘述何者正確？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>動能增加</w:t>
      </w:r>
      <w:r w:rsidRPr="000637C5">
        <w:rPr>
          <w:sz w:val="28"/>
          <w:szCs w:val="28"/>
        </w:rPr>
        <w:t>19.6</w:t>
      </w:r>
      <w:r w:rsidRPr="000637C5">
        <w:rPr>
          <w:rFonts w:hint="eastAsia"/>
          <w:sz w:val="28"/>
          <w:szCs w:val="28"/>
        </w:rPr>
        <w:t xml:space="preserve">焦耳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>動能減少</w:t>
      </w:r>
      <w:r w:rsidRPr="000637C5">
        <w:rPr>
          <w:sz w:val="28"/>
          <w:szCs w:val="28"/>
        </w:rPr>
        <w:t>19.6</w:t>
      </w:r>
      <w:r w:rsidRPr="000637C5">
        <w:rPr>
          <w:rFonts w:hint="eastAsia"/>
          <w:sz w:val="28"/>
          <w:szCs w:val="28"/>
        </w:rPr>
        <w:t xml:space="preserve">焦耳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>重力位能增加</w:t>
      </w:r>
      <w:r w:rsidRPr="000637C5">
        <w:rPr>
          <w:sz w:val="28"/>
          <w:szCs w:val="28"/>
        </w:rPr>
        <w:t>9.8</w:t>
      </w:r>
      <w:r w:rsidRPr="000637C5">
        <w:rPr>
          <w:rFonts w:hint="eastAsia"/>
          <w:sz w:val="28"/>
          <w:szCs w:val="28"/>
        </w:rPr>
        <w:t xml:space="preserve">焦耳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重力位能減少</w:t>
      </w:r>
      <w:r w:rsidRPr="000637C5">
        <w:rPr>
          <w:sz w:val="28"/>
          <w:szCs w:val="28"/>
        </w:rPr>
        <w:t>9.8</w:t>
      </w:r>
      <w:r w:rsidRPr="000637C5">
        <w:rPr>
          <w:rFonts w:hint="eastAsia"/>
          <w:sz w:val="28"/>
          <w:szCs w:val="28"/>
        </w:rPr>
        <w:t>焦耳。</w:t>
      </w:r>
    </w:p>
    <w:p w:rsidR="00733958" w:rsidRPr="000637C5" w:rsidRDefault="00733958" w:rsidP="000637C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 xml:space="preserve">有關臺灣地質構造的敘述，下列何者正確？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臺灣位於歐亞板塊與太平洋板塊的交界帶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海岸山脈屬於歐亞板塊的範圍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蘭嶼、綠島位於菲律賓海板塊上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花東海岸線即是兩大板塊的交界帶。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_x0000_s1029" type="#_x0000_t75" alt="Y8A023U-2-19" style="position:absolute;left:0;text-align:left;margin-left:545.55pt;margin-top:5.05pt;width:113.6pt;height:95.5pt;z-index:251657216;visibility:visible">
            <v:imagedata r:id="rId14" o:title="" grayscale="t"/>
            <w10:wrap type="square"/>
          </v:shape>
        </w:pict>
      </w:r>
      <w:r w:rsidRPr="000637C5">
        <w:rPr>
          <w:rFonts w:hint="eastAsia"/>
          <w:sz w:val="28"/>
          <w:szCs w:val="28"/>
        </w:rPr>
        <w:t>甲、乙兩木塊受相同作用力的速度（</w:t>
      </w:r>
      <w:r w:rsidRPr="000637C5">
        <w:rPr>
          <w:sz w:val="28"/>
          <w:szCs w:val="28"/>
        </w:rPr>
        <w:t>v</w:t>
      </w:r>
      <w:r w:rsidRPr="000637C5">
        <w:rPr>
          <w:rFonts w:hint="eastAsia"/>
          <w:sz w:val="28"/>
          <w:szCs w:val="28"/>
        </w:rPr>
        <w:t>）與時間（</w:t>
      </w:r>
      <w:r w:rsidRPr="000637C5">
        <w:rPr>
          <w:sz w:val="28"/>
          <w:szCs w:val="28"/>
        </w:rPr>
        <w:t>t</w:t>
      </w:r>
      <w:r w:rsidRPr="000637C5">
        <w:rPr>
          <w:rFonts w:hint="eastAsia"/>
          <w:sz w:val="28"/>
          <w:szCs w:val="28"/>
        </w:rPr>
        <w:t>）之關係圖如右。若將兩木塊綁在一起，則其速度（</w:t>
      </w:r>
      <w:r w:rsidRPr="000637C5">
        <w:rPr>
          <w:sz w:val="28"/>
          <w:szCs w:val="28"/>
        </w:rPr>
        <w:t>v</w:t>
      </w:r>
      <w:r w:rsidRPr="000637C5">
        <w:rPr>
          <w:rFonts w:hint="eastAsia"/>
          <w:sz w:val="28"/>
          <w:szCs w:val="28"/>
        </w:rPr>
        <w:t>）與時間（</w:t>
      </w:r>
      <w:r w:rsidRPr="000637C5">
        <w:rPr>
          <w:sz w:val="28"/>
          <w:szCs w:val="28"/>
        </w:rPr>
        <w:t>t</w:t>
      </w:r>
      <w:r w:rsidRPr="000637C5">
        <w:rPr>
          <w:rFonts w:hint="eastAsia"/>
          <w:sz w:val="28"/>
          <w:szCs w:val="28"/>
        </w:rPr>
        <w:t>）之關係曲線應位在圖中的哪一區？</w:t>
      </w:r>
      <w:r w:rsidRPr="000637C5">
        <w:rPr>
          <w:sz w:val="28"/>
          <w:szCs w:val="28"/>
        </w:rPr>
        <w:br/>
        <w:t xml:space="preserve">(A) </w:t>
      </w:r>
      <w:r w:rsidRPr="000637C5">
        <w:rPr>
          <w:rFonts w:hint="eastAsia"/>
          <w:sz w:val="28"/>
          <w:szCs w:val="28"/>
        </w:rPr>
        <w:t xml:space="preserve">①　</w:t>
      </w:r>
      <w:r w:rsidRPr="000637C5">
        <w:rPr>
          <w:sz w:val="28"/>
          <w:szCs w:val="28"/>
        </w:rPr>
        <w:t xml:space="preserve">(B) </w:t>
      </w:r>
      <w:r w:rsidRPr="000637C5">
        <w:rPr>
          <w:rFonts w:hint="eastAsia"/>
          <w:sz w:val="28"/>
          <w:szCs w:val="28"/>
        </w:rPr>
        <w:t xml:space="preserve">②　</w:t>
      </w:r>
      <w:r w:rsidRPr="000637C5">
        <w:rPr>
          <w:sz w:val="28"/>
          <w:szCs w:val="28"/>
        </w:rPr>
        <w:t xml:space="preserve">(C) </w:t>
      </w:r>
      <w:r w:rsidRPr="000637C5">
        <w:rPr>
          <w:rFonts w:hint="eastAsia"/>
          <w:sz w:val="28"/>
          <w:szCs w:val="28"/>
        </w:rPr>
        <w:t xml:space="preserve">③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都有可能。</w:t>
      </w:r>
    </w:p>
    <w:p w:rsidR="00733958" w:rsidRPr="000637C5" w:rsidRDefault="00733958" w:rsidP="000637C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若</w:t>
      </w:r>
      <w:r w:rsidRPr="000637C5">
        <w:rPr>
          <w:sz w:val="28"/>
          <w:szCs w:val="28"/>
        </w:rPr>
        <w:t>F</w:t>
      </w:r>
      <w:r w:rsidRPr="000637C5">
        <w:rPr>
          <w:rFonts w:hint="eastAsia"/>
          <w:sz w:val="28"/>
          <w:szCs w:val="28"/>
        </w:rPr>
        <w:t>表示施力，</w:t>
      </w:r>
      <w:r w:rsidRPr="000637C5">
        <w:rPr>
          <w:sz w:val="28"/>
          <w:szCs w:val="28"/>
        </w:rPr>
        <w:t>W</w:t>
      </w:r>
      <w:r w:rsidRPr="000637C5">
        <w:rPr>
          <w:rFonts w:hint="eastAsia"/>
          <w:sz w:val="28"/>
          <w:szCs w:val="28"/>
        </w:rPr>
        <w:t>表示抗力，則「使用開瓶器打開瓶蓋」是屬於下列哪一種槓桿？</w:t>
      </w:r>
      <w:r w:rsidRPr="000637C5">
        <w:rPr>
          <w:sz w:val="28"/>
          <w:szCs w:val="28"/>
        </w:rPr>
        <w:br/>
      </w:r>
      <w:r>
        <w:rPr>
          <w:sz w:val="28"/>
          <w:szCs w:val="28"/>
        </w:rPr>
        <w:t>(A)</w:t>
      </w:r>
      <w:r w:rsidRPr="00E45D3A">
        <w:rPr>
          <w:noProof/>
          <w:sz w:val="28"/>
          <w:szCs w:val="28"/>
        </w:rPr>
        <w:pict>
          <v:shape id="圖片 11" o:spid="_x0000_i1029" type="#_x0000_t75" alt="Y8A023U-3-27D" style="width:104.25pt;height:71.25pt;visibility:visible">
            <v:imagedata r:id="rId15" o:title="" grayscale="t"/>
          </v:shape>
        </w:pict>
      </w:r>
      <w:r>
        <w:rPr>
          <w:rFonts w:hint="eastAsia"/>
          <w:sz w:val="28"/>
          <w:szCs w:val="28"/>
        </w:rPr>
        <w:t xml:space="preserve">　　</w:t>
      </w:r>
      <w:r>
        <w:rPr>
          <w:sz w:val="28"/>
          <w:szCs w:val="28"/>
        </w:rPr>
        <w:t>(B)</w:t>
      </w:r>
      <w:r w:rsidRPr="00E45D3A">
        <w:rPr>
          <w:noProof/>
          <w:sz w:val="28"/>
          <w:szCs w:val="28"/>
        </w:rPr>
        <w:pict>
          <v:shape id="圖片 10" o:spid="_x0000_i1030" type="#_x0000_t75" alt="Y8A023U-3-27A" style="width:104.25pt;height:71.25pt;visibility:visible">
            <v:imagedata r:id="rId16" o:title="" grayscale="t"/>
          </v:shape>
        </w:pict>
      </w:r>
      <w:r>
        <w:rPr>
          <w:rFonts w:hint="eastAsia"/>
          <w:sz w:val="28"/>
          <w:szCs w:val="28"/>
        </w:rPr>
        <w:t xml:space="preserve">　　</w:t>
      </w:r>
      <w:r>
        <w:rPr>
          <w:sz w:val="28"/>
          <w:szCs w:val="28"/>
        </w:rPr>
        <w:t>(C)</w:t>
      </w:r>
      <w:r w:rsidRPr="00E45D3A">
        <w:rPr>
          <w:noProof/>
          <w:sz w:val="28"/>
          <w:szCs w:val="28"/>
        </w:rPr>
        <w:pict>
          <v:shape id="圖片 12" o:spid="_x0000_i1031" type="#_x0000_t75" alt="Y8A023U-3-27B" style="width:104.25pt;height:69.75pt;visibility:visible">
            <v:imagedata r:id="rId17" o:title="" grayscale="t"/>
          </v:shape>
        </w:pict>
      </w:r>
      <w:r>
        <w:rPr>
          <w:rFonts w:hint="eastAsia"/>
          <w:sz w:val="28"/>
          <w:szCs w:val="28"/>
        </w:rPr>
        <w:t xml:space="preserve">　　</w:t>
      </w:r>
      <w:r>
        <w:rPr>
          <w:sz w:val="28"/>
          <w:szCs w:val="28"/>
        </w:rPr>
        <w:t>(D)</w:t>
      </w:r>
      <w:r w:rsidRPr="00E45D3A">
        <w:rPr>
          <w:noProof/>
          <w:sz w:val="28"/>
          <w:szCs w:val="28"/>
        </w:rPr>
        <w:pict>
          <v:shape id="圖片 13" o:spid="_x0000_i1032" type="#_x0000_t75" alt="Y8A023U-3-27C" style="width:117pt;height:40.5pt;visibility:visible">
            <v:imagedata r:id="rId18" o:title="" grayscale="t"/>
          </v:shape>
        </w:pic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373113">
      <w:pPr>
        <w:widowControl/>
        <w:numPr>
          <w:ilvl w:val="0"/>
          <w:numId w:val="11"/>
        </w:numPr>
        <w:tabs>
          <w:tab w:val="left" w:pos="426"/>
          <w:tab w:val="left" w:pos="6237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_x0000_s1030" type="#_x0000_t75" alt="YW825A-4-5" style="position:absolute;left:0;text-align:left;margin-left:556.55pt;margin-top:1.3pt;width:108.15pt;height:98.9pt;z-index:-251651072;visibility:visible" wrapcoords="-150 0 -150 21436 21600 21436 21600 0 -150 0">
            <v:imagedata r:id="rId19" o:title=""/>
            <w10:wrap type="tight" side="left"/>
          </v:shape>
        </w:pict>
      </w:r>
      <w:r w:rsidRPr="000637C5">
        <w:rPr>
          <w:rFonts w:hint="eastAsia"/>
          <w:sz w:val="28"/>
          <w:szCs w:val="28"/>
        </w:rPr>
        <w:t>如附圖所示，以一繩繫球，並使其作水平圓周運動，下列敘述何者</w:t>
      </w:r>
      <w:r w:rsidRPr="00373113">
        <w:rPr>
          <w:rFonts w:hint="eastAsia"/>
          <w:sz w:val="28"/>
          <w:szCs w:val="28"/>
          <w:u w:val="double"/>
        </w:rPr>
        <w:t>錯誤</w:t>
      </w:r>
      <w:r w:rsidRPr="000637C5">
        <w:rPr>
          <w:rFonts w:hint="eastAsia"/>
          <w:sz w:val="28"/>
          <w:szCs w:val="28"/>
        </w:rPr>
        <w:t>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手對球沒有作功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球之運動一定是加速度運動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使球作圓周運動所需之力稱為向心力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若繩子斷了，球將垂直落向地面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0637C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>下</w:t>
      </w:r>
      <w:r w:rsidRPr="000637C5">
        <w:rPr>
          <w:rFonts w:hint="eastAsia"/>
          <w:sz w:val="28"/>
          <w:szCs w:val="28"/>
        </w:rPr>
        <w:t>圖所示，日常生活應用槓桿的器具：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甲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使用開瓶器打開瓶蓋、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乙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使用鑷子夾物、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丙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使用剪刀剪紙、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丁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使用鉗子剪鐵絲。請問何者屬於費力的槓桿？</w:t>
      </w:r>
      <w:r>
        <w:rPr>
          <w:rFonts w:hint="eastAsia"/>
          <w:sz w:val="28"/>
          <w:szCs w:val="28"/>
        </w:rPr>
        <w:t xml:space="preserve">　</w:t>
      </w:r>
      <w:r>
        <w:rPr>
          <w:sz w:val="28"/>
          <w:szCs w:val="28"/>
        </w:rPr>
        <w:t>(A)</w:t>
      </w:r>
      <w:r>
        <w:rPr>
          <w:rFonts w:hint="eastAsia"/>
          <w:sz w:val="28"/>
          <w:szCs w:val="28"/>
        </w:rPr>
        <w:t xml:space="preserve">甲　</w:t>
      </w:r>
      <w:r>
        <w:rPr>
          <w:sz w:val="28"/>
          <w:szCs w:val="28"/>
        </w:rPr>
        <w:t>(B)</w:t>
      </w:r>
      <w:r>
        <w:rPr>
          <w:rFonts w:hint="eastAsia"/>
          <w:sz w:val="28"/>
          <w:szCs w:val="28"/>
        </w:rPr>
        <w:t xml:space="preserve">乙　</w:t>
      </w:r>
      <w:r>
        <w:rPr>
          <w:sz w:val="28"/>
          <w:szCs w:val="28"/>
        </w:rPr>
        <w:t>(C)</w:t>
      </w:r>
      <w:r>
        <w:rPr>
          <w:rFonts w:hint="eastAsia"/>
          <w:sz w:val="28"/>
          <w:szCs w:val="28"/>
        </w:rPr>
        <w:t xml:space="preserve">丙　</w:t>
      </w:r>
      <w:r>
        <w:rPr>
          <w:sz w:val="28"/>
          <w:szCs w:val="28"/>
        </w:rPr>
        <w:t>(D)</w:t>
      </w:r>
      <w:r>
        <w:rPr>
          <w:rFonts w:hint="eastAsia"/>
          <w:sz w:val="28"/>
          <w:szCs w:val="28"/>
        </w:rPr>
        <w:t>丁。</w:t>
      </w:r>
      <w:r>
        <w:rPr>
          <w:sz w:val="28"/>
          <w:szCs w:val="28"/>
        </w:rPr>
        <w:br/>
        <w:t>(</w:t>
      </w:r>
      <w:r>
        <w:rPr>
          <w:rFonts w:hint="eastAsia"/>
          <w:sz w:val="28"/>
          <w:szCs w:val="28"/>
        </w:rPr>
        <w:t>甲</w:t>
      </w:r>
      <w:r>
        <w:rPr>
          <w:sz w:val="28"/>
          <w:szCs w:val="28"/>
        </w:rPr>
        <w:t>)</w:t>
      </w:r>
      <w:r w:rsidRPr="00E45D3A">
        <w:rPr>
          <w:noProof/>
          <w:sz w:val="28"/>
          <w:szCs w:val="28"/>
        </w:rPr>
        <w:pict>
          <v:shape id="圖片 17" o:spid="_x0000_i1033" type="#_x0000_t75" alt="Y8A023U-3-26D" style="width:77.25pt;height:72.75pt;visibility:visible">
            <v:imagedata r:id="rId20" o:title="" grayscale="t"/>
          </v:shape>
        </w:pict>
      </w:r>
      <w:r>
        <w:rPr>
          <w:rFonts w:hint="eastAsia"/>
          <w:noProof/>
        </w:rPr>
        <w:t xml:space="preserve">　　　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乙</w:t>
      </w:r>
      <w:r>
        <w:rPr>
          <w:sz w:val="28"/>
          <w:szCs w:val="28"/>
        </w:rPr>
        <w:t>)</w:t>
      </w:r>
      <w:r>
        <w:rPr>
          <w:noProof/>
        </w:rPr>
        <w:pict>
          <v:shape id="圖片 16" o:spid="_x0000_i1034" type="#_x0000_t75" alt="Y8A023U-3-26C" style="width:77.25pt;height:73.5pt;visibility:visible">
            <v:imagedata r:id="rId21" o:title="" grayscale="t"/>
          </v:shape>
        </w:pict>
      </w:r>
      <w:r>
        <w:rPr>
          <w:rFonts w:hint="eastAsia"/>
          <w:sz w:val="28"/>
          <w:szCs w:val="28"/>
        </w:rPr>
        <w:t xml:space="preserve">　　　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丙</w:t>
      </w:r>
      <w:r>
        <w:rPr>
          <w:sz w:val="28"/>
          <w:szCs w:val="28"/>
        </w:rPr>
        <w:t>)</w:t>
      </w:r>
      <w:r>
        <w:rPr>
          <w:noProof/>
        </w:rPr>
        <w:pict>
          <v:shape id="圖片 14" o:spid="_x0000_i1035" type="#_x0000_t75" alt="Y8A023U-3-26A" style="width:77.25pt;height:66pt;visibility:visible">
            <v:imagedata r:id="rId22" o:title="" grayscale="t"/>
          </v:shape>
        </w:pict>
      </w:r>
      <w:r>
        <w:rPr>
          <w:rFonts w:hint="eastAsia"/>
          <w:sz w:val="28"/>
          <w:szCs w:val="28"/>
        </w:rPr>
        <w:t xml:space="preserve">　　　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丁</w:t>
      </w:r>
      <w:r>
        <w:rPr>
          <w:sz w:val="28"/>
          <w:szCs w:val="28"/>
        </w:rPr>
        <w:t>)</w:t>
      </w:r>
      <w:r w:rsidRPr="00E45D3A">
        <w:rPr>
          <w:noProof/>
          <w:sz w:val="28"/>
          <w:szCs w:val="28"/>
        </w:rPr>
        <w:pict>
          <v:shape id="圖片 15" o:spid="_x0000_i1036" type="#_x0000_t75" alt="Y8A023U-3-26B" style="width:77.25pt;height:1in;visibility:visible">
            <v:imagedata r:id="rId23" o:title="" grayscale="t"/>
          </v:shape>
        </w:pict>
      </w:r>
    </w:p>
    <w:p w:rsidR="00733958" w:rsidRPr="00293BDB" w:rsidRDefault="00733958" w:rsidP="005D60C2">
      <w:pPr>
        <w:widowControl/>
        <w:numPr>
          <w:ilvl w:val="0"/>
          <w:numId w:val="11"/>
        </w:numPr>
        <w:tabs>
          <w:tab w:val="left" w:pos="426"/>
          <w:tab w:val="left" w:pos="6237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有一個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</w:smartTagPr>
        <w:r w:rsidRPr="000637C5">
          <w:rPr>
            <w:sz w:val="28"/>
            <w:szCs w:val="28"/>
          </w:rPr>
          <w:t>15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重的冰桶，小明只用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</w:smartTagPr>
        <w:r w:rsidRPr="000637C5">
          <w:rPr>
            <w:sz w:val="28"/>
            <w:szCs w:val="28"/>
          </w:rPr>
          <w:t>10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重的力往上抬，冰桶仍靜止不動，下列敘述何者正確？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>冰桶合力為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</w:smartTagPr>
        <w:r w:rsidRPr="000637C5">
          <w:rPr>
            <w:sz w:val="28"/>
            <w:szCs w:val="28"/>
          </w:rPr>
          <w:t>5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 xml:space="preserve">重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>地面給冰桶摩擦力為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</w:smartTagPr>
        <w:r w:rsidRPr="000637C5">
          <w:rPr>
            <w:sz w:val="28"/>
            <w:szCs w:val="28"/>
          </w:rPr>
          <w:t>10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 xml:space="preserve">重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>地面給冰桶的反作用力為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</w:smartTagPr>
        <w:r w:rsidRPr="000637C5">
          <w:rPr>
            <w:sz w:val="28"/>
            <w:szCs w:val="28"/>
          </w:rPr>
          <w:t>5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 xml:space="preserve">重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地面給冰桶的反作用力為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</w:smartTagPr>
        <w:r w:rsidRPr="000637C5">
          <w:rPr>
            <w:sz w:val="28"/>
            <w:szCs w:val="28"/>
          </w:rPr>
          <w:t>10</w:t>
        </w:r>
        <w:r w:rsidRPr="000637C5">
          <w:rPr>
            <w:rFonts w:hint="eastAsia"/>
            <w:sz w:val="28"/>
            <w:szCs w:val="28"/>
          </w:rPr>
          <w:t>公斤</w:t>
        </w:r>
      </w:smartTag>
      <w:r w:rsidRPr="000637C5">
        <w:rPr>
          <w:rFonts w:hint="eastAsia"/>
          <w:sz w:val="28"/>
          <w:szCs w:val="28"/>
        </w:rPr>
        <w:t>重。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293BDB">
        <w:rPr>
          <w:rFonts w:hint="eastAsia"/>
          <w:sz w:val="28"/>
          <w:szCs w:val="28"/>
        </w:rPr>
        <w:t>一個籃球急速撞擊在空中的足球。比較兩個球相互撞擊的作用力，下列敘述何者正確？</w:t>
      </w:r>
      <w:r w:rsidRPr="00293BDB">
        <w:rPr>
          <w:sz w:val="28"/>
          <w:szCs w:val="28"/>
        </w:rPr>
        <w:br/>
        <w:t>(A)</w:t>
      </w:r>
      <w:r w:rsidRPr="00293BDB">
        <w:rPr>
          <w:rFonts w:hint="eastAsia"/>
          <w:sz w:val="28"/>
          <w:szCs w:val="28"/>
        </w:rPr>
        <w:t xml:space="preserve">足球比籃球輕，故足球所受的撞擊力比籃球大　</w:t>
      </w:r>
      <w:r w:rsidRPr="00293BDB">
        <w:rPr>
          <w:sz w:val="28"/>
          <w:szCs w:val="28"/>
        </w:rPr>
        <w:t>(B)</w:t>
      </w:r>
      <w:r w:rsidRPr="00293BDB">
        <w:rPr>
          <w:rFonts w:hint="eastAsia"/>
          <w:sz w:val="28"/>
          <w:szCs w:val="28"/>
        </w:rPr>
        <w:t>籃球比足球速度快，故足球所受的撞擊力比籃球大</w:t>
      </w:r>
      <w:r w:rsidRPr="00293BDB">
        <w:rPr>
          <w:sz w:val="28"/>
          <w:szCs w:val="28"/>
        </w:rPr>
        <w:br/>
        <w:t>(C)</w:t>
      </w:r>
      <w:r w:rsidRPr="00293BDB">
        <w:rPr>
          <w:rFonts w:hint="eastAsia"/>
          <w:sz w:val="28"/>
          <w:szCs w:val="28"/>
        </w:rPr>
        <w:t xml:space="preserve">籃球又重又快，故足球所受的撞擊力比籃球大　</w:t>
      </w:r>
      <w:r w:rsidRPr="00293BDB">
        <w:rPr>
          <w:sz w:val="28"/>
          <w:szCs w:val="28"/>
        </w:rPr>
        <w:t>(D)</w:t>
      </w:r>
      <w:r w:rsidRPr="00293BDB">
        <w:rPr>
          <w:rFonts w:hint="eastAsia"/>
          <w:sz w:val="28"/>
          <w:szCs w:val="28"/>
        </w:rPr>
        <w:t>兩球相互作用的力一樣大。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18" o:spid="_x0000_s1031" type="#_x0000_t75" alt="Y8A023U-3-6" style="position:absolute;left:0;text-align:left;margin-left:503.95pt;margin-top:9.9pt;width:159.35pt;height:72.75pt;z-index:251659264;visibility:visible">
            <v:imagedata r:id="rId24" o:title="" grayscale="t"/>
            <w10:wrap type="square"/>
          </v:shape>
        </w:pict>
      </w:r>
      <w:r w:rsidRPr="000637C5">
        <w:rPr>
          <w:rFonts w:hint="eastAsia"/>
          <w:sz w:val="28"/>
          <w:szCs w:val="28"/>
        </w:rPr>
        <w:t>如右圖所示，斜面長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"/>
          <w:attr w:name="UnitName" w:val="m"/>
        </w:smartTagPr>
        <w:r w:rsidRPr="000637C5">
          <w:rPr>
            <w:sz w:val="28"/>
            <w:szCs w:val="28"/>
          </w:rPr>
          <w:t>4 m</w:t>
        </w:r>
      </w:smartTag>
      <w:r w:rsidRPr="000637C5">
        <w:rPr>
          <w:rFonts w:hint="eastAsia"/>
          <w:sz w:val="28"/>
          <w:szCs w:val="28"/>
        </w:rPr>
        <w:t>、高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"/>
          <w:attr w:name="UnitName" w:val="m"/>
        </w:smartTagPr>
        <w:r w:rsidRPr="000637C5">
          <w:rPr>
            <w:sz w:val="28"/>
            <w:szCs w:val="28"/>
          </w:rPr>
          <w:t>2 m</w:t>
        </w:r>
      </w:smartTag>
      <w:r w:rsidRPr="000637C5">
        <w:rPr>
          <w:rFonts w:hint="eastAsia"/>
          <w:sz w:val="28"/>
          <w:szCs w:val="28"/>
        </w:rPr>
        <w:t>，沿斜面方向施力</w:t>
      </w:r>
      <w:r w:rsidRPr="000637C5">
        <w:rPr>
          <w:sz w:val="28"/>
          <w:szCs w:val="28"/>
        </w:rPr>
        <w:t>60</w:t>
      </w:r>
      <w:r w:rsidRPr="000637C5">
        <w:rPr>
          <w:rFonts w:hint="eastAsia"/>
          <w:sz w:val="28"/>
          <w:szCs w:val="28"/>
        </w:rPr>
        <w:t>牛頓，將</w:t>
      </w:r>
      <w:r w:rsidRPr="000637C5"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公斤</w:t>
      </w:r>
      <w:r w:rsidRPr="000637C5">
        <w:rPr>
          <w:rFonts w:hint="eastAsia"/>
          <w:sz w:val="28"/>
          <w:szCs w:val="28"/>
        </w:rPr>
        <w:t>重的物體，在</w:t>
      </w:r>
      <w:r w:rsidRPr="000637C5">
        <w:rPr>
          <w:sz w:val="28"/>
          <w:szCs w:val="28"/>
        </w:rPr>
        <w:t>5</w:t>
      </w:r>
      <w:r w:rsidRPr="000637C5">
        <w:rPr>
          <w:rFonts w:hint="eastAsia"/>
          <w:sz w:val="28"/>
          <w:szCs w:val="28"/>
        </w:rPr>
        <w:t xml:space="preserve">秒內自底部推至頂端，請問施力在這段期間，對物體所作的功率為多少瓦特？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>
        <w:rPr>
          <w:sz w:val="28"/>
          <w:szCs w:val="28"/>
        </w:rPr>
        <w:t xml:space="preserve"> </w:t>
      </w:r>
      <w:r w:rsidRPr="005F17CA">
        <w:rPr>
          <w:position w:val="-24"/>
          <w:sz w:val="28"/>
          <w:szCs w:val="28"/>
        </w:rPr>
        <w:object w:dxaOrig="680" w:dyaOrig="620">
          <v:shape id="_x0000_i1037" type="#_x0000_t75" style="width:33.75pt;height:30.75pt" o:ole="">
            <v:imagedata r:id="rId25" o:title=""/>
          </v:shape>
          <o:OLEObject Type="Embed" ProgID="Equation.3" ShapeID="_x0000_i1037" DrawAspect="Content" ObjectID="_1543039397" r:id="rId26"/>
        </w:object>
      </w:r>
      <w:r w:rsidRPr="00616014">
        <w:rPr>
          <w:sz w:val="28"/>
          <w:szCs w:val="28"/>
        </w:rPr>
        <w:fldChar w:fldCharType="begin"/>
      </w:r>
      <w:r w:rsidRPr="00616014">
        <w:rPr>
          <w:sz w:val="28"/>
          <w:szCs w:val="28"/>
        </w:rPr>
        <w:instrText xml:space="preserve"> QUOTE </w:instrText>
      </w:r>
      <w:r>
        <w:pict>
          <v:shape id="_x0000_i1038" type="#_x0000_t75" style="width:36pt;height:30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74&quot;/&gt;&lt;w:bordersDontSurroundHeader/&gt;&lt;w:bordersDontSurroundFooter/&gt;&lt;w:stylePaneFormatFilter w:val=&quot;3F01&quot;/&gt;&lt;w:defaultTabStop w:val=&quot;480&quot;/&gt;&lt;w:drawingGridHorizontalSpacing w:val=&quot;120&quot;/&gt;&lt;w:drawingGridVerticalSpacing w:val=&quot;165&quot;/&gt;&lt;w:displayHorizontalDrawingGridEvery w:val=&quot;0&quot;/&gt;&lt;w:displayVerticalDrawingGridEvery w:val=&quot;2&quot;/&gt;&lt;w:punctuationKerning/&gt;&lt;w:characterSpacingControl w:val=&quot;CompressPunctuation&quot;/&gt;&lt;w:noLineBreaksAfter w:lang=&quot;ZH-TW&quot; w:val=&quot;([{瞿?g?Vert萸tical葭儭瘀號儭鳴蜇儭選????????&quot;/&gt;&lt;w:noLineBreaksBefore w:lang=&quot;ZH-TW&quot; w:val=&quot;!),.:;?]}瞽繚?Ｔ乒色把聆?萼儭梧董儭湛葆儭賂蛹儭潘蜀儮儮?????????CompressPunctuation&quot;/&gt;&lt;w:noLineBreaksAfter w:lang=&quot;ZH-TW&quot; w:val=&quot;([{瞿?g????sPunctuation&quot;/&gt;&lt;w:noLineBreaksAfter w:lang=&quot;ZH-TW&quot; w:val=&quot;([{瞿瞼?Vert???unctuation&quot;/&gt;&lt;w:noLineBreaksAfter w:lang=&quot;ZH-TW&quot; w:val=&quot;([{瞿瞼?萸tical???播嚚?膜&quot;/&gt;&lt;w:optimizeForBrowser/&gt;&lt;w:validateAgainstSchema/&gt;&lt;w:saang=&quot;ZH-TW&quot; w:val=&quot;([{瞿?gveInvalidXML w:val=&quot;off&quot;/&gt;&lt;w:ignoreMixedContent w:val=&quot;off&quot;/&gt;&lt;w:alwaysShowPlaceholderTexl=&quot;([{瞿瞼?Vertt w:val=&quot;off&quot;/&gt;&lt;w:compat&gt;&lt;w:spaceForUL/&gt;&lt;w:balanceSingleByteDoubleByteWidth/&gt;&lt;w:doNotLea萸ticalveBackslashAlone/&gt;&lt;w:ulTrailSpace/&gt;&lt;w:doNotExpa([{瞿?gndShiftReturn/&gt;&lt;w:breakWrappedTables/&gt;&lt;w:snapToGridInCell/&gt;&lt;w:wrapTextWithPunct/&gt;&lt;w:useAsianBreakRules/&gt;&lt;w:dortntGrowAutofit/&gt;&lt;w:useFELayout/&gt;&lt;/w:compat&gt;&lt;wsp:rsids&gt;&lt;wsp:rsidRoot wsp:val=&quot;00492973&quot;/&gt;&lt;wsp:rsid wsp:val=&quot;000000F4&quot;/&gt;&lt;wsp:rsid wsp:val=&quot;00000252&quot;/&gt;&lt;wsp:rsid wsp:val=&quot;00000FEC&quot;/&gt;&lt;wsp:rsid wsp:val=&quot;0000164E&quot;/&gt;&lt;wsp:rsid wsp:val=&quot;000052AA&quot;/&gt;&lt;wsp:rsid wsp:val=&quot;000210EC&quot;/&gt;&lt;wsp:rsid wsp:val=&quot;00032E8B&quot;/&gt;&lt;wsp:rsid wsp:val=&quot;00033B1F&quot;/&gt;&lt;wsp:rsid wsp:val=&quot;00047307&quot;/&gt;&lt;wsp:rsid wsp:val=&quot;0004790A&quot;/&gt;&lt;wsp:rsid wsp:val=&quot;0005369B&quot;/&gt;&lt;wsp:rsid wsp:val=&quot;00062041&quot;/&gt;&lt;wsp:rsid wsp:val=&quot;000637C5&quot;/&gt;&lt;wsp:rsid wsp:val=&quot;00064E80&quot;/&gt;&lt;wsp:rsid wsp:val=&quot;00066C95&quot;/&gt;&lt;wsp:rsid wsp:val=&quot;00081DC2&quot;/&gt;&lt;wsp:rsid wsp:val=&quot;0008240D&quot;/&gt;&lt;wsp:rsid wsp:val=&quot;00085B2C&quot;/&gt;&lt;wsp:rsid wsp:val=&quot;00085E40&quot;/&gt;&lt;wsp:rsid wsp:val=&quot;00094DB5&quot;/&gt;&lt;wsp:rsid wsp:val=&quot;00096001&quot;/&gt;&lt;wsp:rsid wsp:val=&quot;000A1B2A&quot;/&gt;&lt;wsp:rsid wsp:val=&quot;000A1C7C&quot;/&gt;&lt;wsp:rsid wsp:val=&quot;000A68D2&quot;/&gt;&lt;wsp:rsid wsp:val=&quot;000B5450&quot;/&gt;&lt;wsp:rsid wsp:val=&quot;000B581E&quot;/&gt;&lt;wsp:rsid wsp:val=&quot;000D5458&quot;/&gt;&lt;wsp:rsid wsp:val=&quot;000E2627&quot;/&gt;&lt;wsp:rsid wsp:val=&quot;000F081B&quot;/&gt;&lt;wsp:rsid wsp:val=&quot;000F17C8&quot;/&gt;&lt;wsp:rsid wsp:val=&quot;000F3DD9&quot;/&gt;&lt;wsp:rsid wsp:val=&quot;000F4BB7&quot;/&gt;&lt;wsp:rsid wsp:val=&quot;000F7211&quot;/&gt;&lt;wsp:rsid wsp:val=&quot;00106292&quot;/&gt;&lt;wsp:rsid wsp:val=&quot;001134C1&quot;/&gt;&lt;wsp:rsid wsp:val=&quot;00124F10&quot;/&gt;&lt;wsp:rsid wsp:val=&quot;00126FA2&quot;/&gt;&lt;wsp:rsid wsp:val=&quot;00127264&quot;/&gt;&lt;wsp:rsid wsp:val=&quot;00136B87&quot;/&gt;&lt;wsp:rsid wsp:val=&quot;00141249&quot;/&gt;&lt;wsp:rsid wsp:val=&quot;00146FCA&quot;/&gt;&lt;wsp:rsid wsp:val=&quot;0014751C&quot;/&gt;&lt;wsp:rsid wsp:val=&quot;00150656&quot;/&gt;&lt;wsp:rsid wsp:val=&quot;001523DB&quot;/&gt;&lt;wsp:rsid wsp:val=&quot;00155893&quot;/&gt;&lt;wsp:rsid wsp:val=&quot;00156782&quot;/&gt;&lt;wsp:rsid wsp:val=&quot;001613D4&quot;/&gt;&lt;wsp:rsid wsp:val=&quot;00161F40&quot;/&gt;&lt;wsp:rsid wsp:val=&quot;001658A4&quot;/&gt;&lt;wsp:rsid wsp:val=&quot;00166FF9&quot;/&gt;&lt;wsp:rsid wsp:val=&quot;0017025C&quot;/&gt;&lt;wsp:rsid wsp:val=&quot;001727B1&quot;/&gt;&lt;wsp:rsid wsp:val=&quot;0018407D&quot;/&gt;&lt;wsp:rsid wsp:val=&quot;001859F7&quot;/&gt;&lt;wsp:rsid wsp:val=&quot;001B0E12&quot;/&gt;&lt;wsp:rsid wsp:val=&quot;001B49B1&quot;/&gt;&lt;wsp:rsid wsp:val=&quot;001B7D56&quot;/&gt;&lt;wsp:rsid wsp:val=&quot;001D4342&quot;/&gt;&lt;wsp:rsid wsp:val=&quot;001E234B&quot;/&gt;&lt;wsp:rsid wsp:val=&quot;001E7380&quot;/&gt;&lt;wsp:rsid wsp:val=&quot;001E77EE&quot;/&gt;&lt;wsp:rsid wsp:val=&quot;001F0E8D&quot;/&gt;&lt;wsp:rsid wsp:val=&quot;001F4F5F&quot;/&gt;&lt;wsp:rsid wsp:val=&quot;001F593C&quot;/&gt;&lt;wsp:rsid wsp:val=&quot;001F67D9&quot;/&gt;&lt;wsp:rsid wsp:val=&quot;001F7466&quot;/&gt;&lt;wsp:rsid wsp:val=&quot;0020106B&quot;/&gt;&lt;wsp:rsid wsp:val=&quot;00213F58&quot;/&gt;&lt;wsp:rsid wsp:val=&quot;002173E7&quot;/&gt;&lt;wsp:rsid wsp:val=&quot;002221DD&quot;/&gt;&lt;wsp:rsid wsp:val=&quot;00222726&quot;/&gt;&lt;wsp:rsid wsp:val=&quot;002243A1&quot;/&gt;&lt;wsp:rsid wsp:val=&quot;00236FDC&quot;/&gt;&lt;wsp:rsid wsp:val=&quot;0024023F&quot;/&gt;&lt;wsp:rsid wsp:val=&quot;0024597A&quot;/&gt;&lt;wsp:rsid wsp:val=&quot;00253A50&quot;/&gt;&lt;wsp:rsid wsp:val=&quot;0027170E&quot;/&gt;&lt;wsp:rsid wsp:val=&quot;00275F65&quot;/&gt;&lt;wsp:rsid wsp:val=&quot;002804A1&quot;/&gt;&lt;wsp:rsid wsp:val=&quot;00281827&quot;/&gt;&lt;wsp:rsid wsp:val=&quot;002820A6&quot;/&gt;&lt;wsp:rsid wsp:val=&quot;00283FF7&quot;/&gt;&lt;wsp:rsid wsp:val=&quot;002844A2&quot;/&gt;&lt;wsp:rsid wsp:val=&quot;00284B02&quot;/&gt;&lt;wsp:rsid wsp:val=&quot;00286AD6&quot;/&gt;&lt;wsp:rsid wsp:val=&quot;0028746E&quot;/&gt;&lt;wsp:rsid wsp:val=&quot;002920A7&quot;/&gt;&lt;wsp:rsid wsp:val=&quot;00293BDB&quot;/&gt;&lt;wsp:rsid wsp:val=&quot;002A2005&quot;/&gt;&lt;wsp:rsid wsp:val=&quot;002C1AA6&quot;/&gt;&lt;wsp:rsid wsp:val=&quot;002C1FD8&quot;/&gt;&lt;wsp:rsid wsp:val=&quot;002C702B&quot;/&gt;&lt;wsp:rsid wsp:val=&quot;002C79B1&quot;/&gt;&lt;wsp:rsid wsp:val=&quot;002D46E3&quot;/&gt;&lt;wsp:rsid wsp:val=&quot;002E268D&quot;/&gt;&lt;wsp:rsid wsp:val=&quot;002E3C0E&quot;/&gt;&lt;wsp:rsid wsp:val=&quot;002E54F8&quot;/&gt;&lt;wsp:rsid wsp:val=&quot;002F32F9&quot;/&gt;&lt;wsp:rsid wsp:val=&quot;002F35A9&quot;/&gt;&lt;wsp:rsid wsp:val=&quot;002F7220&quot;/&gt;&lt;wsp:rsid wsp:val=&quot;00305878&quot;/&gt;&lt;wsp:rsid wsp:val=&quot;00310330&quot;/&gt;&lt;wsp:rsid wsp:val=&quot;00312A88&quot;/&gt;&lt;wsp:rsid wsp:val=&quot;00315F26&quot;/&gt;&lt;wsp:rsid wsp:val=&quot;00332D7C&quot;/&gt;&lt;wsp:rsid wsp:val=&quot;00335C31&quot;/&gt;&lt;wsp:rsid wsp:val=&quot;00337FED&quot;/&gt;&lt;wsp:rsid wsp:val=&quot;00342552&quot;/&gt;&lt;wsp:rsid wsp:val=&quot;00344CC8&quot;/&gt;&lt;wsp:rsid wsp:val=&quot;00352EC3&quot;/&gt;&lt;wsp:rsid wsp:val=&quot;00354FA5&quot;/&gt;&lt;wsp:rsid wsp:val=&quot;00365A82&quot;/&gt;&lt;wsp:rsid wsp:val=&quot;003663C6&quot;/&gt;&lt;wsp:rsid wsp:val=&quot;00370973&quot;/&gt;&lt;wsp:rsid wsp:val=&quot;00373113&quot;/&gt;&lt;wsp:rsid wsp:val=&quot;003740B2&quot;/&gt;&lt;wsp:rsid wsp:val=&quot;00384295&quot;/&gt;&lt;wsp:rsid wsp:val=&quot;00386513&quot;/&gt;&lt;wsp:rsid wsp:val=&quot;003940A7&quot;/&gt;&lt;wsp:rsid wsp:val=&quot;00394CEF&quot;/&gt;&lt;wsp:rsid wsp:val=&quot;003A0858&quot;/&gt;&lt;wsp:rsid wsp:val=&quot;003A4412&quot;/&gt;&lt;wsp:rsid wsp:val=&quot;003B6B81&quot;/&gt;&lt;wsp:rsid wsp:val=&quot;003C6BF0&quot;/&gt;&lt;wsp:rsid wsp:val=&quot;003F5FB1&quot;/&gt;&lt;wsp:rsid wsp:val=&quot;003F7AF5&quot;/&gt;&lt;wsp:rsid wsp:val=&quot;004109AE&quot;/&gt;&lt;wsp:rsid wsp:val=&quot;00416245&quot;/&gt;&lt;wsp:rsid wsp:val=&quot;004172FB&quot;/&gt;&lt;wsp:rsid wsp:val=&quot;00423062&quot;/&gt;&lt;wsp:rsid wsp:val=&quot;004309DC&quot;/&gt;&lt;wsp:rsid wsp:val=&quot;00437724&quot;/&gt;&lt;wsp:rsid wsp:val=&quot;00443F80&quot;/&gt;&lt;wsp:rsid wsp:val=&quot;004444A1&quot;/&gt;&lt;wsp:rsid wsp:val=&quot;00447EEF&quot;/&gt;&lt;wsp:rsid wsp:val=&quot;00454BE1&quot;/&gt;&lt;wsp:rsid wsp:val=&quot;00461B2A&quot;/&gt;&lt;wsp:rsid wsp:val=&quot;00466250&quot;/&gt;&lt;wsp:rsid wsp:val=&quot;0047084C&quot;/&gt;&lt;wsp:rsid wsp:val=&quot;00472A0B&quot;/&gt;&lt;wsp:rsid wsp:val=&quot;00477616&quot;/&gt;&lt;wsp:rsid wsp:val=&quot;00486564&quot;/&gt;&lt;wsp:rsid wsp:val=&quot;00490091&quot;/&gt;&lt;wsp:rsid wsp:val=&quot;00492973&quot;/&gt;&lt;wsp:rsid wsp:val=&quot;00493E1E&quot;/&gt;&lt;wsp:rsid wsp:val=&quot;004979E0&quot;/&gt;&lt;wsp:rsid wsp:val=&quot;004A31D4&quot;/&gt;&lt;wsp:rsid wsp:val=&quot;004A32EC&quot;/&gt;&lt;wsp:rsid wsp:val=&quot;004A4225&quot;/&gt;&lt;wsp:rsid wsp:val=&quot;004A5D1C&quot;/&gt;&lt;wsp:rsid wsp:val=&quot;004B6143&quot;/&gt;&lt;wsp:rsid wsp:val=&quot;004C1E55&quot;/&gt;&lt;wsp:rsid wsp:val=&quot;004C432E&quot;/&gt;&lt;wsp:rsid wsp:val=&quot;004C6850&quot;/&gt;&lt;wsp:rsid wsp:val=&quot;004D32D4&quot;/&gt;&lt;wsp:rsid wsp:val=&quot;004F5381&quot;/&gt;&lt;wsp:rsid wsp:val=&quot;00502359&quot;/&gt;&lt;wsp:rsid wsp:val=&quot;005254BC&quot;/&gt;&lt;wsp:rsid wsp:val=&quot;005364CF&quot;/&gt;&lt;wsp:rsid wsp:val=&quot;0053741D&quot;/&gt;&lt;wsp:rsid wsp:val=&quot;00537A1F&quot;/&gt;&lt;wsp:rsid wsp:val=&quot;00551F1D&quot;/&gt;&lt;wsp:rsid wsp:val=&quot;005523C7&quot;/&gt;&lt;wsp:rsid wsp:val=&quot;005523D4&quot;/&gt;&lt;wsp:rsid wsp:val=&quot;00552870&quot;/&gt;&lt;wsp:rsid wsp:val=&quot;0055513B&quot;/&gt;&lt;wsp:rsid wsp:val=&quot;00555BFE&quot;/&gt;&lt;wsp:rsid wsp:val=&quot;00557FEA&quot;/&gt;&lt;wsp:rsid wsp:val=&quot;00560D72&quot;/&gt;&lt;wsp:rsid wsp:val=&quot;00566E7D&quot;/&gt;&lt;wsp:rsid wsp:val=&quot;00567BAE&quot;/&gt;&lt;wsp:rsid wsp:val=&quot;00574DF7&quot;/&gt;&lt;wsp:rsid wsp:val=&quot;0058240D&quot;/&gt;&lt;wsp:rsid wsp:val=&quot;00582FED&quot;/&gt;&lt;wsp:rsid wsp:val=&quot;0058712C&quot;/&gt;&lt;wsp:rsid wsp:val=&quot;00596699&quot;/&gt;&lt;wsp:rsid wsp:val=&quot;00596881&quot;/&gt;&lt;wsp:rsid wsp:val=&quot;005A1585&quot;/&gt;&lt;wsp:rsid wsp:val=&quot;005A270B&quot;/&gt;&lt;wsp:rsid wsp:val=&quot;005A57B3&quot;/&gt;&lt;wsp:rsid wsp:val=&quot;005A5F83&quot;/&gt;&lt;wsp:rsid wsp:val=&quot;005B2B41&quot;/&gt;&lt;wsp:rsid wsp:val=&quot;005B5E21&quot;/&gt;&lt;wsp:rsid wsp:val=&quot;005C2DF3&quot;/&gt;&lt;wsp:rsid wsp:val=&quot;005D0C61&quot;/&gt;&lt;wsp:rsid wsp:val=&quot;005D2486&quot;/&gt;&lt;wsp:rsid wsp:val=&quot;005D2BFF&quot;/&gt;&lt;wsp:rsid wsp:val=&quot;005D60C2&quot;/&gt;&lt;wsp:rsid wsp:val=&quot;005E1BCC&quot;/&gt;&lt;wsp:rsid wsp:val=&quot;005E41AE&quot;/&gt;&lt;wsp:rsid wsp:val=&quot;005E5075&quot;/&gt;&lt;wsp:rsid wsp:val=&quot;00605A7A&quot;/&gt;&lt;wsp:rsid wsp:val=&quot;006102A5&quot;/&gt;&lt;wsp:rsid wsp:val=&quot;00615840&quot;/&gt;&lt;wsp:rsid wsp:val=&quot;006176B2&quot;/&gt;&lt;wsp:rsid wsp:val=&quot;00624FCB&quot;/&gt;&lt;wsp:rsid wsp:val=&quot;00625802&quot;/&gt;&lt;wsp:rsid wsp:val=&quot;006356F4&quot;/&gt;&lt;wsp:rsid wsp:val=&quot;00643BA2&quot;/&gt;&lt;wsp:rsid wsp:val=&quot;00647904&quot;/&gt;&lt;wsp:rsid wsp:val=&quot;00651EEC&quot;/&gt;&lt;wsp:rsid wsp:val=&quot;006558AA&quot;/&gt;&lt;wsp:rsid wsp:val=&quot;006576F7&quot;/&gt;&lt;wsp:rsid wsp:val=&quot;00661F3F&quot;/&gt;&lt;wsp:rsid wsp:val=&quot;00672AA4&quot;/&gt;&lt;wsp:rsid wsp:val=&quot;00672C54&quot;/&gt;&lt;wsp:rsid wsp:val=&quot;006827A5&quot;/&gt;&lt;wsp:rsid wsp:val=&quot;00685FA2&quot;/&gt;&lt;wsp:rsid wsp:val=&quot;00686597&quot;/&gt;&lt;wsp:rsid wsp:val=&quot;00693E2F&quot;/&gt;&lt;wsp:rsid wsp:val=&quot;006A7AA2&quot;/&gt;&lt;wsp:rsid wsp:val=&quot;006B3619&quot;/&gt;&lt;wsp:rsid wsp:val=&quot;006B541F&quot;/&gt;&lt;wsp:rsid wsp:val=&quot;006B748F&quot;/&gt;&lt;wsp:rsid wsp:val=&quot;006C2210&quot;/&gt;&lt;wsp:rsid wsp:val=&quot;006D5446&quot;/&gt;&lt;wsp:rsid wsp:val=&quot;006E2315&quot;/&gt;&lt;wsp:rsid wsp:val=&quot;006E2F9E&quot;/&gt;&lt;wsp:rsid wsp:val=&quot;006E7840&quot;/&gt;&lt;wsp:rsid wsp:val=&quot;006E7876&quot;/&gt;&lt;wsp:rsid wsp:val=&quot;006F01FE&quot;/&gt;&lt;wsp:rsid wsp:val=&quot;006F0BC8&quot;/&gt;&lt;wsp:rsid wsp:val=&quot;0070238C&quot;/&gt;&lt;wsp:rsid wsp:val=&quot;00704B7F&quot;/&gt;&lt;wsp:rsid wsp:val=&quot;00712DDE&quot;/&gt;&lt;wsp:rsid wsp:val=&quot;00724F30&quot;/&gt;&lt;wsp:rsid wsp:val=&quot;007257FF&quot;/&gt;&lt;wsp:rsid wsp:val=&quot;00727970&quot;/&gt;&lt;wsp:rsid wsp:val=&quot;007315D9&quot;/&gt;&lt;wsp:rsid wsp:val=&quot;00735816&quot;/&gt;&lt;wsp:rsid wsp:val=&quot;00737490&quot;/&gt;&lt;wsp:rsid wsp:val=&quot;007429BA&quot;/&gt;&lt;wsp:rsid wsp:val=&quot;007467A8&quot;/&gt;&lt;wsp:rsid wsp:val=&quot;007536FF&quot;/&gt;&lt;wsp:rsid wsp:val=&quot;00761A5D&quot;/&gt;&lt;wsp:rsid wsp:val=&quot;00765283&quot;/&gt;&lt;wsp:rsid wsp:val=&quot;007815CE&quot;/&gt;&lt;wsp:rsid wsp:val=&quot;00782F89&quot;/&gt;&lt;wsp:rsid wsp:val=&quot;007912ED&quot;/&gt;&lt;wsp:rsid wsp:val=&quot;00793652&quot;/&gt;&lt;wsp:rsid wsp:val=&quot;00794B1B&quot;/&gt;&lt;wsp:rsid wsp:val=&quot;00795290&quot;/&gt;&lt;wsp:rsid wsp:val=&quot;007977E9&quot;/&gt;&lt;wsp:rsid wsp:val=&quot;007B2BA8&quot;/&gt;&lt;wsp:rsid wsp:val=&quot;007B5050&quot;/&gt;&lt;wsp:rsid wsp:val=&quot;007C2546&quot;/&gt;&lt;wsp:rsid wsp:val=&quot;007C41F4&quot;/&gt;&lt;wsp:rsid wsp:val=&quot;007C4C22&quot;/&gt;&lt;wsp:rsid wsp:val=&quot;007C6204&quot;/&gt;&lt;wsp:rsid wsp:val=&quot;007D0F83&quot;/&gt;&lt;wsp:rsid wsp:val=&quot;007D26AF&quot;/&gt;&lt;wsp:rsid wsp:val=&quot;007D45BA&quot;/&gt;&lt;wsp:rsid wsp:val=&quot;00802AEF&quot;/&gt;&lt;wsp:rsid wsp:val=&quot;0081295B&quot;/&gt;&lt;wsp:rsid wsp:val=&quot;00812A15&quot;/&gt;&lt;wsp:rsid wsp:val=&quot;008220EB&quot;/&gt;&lt;wsp:rsid wsp:val=&quot;00836536&quot;/&gt;&lt;wsp:rsid wsp:val=&quot;00843BE7&quot;/&gt;&lt;wsp:rsid wsp:val=&quot;00843DF9&quot;/&gt;&lt;wsp:rsid wsp:val=&quot;00844C4F&quot;/&gt;&lt;wsp:rsid wsp:val=&quot;00851EC8&quot;/&gt;&lt;wsp:rsid wsp:val=&quot;00853A7A&quot;/&gt;&lt;wsp:rsid wsp:val=&quot;00870155&quot;/&gt;&lt;wsp:rsid wsp:val=&quot;00872366&quot;/&gt;&lt;wsp:rsid wsp:val=&quot;0087770B&quot;/&gt;&lt;wsp:rsid wsp:val=&quot;00881627&quot;/&gt;&lt;wsp:rsid wsp:val=&quot;0088269E&quot;/&gt;&lt;wsp:rsid wsp:val=&quot;00887821&quot;/&gt;&lt;wsp:rsid wsp:val=&quot;00894879&quot;/&gt;&lt;wsp:rsid wsp:val=&quot;00896E8C&quot;/&gt;&lt;wsp:rsid wsp:val=&quot;008A094A&quot;/&gt;&lt;wsp:rsid wsp:val=&quot;008A3A5B&quot;/&gt;&lt;wsp:rsid wsp:val=&quot;008C22F1&quot;/&gt;&lt;wsp:rsid wsp:val=&quot;008D2CB7&quot;/&gt;&lt;wsp:rsid wsp:val=&quot;008E0D79&quot;/&gt;&lt;wsp:rsid wsp:val=&quot;008E10FD&quot;/&gt;&lt;wsp:rsid wsp:val=&quot;008E2740&quot;/&gt;&lt;wsp:rsid wsp:val=&quot;008E3D59&quot;/&gt;&lt;wsp:rsid wsp:val=&quot;0090738E&quot;/&gt;&lt;wsp:rsid wsp:val=&quot;00910769&quot;/&gt;&lt;wsp:rsid wsp:val=&quot;00914864&quot;/&gt;&lt;wsp:rsid wsp:val=&quot;009203E8&quot;/&gt;&lt;wsp:rsid wsp:val=&quot;00940A7E&quot;/&gt;&lt;wsp:rsid wsp:val=&quot;00946EEA&quot;/&gt;&lt;wsp:rsid wsp:val=&quot;009519CB&quot;/&gt;&lt;wsp:rsid wsp:val=&quot;00955530&quot;/&gt;&lt;wsp:rsid wsp:val=&quot;00956E11&quot;/&gt;&lt;wsp:rsid wsp:val=&quot;00961714&quot;/&gt;&lt;wsp:rsid wsp:val=&quot;00965085&quot;/&gt;&lt;wsp:rsid wsp:val=&quot;0096792F&quot;/&gt;&lt;wsp:rsid wsp:val=&quot;0097745E&quot;/&gt;&lt;wsp:rsid wsp:val=&quot;00996962&quot;/&gt;&lt;wsp:rsid wsp:val=&quot;00997B2E&quot;/&gt;&lt;wsp:rsid wsp:val=&quot;009A0050&quot;/&gt;&lt;wsp:rsid wsp:val=&quot;009A0E4F&quot;/&gt;&lt;wsp:rsid wsp:val=&quot;009A5B8D&quot;/&gt;&lt;wsp:rsid wsp:val=&quot;009B4DBC&quot;/&gt;&lt;wsp:rsid wsp:val=&quot;009B6680&quot;/&gt;&lt;wsp:rsid wsp:val=&quot;009B7C2B&quot;/&gt;&lt;wsp:rsid wsp:val=&quot;009C02E4&quot;/&gt;&lt;wsp:rsid wsp:val=&quot;009C6490&quot;/&gt;&lt;wsp:rsid wsp:val=&quot;009D2C00&quot;/&gt;&lt;wsp:rsid wsp:val=&quot;009D7789&quot;/&gt;&lt;wsp:rsid wsp:val=&quot;009E2CC1&quot;/&gt;&lt;wsp:rsid wsp:val=&quot;009E2CFF&quot;/&gt;&lt;wsp:rsid wsp:val=&quot;009E3098&quot;/&gt;&lt;wsp:rsid wsp:val=&quot;009E3885&quot;/&gt;&lt;wsp:rsid wsp:val=&quot;009E7739&quot;/&gt;&lt;wsp:rsid wsp:val=&quot;00A01B97&quot;/&gt;&lt;wsp:rsid wsp:val=&quot;00A06185&quot;/&gt;&lt;wsp:rsid wsp:val=&quot;00A10C7B&quot;/&gt;&lt;wsp:rsid wsp:val=&quot;00A21A1F&quot;/&gt;&lt;wsp:rsid wsp:val=&quot;00A25D39&quot;/&gt;&lt;wsp:rsid wsp:val=&quot;00A30747&quot;/&gt;&lt;wsp:rsid wsp:val=&quot;00A31929&quot;/&gt;&lt;wsp:rsid wsp:val=&quot;00A44911&quot;/&gt;&lt;wsp:rsid wsp:val=&quot;00A46470&quot;/&gt;&lt;wsp:rsid wsp:val=&quot;00A46528&quot;/&gt;&lt;wsp:rsid wsp:val=&quot;00A521A9&quot;/&gt;&lt;wsp:rsid wsp:val=&quot;00A52E50&quot;/&gt;&lt;wsp:rsid wsp:val=&quot;00A5589A&quot;/&gt;&lt;wsp:rsid wsp:val=&quot;00A56A2D&quot;/&gt;&lt;wsp:rsid wsp:val=&quot;00A613CA&quot;/&gt;&lt;wsp:rsid wsp:val=&quot;00A63BC6&quot;/&gt;&lt;wsp:rsid wsp:val=&quot;00A65E6F&quot;/&gt;&lt;wsp:rsid wsp:val=&quot;00A66BA5&quot;/&gt;&lt;wsp:rsid wsp:val=&quot;00A70B44&quot;/&gt;&lt;wsp:rsid wsp:val=&quot;00A75D8F&quot;/&gt;&lt;wsp:rsid wsp:val=&quot;00A777CE&quot;/&gt;&lt;wsp:rsid wsp:val=&quot;00A801DE&quot;/&gt;&lt;wsp:rsid wsp:val=&quot;00A82B73&quot;/&gt;&lt;wsp:rsid wsp:val=&quot;00A85D49&quot;/&gt;&lt;wsp:rsid wsp:val=&quot;00A86A89&quot;/&gt;&lt;wsp:rsid wsp:val=&quot;00A92983&quot;/&gt;&lt;wsp:rsid wsp:val=&quot;00A946A5&quot;/&gt;&lt;wsp:rsid wsp:val=&quot;00AA2B95&quot;/&gt;&lt;wsp:rsid wsp:val=&quot;00AA6060&quot;/&gt;&lt;wsp:rsid wsp:val=&quot;00AB148E&quot;/&gt;&lt;wsp:rsid wsp:val=&quot;00AB1536&quot;/&gt;&lt;wsp:rsid wsp:val=&quot;00AB4098&quot;/&gt;&lt;wsp:rsid wsp:val=&quot;00AC16BC&quot;/&gt;&lt;wsp:rsid wsp:val=&quot;00AC3AC4&quot;/&gt;&lt;wsp:rsid wsp:val=&quot;00AC78E3&quot;/&gt;&lt;wsp:rsid wsp:val=&quot;00AD43AD&quot;/&gt;&lt;wsp:rsid wsp:val=&quot;00AE055E&quot;/&gt;&lt;wsp:rsid wsp:val=&quot;00AE781C&quot;/&gt;&lt;wsp:rsid wsp:val=&quot;00AF786D&quot;/&gt;&lt;wsp:rsid wsp:val=&quot;00B0078B&quot;/&gt;&lt;wsp:rsid wsp:val=&quot;00B04E5A&quot;/&gt;&lt;wsp:rsid wsp:val=&quot;00B07AC0&quot;/&gt;&lt;wsp:rsid wsp:val=&quot;00B2030D&quot;/&gt;&lt;wsp:rsid wsp:val=&quot;00B26EFC&quot;/&gt;&lt;wsp:rsid wsp:val=&quot;00B33471&quot;/&gt;&lt;wsp:rsid wsp:val=&quot;00B349ED&quot;/&gt;&lt;wsp:rsid wsp:val=&quot;00B51B52&quot;/&gt;&lt;wsp:rsid wsp:val=&quot;00B52FBA&quot;/&gt;&lt;wsp:rsid wsp:val=&quot;00B541EB&quot;/&gt;&lt;wsp:rsid wsp:val=&quot;00B54F2F&quot;/&gt;&lt;wsp:rsid wsp:val=&quot;00B57668&quot;/&gt;&lt;wsp:rsid wsp:val=&quot;00B67A94&quot;/&gt;&lt;wsp:rsid wsp:val=&quot;00B705F2&quot;/&gt;&lt;wsp:rsid wsp:val=&quot;00B86565&quot;/&gt;&lt;wsp:rsid wsp:val=&quot;00B902E3&quot;/&gt;&lt;wsp:rsid wsp:val=&quot;00B9257D&quot;/&gt;&lt;wsp:rsid wsp:val=&quot;00B96CE8&quot;/&gt;&lt;wsp:rsid wsp:val=&quot;00BA3A06&quot;/&gt;&lt;wsp:rsid wsp:val=&quot;00BA7EC1&quot;/&gt;&lt;wsp:rsid wsp:val=&quot;00BB3DF8&quot;/&gt;&lt;wsp:rsid wsp:val=&quot;00BC01F0&quot;/&gt;&lt;wsp:rsid wsp:val=&quot;00BD1182&quot;/&gt;&lt;wsp:rsid wsp:val=&quot;00BD474C&quot;/&gt;&lt;wsp:rsid wsp:val=&quot;00BE073D&quot;/&gt;&lt;wsp:rsid wsp:val=&quot;00C02C21&quot;/&gt;&lt;wsp:rsid wsp:val=&quot;00C03237&quot;/&gt;&lt;wsp:rsid wsp:val=&quot;00C2341E&quot;/&gt;&lt;wsp:rsid wsp:val=&quot;00C25074&quot;/&gt;&lt;wsp:rsid wsp:val=&quot;00C25BCA&quot;/&gt;&lt;wsp:rsid wsp:val=&quot;00C2623F&quot;/&gt;&lt;wsp:rsid wsp:val=&quot;00C27DBD&quot;/&gt;&lt;wsp:rsid wsp:val=&quot;00C30433&quot;/&gt;&lt;wsp:rsid wsp:val=&quot;00C377E9&quot;/&gt;&lt;wsp:rsid wsp:val=&quot;00C40CCB&quot;/&gt;&lt;wsp:rsid wsp:val=&quot;00C4204F&quot;/&gt;&lt;wsp:rsid wsp:val=&quot;00C454DC&quot;/&gt;&lt;wsp:rsid wsp:val=&quot;00C50958&quot;/&gt;&lt;wsp:rsid wsp:val=&quot;00C530D2&quot;/&gt;&lt;wsp:rsid wsp:val=&quot;00C545F6&quot;/&gt;&lt;wsp:rsid wsp:val=&quot;00C54DA9&quot;/&gt;&lt;wsp:rsid wsp:val=&quot;00C60F96&quot;/&gt;&lt;wsp:rsid wsp:val=&quot;00C61D66&quot;/&gt;&lt;wsp:rsid wsp:val=&quot;00C62E09&quot;/&gt;&lt;wsp:rsid wsp:val=&quot;00C641F3&quot;/&gt;&lt;wsp:rsid wsp:val=&quot;00C666D1&quot;/&gt;&lt;wsp:rsid wsp:val=&quot;00C74F1E&quot;/&gt;&lt;wsp:rsid wsp:val=&quot;00C76331&quot;/&gt;&lt;wsp:rsid wsp:val=&quot;00C812EE&quot;/&gt;&lt;wsp:rsid wsp:val=&quot;00C90CC9&quot;/&gt;&lt;wsp:rsid wsp:val=&quot;00C9339B&quot;/&gt;&lt;wsp:rsid wsp:val=&quot;00C968DC&quot;/&gt;&lt;wsp:rsid wsp:val=&quot;00C97247&quot;/&gt;&lt;wsp:rsid wsp:val=&quot;00CB3631&quot;/&gt;&lt;wsp:rsid wsp:val=&quot;00CC1AC4&quot;/&gt;&lt;wsp:rsid wsp:val=&quot;00CC5277&quot;/&gt;&lt;wsp:rsid wsp:val=&quot;00CD0ECB&quot;/&gt;&lt;wsp:rsid wsp:val=&quot;00CD19AD&quot;/&gt;&lt;wsp:rsid wsp:val=&quot;00CD3472&quot;/&gt;&lt;wsp:rsid wsp:val=&quot;00CE52A7&quot;/&gt;&lt;wsp:rsid wsp:val=&quot;00CE6540&quot;/&gt;&lt;wsp:rsid wsp:val=&quot;00CF5E84&quot;/&gt;&lt;wsp:rsid wsp:val=&quot;00CF73D8&quot;/&gt;&lt;wsp:rsid wsp:val=&quot;00D022A8&quot;/&gt;&lt;wsp:rsid wsp:val=&quot;00D03B4C&quot;/&gt;&lt;wsp:rsid wsp:val=&quot;00D04F75&quot;/&gt;&lt;wsp:rsid wsp:val=&quot;00D14793&quot;/&gt;&lt;wsp:rsid wsp:val=&quot;00D21764&quot;/&gt;&lt;wsp:rsid wsp:val=&quot;00D22D2E&quot;/&gt;&lt;wsp:rsid wsp:val=&quot;00D262A1&quot;/&gt;&lt;wsp:rsid wsp:val=&quot;00D27406&quot;/&gt;&lt;wsp:rsid wsp:val=&quot;00D30133&quot;/&gt;&lt;wsp:rsid wsp:val=&quot;00D32B56&quot;/&gt;&lt;wsp:rsid wsp:val=&quot;00D40AC9&quot;/&gt;&lt;wsp:rsid wsp:val=&quot;00D4317F&quot;/&gt;&lt;wsp:rsid wsp:val=&quot;00D47464&quot;/&gt;&lt;wsp:rsid wsp:val=&quot;00D50AF8&quot;/&gt;&lt;wsp:rsid wsp:val=&quot;00D55833&quot;/&gt;&lt;wsp:rsid wsp:val=&quot;00D56874&quot;/&gt;&lt;wsp:rsid wsp:val=&quot;00D6134F&quot;/&gt;&lt;wsp:rsid wsp:val=&quot;00D620F9&quot;/&gt;&lt;wsp:rsid wsp:val=&quot;00D64C76&quot;/&gt;&lt;wsp:rsid wsp:val=&quot;00D709B2&quot;/&gt;&lt;wsp:rsid wsp:val=&quot;00D70B97&quot;/&gt;&lt;wsp:rsid wsp:val=&quot;00D7115C&quot;/&gt;&lt;wsp:rsid wsp:val=&quot;00D71D7A&quot;/&gt;&lt;wsp:rsid wsp:val=&quot;00D81309&quot;/&gt;&lt;wsp:rsid wsp:val=&quot;00D85B8A&quot;/&gt;&lt;wsp:rsid wsp:val=&quot;00D929A0&quot;/&gt;&lt;wsp:rsid wsp:val=&quot;00D951AA&quot;/&gt;&lt;wsp:rsid wsp:val=&quot;00D9556A&quot;/&gt;&lt;wsp:rsid wsp:val=&quot;00DA0CF6&quot;/&gt;&lt;wsp:rsid wsp:val=&quot;00DB614C&quot;/&gt;&lt;wsp:rsid wsp:val=&quot;00DB695A&quot;/&gt;&lt;wsp:rsid wsp:val=&quot;00DC0A15&quot;/&gt;&lt;wsp:rsid wsp:val=&quot;00DD3F85&quot;/&gt;&lt;wsp:rsid wsp:val=&quot;00DD7858&quot;/&gt;&lt;wsp:rsid wsp:val=&quot;00DD7DE4&quot;/&gt;&lt;wsp:rsid wsp:val=&quot;00DE71E2&quot;/&gt;&lt;wsp:rsid wsp:val=&quot;00DF0FA8&quot;/&gt;&lt;wsp:rsid wsp:val=&quot;00DF36F6&quot;/&gt;&lt;wsp:rsid wsp:val=&quot;00E00BCA&quot;/&gt;&lt;wsp:rsid wsp:val=&quot;00E01918&quot;/&gt;&lt;wsp:rsid wsp:val=&quot;00E1309C&quot;/&gt;&lt;wsp:rsid wsp:val=&quot;00E315F1&quot;/&gt;&lt;wsp:rsid wsp:val=&quot;00E35522&quot;/&gt;&lt;wsp:rsid wsp:val=&quot;00E43ECA&quot;/&gt;&lt;wsp:rsid wsp:val=&quot;00E478C8&quot;/&gt;&lt;wsp:rsid wsp:val=&quot;00E52FD0&quot;/&gt;&lt;wsp:rsid wsp:val=&quot;00E634CE&quot;/&gt;&lt;wsp:rsid wsp:val=&quot;00E64E4F&quot;/&gt;&lt;wsp:rsid wsp:val=&quot;00E66823&quot;/&gt;&lt;wsp:rsid wsp:val=&quot;00E67B4E&quot;/&gt;&lt;wsp:rsid wsp:val=&quot;00E771E0&quot;/&gt;&lt;wsp:rsid wsp:val=&quot;00E818B0&quot;/&gt;&lt;wsp:rsid wsp:val=&quot;00E87413&quot;/&gt;&lt;wsp:rsid wsp:val=&quot;00E925AE&quot;/&gt;&lt;wsp:rsid wsp:val=&quot;00E92D1D&quot;/&gt;&lt;wsp:rsid wsp:val=&quot;00E93C03&quot;/&gt;&lt;wsp:rsid wsp:val=&quot;00E9636E&quot;/&gt;&lt;wsp:rsid wsp:val=&quot;00EA01B1&quot;/&gt;&lt;wsp:rsid wsp:val=&quot;00EC1498&quot;/&gt;&lt;wsp:rsid wsp:val=&quot;00ED4BA1&quot;/&gt;&lt;wsp:rsid wsp:val=&quot;00EE0B63&quot;/&gt;&lt;wsp:rsid wsp:val=&quot;00EE1547&quot;/&gt;&lt;wsp:rsid wsp:val=&quot;00EF1D38&quot;/&gt;&lt;wsp:rsid wsp:val=&quot;00F007AB&quot;/&gt;&lt;wsp:rsid wsp:val=&quot;00F00D67&quot;/&gt;&lt;wsp:rsid wsp:val=&quot;00F036A7&quot;/&gt;&lt;wsp:rsid wsp:val=&quot;00F0764B&quot;/&gt;&lt;wsp:rsid wsp:val=&quot;00F10372&quot;/&gt;&lt;wsp:rsid wsp:val=&quot;00F1198F&quot;/&gt;&lt;wsp:rsid wsp:val=&quot;00F20C56&quot;/&gt;&lt;wsp:rsid wsp:val=&quot;00F34835&quot;/&gt;&lt;wsp:rsid wsp:val=&quot;00F35E99&quot;/&gt;&lt;wsp:rsid wsp:val=&quot;00F44283&quot;/&gt;&lt;wsp:rsid wsp:val=&quot;00F44C28&quot;/&gt;&lt;wsp:rsid wsp:val=&quot;00F5364D&quot;/&gt;&lt;wsp:rsid wsp:val=&quot;00F548F7&quot;/&gt;&lt;wsp:rsid wsp:val=&quot;00F56C57&quot;/&gt;&lt;wsp:rsid wsp:val=&quot;00F57D9D&quot;/&gt;&lt;wsp:rsid wsp:val=&quot;00F70100&quot;/&gt;&lt;wsp:rsid wsp:val=&quot;00F74B3F&quot;/&gt;&lt;wsp:rsid wsp:val=&quot;00F75E1E&quot;/&gt;&lt;wsp:rsid wsp:val=&quot;00F90035&quot;/&gt;&lt;wsp:rsid wsp:val=&quot;00F93EFC&quot;/&gt;&lt;wsp:rsid wsp:val=&quot;00F94B34&quot;/&gt;&lt;wsp:rsid wsp:val=&quot;00FB2295&quot;/&gt;&lt;wsp:rsid wsp:val=&quot;00FB48F9&quot;/&gt;&lt;wsp:rsid wsp:val=&quot;00FB7277&quot;/&gt;&lt;wsp:rsid wsp:val=&quot;00FB7E07&quot;/&gt;&lt;wsp:rsid wsp:val=&quot;00FC38CE&quot;/&gt;&lt;wsp:rsid wsp:val=&quot;00FD0042&quot;/&gt;&lt;wsp:rsid wsp:val=&quot;00FD1B42&quot;/&gt;&lt;wsp:rsid wsp:val=&quot;00FD3B42&quot;/&gt;&lt;wsp:rsid wsp:val=&quot;00FE5118&quot;/&gt;&lt;wsp:rsid wsp:val=&quot;00FE5825&quot;/&gt;&lt;wsp:rsid wsp:val=&quot;00FE5E2E&quot;/&gt;&lt;wsp:rsid wsp:val=&quot;00FE6BF1&quot;/&gt;&lt;wsp:rsid wsp:val=&quot;00FF2348&quot;/&gt;&lt;wsp:rsid wsp:val=&quot;00FF4562&quot;/&gt;&lt;/wsp:rsids&gt;&lt;/w:docPr&gt;&lt;w:body&gt;&lt;w:p wsp:rsidR=&quot;00000000&quot; wsp:rsidRDefault=&quot;000F17C8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nor/&gt;&lt;/m:rPr&gt;&lt;w:rPr&gt;&lt;w:rFonts w:ascii=&quot;Cambria Math&quot; w:h-ansi=&quot;Cambria Math&quot;/&gt;&lt;wx:font wx:val=&quot;Cambria Math&quot;/&gt;&lt;w:sz w:val=&quot;36&quot;/&gt;&lt;w:sz-cs w:val=&quot;36&quot;/&gt;&lt;/w:rPr&gt;&lt;m:t&gt;60??&lt;/m:t&gt;&lt;/m:r&gt;&lt;m:r&gt;&lt;m:rPr&gt;&lt;m:nor/&gt;&lt;/m:rPr&gt;&lt;w:rPr&gt;&lt;w:rFonts w:ascii=&quot;Cambria Math&quot; w:h-ansi=&quot;Cambria Math&quot; w:hint=&quot;fareast&quot;/&gt;&lt;wx:font wx:val=&quot;Cambria Math&quot;/&gt;&lt;w:sz w:val=&quot;36&quot;/&gt;&lt;w:sz-cs w:val=&quot;36&quot;/&gt;&lt;/w:rPr&gt;&lt;m:t&gt;2&lt;/m:t&gt;&lt;/m:r&gt;&lt;/m:num&gt;&lt;m:den&gt;&lt;m:r&gt;&lt;m:rPr&gt;&lt;m:nor/&gt;&lt;/m:rPr&gt;&lt;w:rPr&gt;&lt;w:rFonts w:ascii=&quot;Cambria Math&quot; w:h-ansi=&quot;Cambria Math&quot;/&gt;&lt;wx:font wx:val=&quot;Cambria Math&quot;/&gt;&lt;w:sz w:val=&quot;36&quot;/&gt;&lt;w:sz-cs w:val=&quot;3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616014">
        <w:rPr>
          <w:sz w:val="28"/>
          <w:szCs w:val="28"/>
        </w:rPr>
        <w:instrText xml:space="preserve"> </w:instrText>
      </w:r>
      <w:r w:rsidRPr="00616014">
        <w:rPr>
          <w:sz w:val="28"/>
          <w:szCs w:val="28"/>
        </w:rPr>
        <w:fldChar w:fldCharType="end"/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 xml:space="preserve">(B) </w:t>
      </w:r>
      <w:r w:rsidRPr="005F17CA">
        <w:rPr>
          <w:position w:val="-24"/>
          <w:sz w:val="28"/>
          <w:szCs w:val="28"/>
        </w:rPr>
        <w:object w:dxaOrig="680" w:dyaOrig="620">
          <v:shape id="_x0000_i1039" type="#_x0000_t75" style="width:33.75pt;height:30.75pt" o:ole="">
            <v:imagedata r:id="rId28" o:title=""/>
          </v:shape>
          <o:OLEObject Type="Embed" ProgID="Equation.3" ShapeID="_x0000_i1039" DrawAspect="Content" ObjectID="_1543039398" r:id="rId29"/>
        </w:object>
      </w:r>
      <w:r w:rsidRPr="00616014">
        <w:rPr>
          <w:sz w:val="28"/>
          <w:szCs w:val="28"/>
        </w:rPr>
        <w:fldChar w:fldCharType="begin"/>
      </w:r>
      <w:r w:rsidRPr="00616014">
        <w:rPr>
          <w:sz w:val="28"/>
          <w:szCs w:val="28"/>
        </w:rPr>
        <w:instrText xml:space="preserve"> QUOTE </w:instrText>
      </w:r>
      <w:r>
        <w:pict>
          <v:shape id="_x0000_i1040" type="#_x0000_t75" style="width:48.75pt;height:30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74&quot;/&gt;&lt;w:bordersDontSurroundHeader/&gt;&lt;w:bordersDontSurroundFooter/&gt;&lt;w:stylePaneFormatFilter w:val=&quot;3F01&quot;/&gt;&lt;w:defaultTabStop w:val=&quot;480&quot;/&gt;&lt;w:drawingGridHorizontalSpacing w:val=&quot;120&quot;/&gt;&lt;w:drawingGridVerticalSpacing w:val=&quot;165&quot;/&gt;&lt;w:displayHorizontalDrawingGridEvery w:val=&quot;0&quot;/&gt;&lt;w:displayVerticalDrawingGridEvery w:val=&quot;2&quot;/&gt;&lt;w:punctuationKerning/&gt;&lt;w:characterSpacingControl w:val=&quot;CompressPunctuation&quot;/&gt;&lt;w:noLineBreaksAfter w:lang=&quot;ZH-TW&quot; w:val=&quot;([{瞿?g?Vert萸tical葭儭瘀號儭鳴蜇儭選????????&quot;/&gt;&lt;w:noLineBreaksBefore w:lang=&quot;ZH-TW&quot; w:val=&quot;!),.:;?]}瞽繚?Ｔ乒色把聆?萼儭梧董儭湛葆儭賂蛹儭潘蜀儮儮?????????CompressPunctuation&quot;/&gt;&lt;w:noLineBreaksAfter w:lang=&quot;ZH-TW&quot; w:val=&quot;([{瞿?g????sPunctuation&quot;/&gt;&lt;w:noLineBreaksAfter w:lang=&quot;ZH-TW&quot; w:val=&quot;([{瞿瞼?Vert???unctuation&quot;/&gt;&lt;w:noLineBreaksAfter w:lang=&quot;ZH-TW&quot; w:val=&quot;([{瞿瞼?萸tical???播嚚?膜&quot;/&gt;&lt;w:optimizeForBrowser/&gt;&lt;w:validateAgainstSchema/&gt;&lt;w:saang=&quot;ZH-TW&quot; w:val=&quot;([{瞿?gveInvalidXML w:val=&quot;off&quot;/&gt;&lt;w:ignoreMixedContent w:val=&quot;off&quot;/&gt;&lt;w:alwaysShowPlaceholderTexl=&quot;([{瞿瞼?Vertt w:val=&quot;off&quot;/&gt;&lt;w:compat&gt;&lt;w:spaceForUL/&gt;&lt;w:balanceSingleByteDoubleByteWidth/&gt;&lt;w:doNotLea萸ticalveBackslashAlone/&gt;&lt;w:ulTrailSpace/&gt;&lt;w:doNotExpa([{瞿?gndShiftReturn/&gt;&lt;w:breakWrappedTables/&gt;&lt;w:snapToGridInCell/&gt;&lt;w:wrapTextWithPunct/&gt;&lt;w:useAsianBreakRules/&gt;&lt;w:dortntGrowAutofit/&gt;&lt;w:useFELayout/&gt;&lt;/w:compat&gt;&lt;wsp:rsids&gt;&lt;wsp:rsidRoot wsp:val=&quot;00492973&quot;/&gt;&lt;wsp:rsid wsp:val=&quot;000000F4&quot;/&gt;&lt;wsp:rsid wsp:val=&quot;00000252&quot;/&gt;&lt;wsp:rsid wsp:val=&quot;00000FEC&quot;/&gt;&lt;wsp:rsid wsp:val=&quot;0000164E&quot;/&gt;&lt;wsp:rsid wsp:val=&quot;000052AA&quot;/&gt;&lt;wsp:rsid wsp:val=&quot;000210EC&quot;/&gt;&lt;wsp:rsid wsp:val=&quot;00032E8B&quot;/&gt;&lt;wsp:rsid wsp:val=&quot;00033B1F&quot;/&gt;&lt;wsp:rsid wsp:val=&quot;00047307&quot;/&gt;&lt;wsp:rsid wsp:val=&quot;0004790A&quot;/&gt;&lt;wsp:rsid wsp:val=&quot;0005369B&quot;/&gt;&lt;wsp:rsid wsp:val=&quot;00062041&quot;/&gt;&lt;wsp:rsid wsp:val=&quot;000637C5&quot;/&gt;&lt;wsp:rsid wsp:val=&quot;00064E80&quot;/&gt;&lt;wsp:rsid wsp:val=&quot;00066C95&quot;/&gt;&lt;wsp:rsid wsp:val=&quot;00081DC2&quot;/&gt;&lt;wsp:rsid wsp:val=&quot;0008240D&quot;/&gt;&lt;wsp:rsid wsp:val=&quot;00085B2C&quot;/&gt;&lt;wsp:rsid wsp:val=&quot;00085E40&quot;/&gt;&lt;wsp:rsid wsp:val=&quot;00094DB5&quot;/&gt;&lt;wsp:rsid wsp:val=&quot;00096001&quot;/&gt;&lt;wsp:rsid wsp:val=&quot;000A1B2A&quot;/&gt;&lt;wsp:rsid wsp:val=&quot;000A1C7C&quot;/&gt;&lt;wsp:rsid wsp:val=&quot;000A68D2&quot;/&gt;&lt;wsp:rsid wsp:val=&quot;000B5450&quot;/&gt;&lt;wsp:rsid wsp:val=&quot;000B581E&quot;/&gt;&lt;wsp:rsid wsp:val=&quot;000D5458&quot;/&gt;&lt;wsp:rsid wsp:val=&quot;000E2627&quot;/&gt;&lt;wsp:rsid wsp:val=&quot;000F081B&quot;/&gt;&lt;wsp:rsid wsp:val=&quot;000F3DD9&quot;/&gt;&lt;wsp:rsid wsp:val=&quot;000F4BB7&quot;/&gt;&lt;wsp:rsid wsp:val=&quot;000F7211&quot;/&gt;&lt;wsp:rsid wsp:val=&quot;00106292&quot;/&gt;&lt;wsp:rsid wsp:val=&quot;001134C1&quot;/&gt;&lt;wsp:rsid wsp:val=&quot;00124F10&quot;/&gt;&lt;wsp:rsid wsp:val=&quot;00126FA2&quot;/&gt;&lt;wsp:rsid wsp:val=&quot;00127264&quot;/&gt;&lt;wsp:rsid wsp:val=&quot;00136B87&quot;/&gt;&lt;wsp:rsid wsp:val=&quot;00141249&quot;/&gt;&lt;wsp:rsid wsp:val=&quot;00146FCA&quot;/&gt;&lt;wsp:rsid wsp:val=&quot;0014751C&quot;/&gt;&lt;wsp:rsid wsp:val=&quot;00150656&quot;/&gt;&lt;wsp:rsid wsp:val=&quot;001523DB&quot;/&gt;&lt;wsp:rsid wsp:val=&quot;00155893&quot;/&gt;&lt;wsp:rsid wsp:val=&quot;00156782&quot;/&gt;&lt;wsp:rsid wsp:val=&quot;001613D4&quot;/&gt;&lt;wsp:rsid wsp:val=&quot;00161F40&quot;/&gt;&lt;wsp:rsid wsp:val=&quot;001658A4&quot;/&gt;&lt;wsp:rsid wsp:val=&quot;00166FF9&quot;/&gt;&lt;wsp:rsid wsp:val=&quot;0017025C&quot;/&gt;&lt;wsp:rsid wsp:val=&quot;001727B1&quot;/&gt;&lt;wsp:rsid wsp:val=&quot;0018407D&quot;/&gt;&lt;wsp:rsid wsp:val=&quot;001859F7&quot;/&gt;&lt;wsp:rsid wsp:val=&quot;001B0E12&quot;/&gt;&lt;wsp:rsid wsp:val=&quot;001B49B1&quot;/&gt;&lt;wsp:rsid wsp:val=&quot;001B7D56&quot;/&gt;&lt;wsp:rsid wsp:val=&quot;001D4342&quot;/&gt;&lt;wsp:rsid wsp:val=&quot;001E234B&quot;/&gt;&lt;wsp:rsid wsp:val=&quot;001E7380&quot;/&gt;&lt;wsp:rsid wsp:val=&quot;001E77EE&quot;/&gt;&lt;wsp:rsid wsp:val=&quot;001F0E8D&quot;/&gt;&lt;wsp:rsid wsp:val=&quot;001F4F5F&quot;/&gt;&lt;wsp:rsid wsp:val=&quot;001F593C&quot;/&gt;&lt;wsp:rsid wsp:val=&quot;001F67D9&quot;/&gt;&lt;wsp:rsid wsp:val=&quot;001F7466&quot;/&gt;&lt;wsp:rsid wsp:val=&quot;0020106B&quot;/&gt;&lt;wsp:rsid wsp:val=&quot;00213F58&quot;/&gt;&lt;wsp:rsid wsp:val=&quot;002173E7&quot;/&gt;&lt;wsp:rsid wsp:val=&quot;002221DD&quot;/&gt;&lt;wsp:rsid wsp:val=&quot;00222726&quot;/&gt;&lt;wsp:rsid wsp:val=&quot;002243A1&quot;/&gt;&lt;wsp:rsid wsp:val=&quot;00236FDC&quot;/&gt;&lt;wsp:rsid wsp:val=&quot;0024023F&quot;/&gt;&lt;wsp:rsid wsp:val=&quot;0024597A&quot;/&gt;&lt;wsp:rsid wsp:val=&quot;00253A50&quot;/&gt;&lt;wsp:rsid wsp:val=&quot;0027170E&quot;/&gt;&lt;wsp:rsid wsp:val=&quot;00275F65&quot;/&gt;&lt;wsp:rsid wsp:val=&quot;002804A1&quot;/&gt;&lt;wsp:rsid wsp:val=&quot;00281827&quot;/&gt;&lt;wsp:rsid wsp:val=&quot;002820A6&quot;/&gt;&lt;wsp:rsid wsp:val=&quot;00283FF7&quot;/&gt;&lt;wsp:rsid wsp:val=&quot;002844A2&quot;/&gt;&lt;wsp:rsid wsp:val=&quot;00284B02&quot;/&gt;&lt;wsp:rsid wsp:val=&quot;00286AD6&quot;/&gt;&lt;wsp:rsid wsp:val=&quot;0028746E&quot;/&gt;&lt;wsp:rsid wsp:val=&quot;002920A7&quot;/&gt;&lt;wsp:rsid wsp:val=&quot;00293BDB&quot;/&gt;&lt;wsp:rsid wsp:val=&quot;002A2005&quot;/&gt;&lt;wsp:rsid wsp:val=&quot;002C1AA6&quot;/&gt;&lt;wsp:rsid wsp:val=&quot;002C1FD8&quot;/&gt;&lt;wsp:rsid wsp:val=&quot;002C702B&quot;/&gt;&lt;wsp:rsid wsp:val=&quot;002C79B1&quot;/&gt;&lt;wsp:rsid wsp:val=&quot;002D46E3&quot;/&gt;&lt;wsp:rsid wsp:val=&quot;002E268D&quot;/&gt;&lt;wsp:rsid wsp:val=&quot;002E3C0E&quot;/&gt;&lt;wsp:rsid wsp:val=&quot;002E54F8&quot;/&gt;&lt;wsp:rsid wsp:val=&quot;002F32F9&quot;/&gt;&lt;wsp:rsid wsp:val=&quot;002F35A9&quot;/&gt;&lt;wsp:rsid wsp:val=&quot;002F7220&quot;/&gt;&lt;wsp:rsid wsp:val=&quot;00305878&quot;/&gt;&lt;wsp:rsid wsp:val=&quot;00310330&quot;/&gt;&lt;wsp:rsid wsp:val=&quot;00312A88&quot;/&gt;&lt;wsp:rsid wsp:val=&quot;00315F26&quot;/&gt;&lt;wsp:rsid wsp:val=&quot;00332D7C&quot;/&gt;&lt;wsp:rsid wsp:val=&quot;00335C31&quot;/&gt;&lt;wsp:rsid wsp:val=&quot;00337FED&quot;/&gt;&lt;wsp:rsid wsp:val=&quot;00342552&quot;/&gt;&lt;wsp:rsid wsp:val=&quot;00344CC8&quot;/&gt;&lt;wsp:rsid wsp:val=&quot;00352EC3&quot;/&gt;&lt;wsp:rsid wsp:val=&quot;00354FA5&quot;/&gt;&lt;wsp:rsid wsp:val=&quot;00365A82&quot;/&gt;&lt;wsp:rsid wsp:val=&quot;003663C6&quot;/&gt;&lt;wsp:rsid wsp:val=&quot;00370973&quot;/&gt;&lt;wsp:rsid wsp:val=&quot;00373113&quot;/&gt;&lt;wsp:rsid wsp:val=&quot;003740B2&quot;/&gt;&lt;wsp:rsid wsp:val=&quot;00384295&quot;/&gt;&lt;wsp:rsid wsp:val=&quot;00386513&quot;/&gt;&lt;wsp:rsid wsp:val=&quot;003940A7&quot;/&gt;&lt;wsp:rsid wsp:val=&quot;00394CEF&quot;/&gt;&lt;wsp:rsid wsp:val=&quot;003A0858&quot;/&gt;&lt;wsp:rsid wsp:val=&quot;003A4412&quot;/&gt;&lt;wsp:rsid wsp:val=&quot;003B6B81&quot;/&gt;&lt;wsp:rsid wsp:val=&quot;003C6BF0&quot;/&gt;&lt;wsp:rsid wsp:val=&quot;003F5FB1&quot;/&gt;&lt;wsp:rsid wsp:val=&quot;003F7AF5&quot;/&gt;&lt;wsp:rsid wsp:val=&quot;004109AE&quot;/&gt;&lt;wsp:rsid wsp:val=&quot;00416245&quot;/&gt;&lt;wsp:rsid wsp:val=&quot;004172FB&quot;/&gt;&lt;wsp:rsid wsp:val=&quot;00423062&quot;/&gt;&lt;wsp:rsid wsp:val=&quot;004309DC&quot;/&gt;&lt;wsp:rsid wsp:val=&quot;00437724&quot;/&gt;&lt;wsp:rsid wsp:val=&quot;00443F80&quot;/&gt;&lt;wsp:rsid wsp:val=&quot;004444A1&quot;/&gt;&lt;wsp:rsid wsp:val=&quot;00447EEF&quot;/&gt;&lt;wsp:rsid wsp:val=&quot;00454BE1&quot;/&gt;&lt;wsp:rsid wsp:val=&quot;00461B2A&quot;/&gt;&lt;wsp:rsid wsp:val=&quot;00466250&quot;/&gt;&lt;wsp:rsid wsp:val=&quot;0047084C&quot;/&gt;&lt;wsp:rsid wsp:val=&quot;00472A0B&quot;/&gt;&lt;wsp:rsid wsp:val=&quot;00477616&quot;/&gt;&lt;wsp:rsid wsp:val=&quot;00486564&quot;/&gt;&lt;wsp:rsid wsp:val=&quot;00490091&quot;/&gt;&lt;wsp:rsid wsp:val=&quot;00492973&quot;/&gt;&lt;wsp:rsid wsp:val=&quot;00493E1E&quot;/&gt;&lt;wsp:rsid wsp:val=&quot;004979E0&quot;/&gt;&lt;wsp:rsid wsp:val=&quot;004A31D4&quot;/&gt;&lt;wsp:rsid wsp:val=&quot;004A32EC&quot;/&gt;&lt;wsp:rsid wsp:val=&quot;004A4225&quot;/&gt;&lt;wsp:rsid wsp:val=&quot;004A5D1C&quot;/&gt;&lt;wsp:rsid wsp:val=&quot;004B6143&quot;/&gt;&lt;wsp:rsid wsp:val=&quot;004C1E55&quot;/&gt;&lt;wsp:rsid wsp:val=&quot;004C432E&quot;/&gt;&lt;wsp:rsid wsp:val=&quot;004C6850&quot;/&gt;&lt;wsp:rsid wsp:val=&quot;004D32D4&quot;/&gt;&lt;wsp:rsid wsp:val=&quot;004F5381&quot;/&gt;&lt;wsp:rsid wsp:val=&quot;00502359&quot;/&gt;&lt;wsp:rsid wsp:val=&quot;005254BC&quot;/&gt;&lt;wsp:rsid wsp:val=&quot;005364CF&quot;/&gt;&lt;wsp:rsid wsp:val=&quot;0053741D&quot;/&gt;&lt;wsp:rsid wsp:val=&quot;00537A1F&quot;/&gt;&lt;wsp:rsid wsp:val=&quot;00551F1D&quot;/&gt;&lt;wsp:rsid wsp:val=&quot;005523C7&quot;/&gt;&lt;wsp:rsid wsp:val=&quot;005523D4&quot;/&gt;&lt;wsp:rsid wsp:val=&quot;00552870&quot;/&gt;&lt;wsp:rsid wsp:val=&quot;0055513B&quot;/&gt;&lt;wsp:rsid wsp:val=&quot;00555BFE&quot;/&gt;&lt;wsp:rsid wsp:val=&quot;00557FEA&quot;/&gt;&lt;wsp:rsid wsp:val=&quot;00560D72&quot;/&gt;&lt;wsp:rsid wsp:val=&quot;00566E7D&quot;/&gt;&lt;wsp:rsid wsp:val=&quot;00567BAE&quot;/&gt;&lt;wsp:rsid wsp:val=&quot;00574DF7&quot;/&gt;&lt;wsp:rsid wsp:val=&quot;0058240D&quot;/&gt;&lt;wsp:rsid wsp:val=&quot;00582FED&quot;/&gt;&lt;wsp:rsid wsp:val=&quot;0058712C&quot;/&gt;&lt;wsp:rsid wsp:val=&quot;00596699&quot;/&gt;&lt;wsp:rsid wsp:val=&quot;00596881&quot;/&gt;&lt;wsp:rsid wsp:val=&quot;005A1585&quot;/&gt;&lt;wsp:rsid wsp:val=&quot;005A270B&quot;/&gt;&lt;wsp:rsid wsp:val=&quot;005A57B3&quot;/&gt;&lt;wsp:rsid wsp:val=&quot;005A5F83&quot;/&gt;&lt;wsp:rsid wsp:val=&quot;005B2B41&quot;/&gt;&lt;wsp:rsid wsp:val=&quot;005B5E21&quot;/&gt;&lt;wsp:rsid wsp:val=&quot;005C2DF3&quot;/&gt;&lt;wsp:rsid wsp:val=&quot;005D0C61&quot;/&gt;&lt;wsp:rsid wsp:val=&quot;005D2486&quot;/&gt;&lt;wsp:rsid wsp:val=&quot;005D2BFF&quot;/&gt;&lt;wsp:rsid wsp:val=&quot;005D60C2&quot;/&gt;&lt;wsp:rsid wsp:val=&quot;005E1BCC&quot;/&gt;&lt;wsp:rsid wsp:val=&quot;005E41AE&quot;/&gt;&lt;wsp:rsid wsp:val=&quot;005E5075&quot;/&gt;&lt;wsp:rsid wsp:val=&quot;00605A7A&quot;/&gt;&lt;wsp:rsid wsp:val=&quot;006102A5&quot;/&gt;&lt;wsp:rsid wsp:val=&quot;00615840&quot;/&gt;&lt;wsp:rsid wsp:val=&quot;00616014&quot;/&gt;&lt;wsp:rsid wsp:val=&quot;006176B2&quot;/&gt;&lt;wsp:rsid wsp:val=&quot;00624FCB&quot;/&gt;&lt;wsp:rsid wsp:val=&quot;00625802&quot;/&gt;&lt;wsp:rsid wsp:val=&quot;006356F4&quot;/&gt;&lt;wsp:rsid wsp:val=&quot;00643BA2&quot;/&gt;&lt;wsp:rsid wsp:val=&quot;00647904&quot;/&gt;&lt;wsp:rsid wsp:val=&quot;00651EEC&quot;/&gt;&lt;wsp:rsid wsp:val=&quot;006558AA&quot;/&gt;&lt;wsp:rsid wsp:val=&quot;006576F7&quot;/&gt;&lt;wsp:rsid wsp:val=&quot;00661F3F&quot;/&gt;&lt;wsp:rsid wsp:val=&quot;00672AA4&quot;/&gt;&lt;wsp:rsid wsp:val=&quot;00672C54&quot;/&gt;&lt;wsp:rsid wsp:val=&quot;006827A5&quot;/&gt;&lt;wsp:rsid wsp:val=&quot;00685FA2&quot;/&gt;&lt;wsp:rsid wsp:val=&quot;00686597&quot;/&gt;&lt;wsp:rsid wsp:val=&quot;00693E2F&quot;/&gt;&lt;wsp:rsid wsp:val=&quot;006A7AA2&quot;/&gt;&lt;wsp:rsid wsp:val=&quot;006B3619&quot;/&gt;&lt;wsp:rsid wsp:val=&quot;006B541F&quot;/&gt;&lt;wsp:rsid wsp:val=&quot;006B748F&quot;/&gt;&lt;wsp:rsid wsp:val=&quot;006C2210&quot;/&gt;&lt;wsp:rsid wsp:val=&quot;006D5446&quot;/&gt;&lt;wsp:rsid wsp:val=&quot;006E2315&quot;/&gt;&lt;wsp:rsid wsp:val=&quot;006E2F9E&quot;/&gt;&lt;wsp:rsid wsp:val=&quot;006E7840&quot;/&gt;&lt;wsp:rsid wsp:val=&quot;006E7876&quot;/&gt;&lt;wsp:rsid wsp:val=&quot;006F01FE&quot;/&gt;&lt;wsp:rsid wsp:val=&quot;006F0BC8&quot;/&gt;&lt;wsp:rsid wsp:val=&quot;0070238C&quot;/&gt;&lt;wsp:rsid wsp:val=&quot;00704B7F&quot;/&gt;&lt;wsp:rsid wsp:val=&quot;00712DDE&quot;/&gt;&lt;wsp:rsid wsp:val=&quot;00724F30&quot;/&gt;&lt;wsp:rsid wsp:val=&quot;007257FF&quot;/&gt;&lt;wsp:rsid wsp:val=&quot;00727970&quot;/&gt;&lt;wsp:rsid wsp:val=&quot;007315D9&quot;/&gt;&lt;wsp:rsid wsp:val=&quot;00735816&quot;/&gt;&lt;wsp:rsid wsp:val=&quot;00737490&quot;/&gt;&lt;wsp:rsid wsp:val=&quot;007429BA&quot;/&gt;&lt;wsp:rsid wsp:val=&quot;007467A8&quot;/&gt;&lt;wsp:rsid wsp:val=&quot;007536FF&quot;/&gt;&lt;wsp:rsid wsp:val=&quot;00761A5D&quot;/&gt;&lt;wsp:rsid wsp:val=&quot;00765283&quot;/&gt;&lt;wsp:rsid wsp:val=&quot;007815CE&quot;/&gt;&lt;wsp:rsid wsp:val=&quot;00782F89&quot;/&gt;&lt;wsp:rsid wsp:val=&quot;007912ED&quot;/&gt;&lt;wsp:rsid wsp:val=&quot;00793652&quot;/&gt;&lt;wsp:rsid wsp:val=&quot;00794B1B&quot;/&gt;&lt;wsp:rsid wsp:val=&quot;00795290&quot;/&gt;&lt;wsp:rsid wsp:val=&quot;007977E9&quot;/&gt;&lt;wsp:rsid wsp:val=&quot;007B2BA8&quot;/&gt;&lt;wsp:rsid wsp:val=&quot;007B5050&quot;/&gt;&lt;wsp:rsid wsp:val=&quot;007C2546&quot;/&gt;&lt;wsp:rsid wsp:val=&quot;007C41F4&quot;/&gt;&lt;wsp:rsid wsp:val=&quot;007C4C22&quot;/&gt;&lt;wsp:rsid wsp:val=&quot;007C6204&quot;/&gt;&lt;wsp:rsid wsp:val=&quot;007D0F83&quot;/&gt;&lt;wsp:rsid wsp:val=&quot;007D26AF&quot;/&gt;&lt;wsp:rsid wsp:val=&quot;007D45BA&quot;/&gt;&lt;wsp:rsid wsp:val=&quot;00802AEF&quot;/&gt;&lt;wsp:rsid wsp:val=&quot;0081295B&quot;/&gt;&lt;wsp:rsid wsp:val=&quot;00812A15&quot;/&gt;&lt;wsp:rsid wsp:val=&quot;008220EB&quot;/&gt;&lt;wsp:rsid wsp:val=&quot;00836536&quot;/&gt;&lt;wsp:rsid wsp:val=&quot;00843BE7&quot;/&gt;&lt;wsp:rsid wsp:val=&quot;00843DF9&quot;/&gt;&lt;wsp:rsid wsp:val=&quot;00844C4F&quot;/&gt;&lt;wsp:rsid wsp:val=&quot;00851EC8&quot;/&gt;&lt;wsp:rsid wsp:val=&quot;00853A7A&quot;/&gt;&lt;wsp:rsid wsp:val=&quot;00870155&quot;/&gt;&lt;wsp:rsid wsp:val=&quot;00872366&quot;/&gt;&lt;wsp:rsid wsp:val=&quot;0087770B&quot;/&gt;&lt;wsp:rsid wsp:val=&quot;00881627&quot;/&gt;&lt;wsp:rsid wsp:val=&quot;0088269E&quot;/&gt;&lt;wsp:rsid wsp:val=&quot;00887821&quot;/&gt;&lt;wsp:rsid wsp:val=&quot;00894879&quot;/&gt;&lt;wsp:rsid wsp:val=&quot;00896E8C&quot;/&gt;&lt;wsp:rsid wsp:val=&quot;008A094A&quot;/&gt;&lt;wsp:rsid wsp:val=&quot;008A3A5B&quot;/&gt;&lt;wsp:rsid wsp:val=&quot;008C22F1&quot;/&gt;&lt;wsp:rsid wsp:val=&quot;008D2CB7&quot;/&gt;&lt;wsp:rsid wsp:val=&quot;008E0D79&quot;/&gt;&lt;wsp:rsid wsp:val=&quot;008E10FD&quot;/&gt;&lt;wsp:rsid wsp:val=&quot;008E2740&quot;/&gt;&lt;wsp:rsid wsp:val=&quot;008E3D59&quot;/&gt;&lt;wsp:rsid wsp:val=&quot;0090738E&quot;/&gt;&lt;wsp:rsid wsp:val=&quot;00910769&quot;/&gt;&lt;wsp:rsid wsp:val=&quot;00914864&quot;/&gt;&lt;wsp:rsid wsp:val=&quot;009203E8&quot;/&gt;&lt;wsp:rsid wsp:val=&quot;00940A7E&quot;/&gt;&lt;wsp:rsid wsp:val=&quot;00946EEA&quot;/&gt;&lt;wsp:rsid wsp:val=&quot;009519CB&quot;/&gt;&lt;wsp:rsid wsp:val=&quot;00955530&quot;/&gt;&lt;wsp:rsid wsp:val=&quot;00956E11&quot;/&gt;&lt;wsp:rsid wsp:val=&quot;00961714&quot;/&gt;&lt;wsp:rsid wsp:val=&quot;00965085&quot;/&gt;&lt;wsp:rsid wsp:val=&quot;0096792F&quot;/&gt;&lt;wsp:rsid wsp:val=&quot;0097745E&quot;/&gt;&lt;wsp:rsid wsp:val=&quot;00996962&quot;/&gt;&lt;wsp:rsid wsp:val=&quot;00997B2E&quot;/&gt;&lt;wsp:rsid wsp:val=&quot;009A0050&quot;/&gt;&lt;wsp:rsid wsp:val=&quot;009A0E4F&quot;/&gt;&lt;wsp:rsid wsp:val=&quot;009A5B8D&quot;/&gt;&lt;wsp:rsid wsp:val=&quot;009B4DBC&quot;/&gt;&lt;wsp:rsid wsp:val=&quot;009B6680&quot;/&gt;&lt;wsp:rsid wsp:val=&quot;009B7C2B&quot;/&gt;&lt;wsp:rsid wsp:val=&quot;009C02E4&quot;/&gt;&lt;wsp:rsid wsp:val=&quot;009C6490&quot;/&gt;&lt;wsp:rsid wsp:val=&quot;009D2C00&quot;/&gt;&lt;wsp:rsid wsp:val=&quot;009D7789&quot;/&gt;&lt;wsp:rsid wsp:val=&quot;009E2CC1&quot;/&gt;&lt;wsp:rsid wsp:val=&quot;009E2CFF&quot;/&gt;&lt;wsp:rsid wsp:val=&quot;009E3098&quot;/&gt;&lt;wsp:rsid wsp:val=&quot;009E3885&quot;/&gt;&lt;wsp:rsid wsp:val=&quot;009E7739&quot;/&gt;&lt;wsp:rsid wsp:val=&quot;00A01B97&quot;/&gt;&lt;wsp:rsid wsp:val=&quot;00A06185&quot;/&gt;&lt;wsp:rsid wsp:val=&quot;00A10C7B&quot;/&gt;&lt;wsp:rsid wsp:val=&quot;00A21A1F&quot;/&gt;&lt;wsp:rsid wsp:val=&quot;00A25D39&quot;/&gt;&lt;wsp:rsid wsp:val=&quot;00A30747&quot;/&gt;&lt;wsp:rsid wsp:val=&quot;00A31929&quot;/&gt;&lt;wsp:rsid wsp:val=&quot;00A44911&quot;/&gt;&lt;wsp:rsid wsp:val=&quot;00A46470&quot;/&gt;&lt;wsp:rsid wsp:val=&quot;00A46528&quot;/&gt;&lt;wsp:rsid wsp:val=&quot;00A521A9&quot;/&gt;&lt;wsp:rsid wsp:val=&quot;00A52E50&quot;/&gt;&lt;wsp:rsid wsp:val=&quot;00A5589A&quot;/&gt;&lt;wsp:rsid wsp:val=&quot;00A56A2D&quot;/&gt;&lt;wsp:rsid wsp:val=&quot;00A613CA&quot;/&gt;&lt;wsp:rsid wsp:val=&quot;00A63BC6&quot;/&gt;&lt;wsp:rsid wsp:val=&quot;00A65E6F&quot;/&gt;&lt;wsp:rsid wsp:val=&quot;00A66BA5&quot;/&gt;&lt;wsp:rsid wsp:val=&quot;00A70B44&quot;/&gt;&lt;wsp:rsid wsp:val=&quot;00A75D8F&quot;/&gt;&lt;wsp:rsid wsp:val=&quot;00A777CE&quot;/&gt;&lt;wsp:rsid wsp:val=&quot;00A801DE&quot;/&gt;&lt;wsp:rsid wsp:val=&quot;00A82B73&quot;/&gt;&lt;wsp:rsid wsp:val=&quot;00A85D49&quot;/&gt;&lt;wsp:rsid wsp:val=&quot;00A86A89&quot;/&gt;&lt;wsp:rsid wsp:val=&quot;00A92983&quot;/&gt;&lt;wsp:rsid wsp:val=&quot;00A946A5&quot;/&gt;&lt;wsp:rsid wsp:val=&quot;00AA2B95&quot;/&gt;&lt;wsp:rsid wsp:val=&quot;00AA6060&quot;/&gt;&lt;wsp:rsid wsp:val=&quot;00AB148E&quot;/&gt;&lt;wsp:rsid wsp:val=&quot;00AB1536&quot;/&gt;&lt;wsp:rsid wsp:val=&quot;00AB4098&quot;/&gt;&lt;wsp:rsid wsp:val=&quot;00AC16BC&quot;/&gt;&lt;wsp:rsid wsp:val=&quot;00AC3AC4&quot;/&gt;&lt;wsp:rsid wsp:val=&quot;00AC78E3&quot;/&gt;&lt;wsp:rsid wsp:val=&quot;00AD43AD&quot;/&gt;&lt;wsp:rsid wsp:val=&quot;00AE055E&quot;/&gt;&lt;wsp:rsid wsp:val=&quot;00AE781C&quot;/&gt;&lt;wsp:rsid wsp:val=&quot;00AF786D&quot;/&gt;&lt;wsp:rsid wsp:val=&quot;00B0078B&quot;/&gt;&lt;wsp:rsid wsp:val=&quot;00B04E5A&quot;/&gt;&lt;wsp:rsid wsp:val=&quot;00B07AC0&quot;/&gt;&lt;wsp:rsid wsp:val=&quot;00B2030D&quot;/&gt;&lt;wsp:rsid wsp:val=&quot;00B26EFC&quot;/&gt;&lt;wsp:rsid wsp:val=&quot;00B33471&quot;/&gt;&lt;wsp:rsid wsp:val=&quot;00B349ED&quot;/&gt;&lt;wsp:rsid wsp:val=&quot;00B51B52&quot;/&gt;&lt;wsp:rsid wsp:val=&quot;00B52FBA&quot;/&gt;&lt;wsp:rsid wsp:val=&quot;00B541EB&quot;/&gt;&lt;wsp:rsid wsp:val=&quot;00B54F2F&quot;/&gt;&lt;wsp:rsid wsp:val=&quot;00B57668&quot;/&gt;&lt;wsp:rsid wsp:val=&quot;00B67A94&quot;/&gt;&lt;wsp:rsid wsp:val=&quot;00B705F2&quot;/&gt;&lt;wsp:rsid wsp:val=&quot;00B86565&quot;/&gt;&lt;wsp:rsid wsp:val=&quot;00B902E3&quot;/&gt;&lt;wsp:rsid wsp:val=&quot;00B9257D&quot;/&gt;&lt;wsp:rsid wsp:val=&quot;00B96CE8&quot;/&gt;&lt;wsp:rsid wsp:val=&quot;00BA3A06&quot;/&gt;&lt;wsp:rsid wsp:val=&quot;00BA7EC1&quot;/&gt;&lt;wsp:rsid wsp:val=&quot;00BB3DF8&quot;/&gt;&lt;wsp:rsid wsp:val=&quot;00BC01F0&quot;/&gt;&lt;wsp:rsid wsp:val=&quot;00BD1182&quot;/&gt;&lt;wsp:rsid wsp:val=&quot;00BD474C&quot;/&gt;&lt;wsp:rsid wsp:val=&quot;00BD541A&quot;/&gt;&lt;wsp:rsid wsp:val=&quot;00BE073D&quot;/&gt;&lt;wsp:rsid wsp:val=&quot;00C02C21&quot;/&gt;&lt;wsp:rsid wsp:val=&quot;00C03237&quot;/&gt;&lt;wsp:rsid wsp:val=&quot;00C2341E&quot;/&gt;&lt;wsp:rsid wsp:val=&quot;00C25074&quot;/&gt;&lt;wsp:rsid wsp:val=&quot;00C25BCA&quot;/&gt;&lt;wsp:rsid wsp:val=&quot;00C2623F&quot;/&gt;&lt;wsp:rsid wsp:val=&quot;00C27DBD&quot;/&gt;&lt;wsp:rsid wsp:val=&quot;00C30433&quot;/&gt;&lt;wsp:rsid wsp:val=&quot;00C377E9&quot;/&gt;&lt;wsp:rsid wsp:val=&quot;00C40CCB&quot;/&gt;&lt;wsp:rsid wsp:val=&quot;00C4204F&quot;/&gt;&lt;wsp:rsid wsp:val=&quot;00C454DC&quot;/&gt;&lt;wsp:rsid wsp:val=&quot;00C50958&quot;/&gt;&lt;wsp:rsid wsp:val=&quot;00C530D2&quot;/&gt;&lt;wsp:rsid wsp:val=&quot;00C545F6&quot;/&gt;&lt;wsp:rsid wsp:val=&quot;00C54DA9&quot;/&gt;&lt;wsp:rsid wsp:val=&quot;00C60F96&quot;/&gt;&lt;wsp:rsid wsp:val=&quot;00C61D66&quot;/&gt;&lt;wsp:rsid wsp:val=&quot;00C62E09&quot;/&gt;&lt;wsp:rsid wsp:val=&quot;00C641F3&quot;/&gt;&lt;wsp:rsid wsp:val=&quot;00C666D1&quot;/&gt;&lt;wsp:rsid wsp:val=&quot;00C74F1E&quot;/&gt;&lt;wsp:rsid wsp:val=&quot;00C76331&quot;/&gt;&lt;wsp:rsid wsp:val=&quot;00C812EE&quot;/&gt;&lt;wsp:rsid wsp:val=&quot;00C90CC9&quot;/&gt;&lt;wsp:rsid wsp:val=&quot;00C9339B&quot;/&gt;&lt;wsp:rsid wsp:val=&quot;00C968DC&quot;/&gt;&lt;wsp:rsid wsp:val=&quot;00C97247&quot;/&gt;&lt;wsp:rsid wsp:val=&quot;00CB3631&quot;/&gt;&lt;wsp:rsid wsp:val=&quot;00CC1AC4&quot;/&gt;&lt;wsp:rsid wsp:val=&quot;00CC5277&quot;/&gt;&lt;wsp:rsid wsp:val=&quot;00CD0ECB&quot;/&gt;&lt;wsp:rsid wsp:val=&quot;00CD19AD&quot;/&gt;&lt;wsp:rsid wsp:val=&quot;00CD3472&quot;/&gt;&lt;wsp:rsid wsp:val=&quot;00CE52A7&quot;/&gt;&lt;wsp:rsid wsp:val=&quot;00CE6540&quot;/&gt;&lt;wsp:rsid wsp:val=&quot;00CF5E84&quot;/&gt;&lt;wsp:rsid wsp:val=&quot;00CF73D8&quot;/&gt;&lt;wsp:rsid wsp:val=&quot;00D022A8&quot;/&gt;&lt;wsp:rsid wsp:val=&quot;00D03B4C&quot;/&gt;&lt;wsp:rsid wsp:val=&quot;00D04F75&quot;/&gt;&lt;wsp:rsid wsp:val=&quot;00D14793&quot;/&gt;&lt;wsp:rsid wsp:val=&quot;00D21764&quot;/&gt;&lt;wsp:rsid wsp:val=&quot;00D22D2E&quot;/&gt;&lt;wsp:rsid wsp:val=&quot;00D262A1&quot;/&gt;&lt;wsp:rsid wsp:val=&quot;00D27406&quot;/&gt;&lt;wsp:rsid wsp:val=&quot;00D30133&quot;/&gt;&lt;wsp:rsid wsp:val=&quot;00D32B56&quot;/&gt;&lt;wsp:rsid wsp:val=&quot;00D40AC9&quot;/&gt;&lt;wsp:rsid wsp:val=&quot;00D4317F&quot;/&gt;&lt;wsp:rsid wsp:val=&quot;00D47464&quot;/&gt;&lt;wsp:rsid wsp:val=&quot;00D50AF8&quot;/&gt;&lt;wsp:rsid wsp:val=&quot;00D55833&quot;/&gt;&lt;wsp:rsid wsp:val=&quot;00D56874&quot;/&gt;&lt;wsp:rsid wsp:val=&quot;00D6134F&quot;/&gt;&lt;wsp:rsid wsp:val=&quot;00D620F9&quot;/&gt;&lt;wsp:rsid wsp:val=&quot;00D64C76&quot;/&gt;&lt;wsp:rsid wsp:val=&quot;00D709B2&quot;/&gt;&lt;wsp:rsid wsp:val=&quot;00D70B97&quot;/&gt;&lt;wsp:rsid wsp:val=&quot;00D7115C&quot;/&gt;&lt;wsp:rsid wsp:val=&quot;00D71D7A&quot;/&gt;&lt;wsp:rsid wsp:val=&quot;00D81309&quot;/&gt;&lt;wsp:rsid wsp:val=&quot;00D85B8A&quot;/&gt;&lt;wsp:rsid wsp:val=&quot;00D929A0&quot;/&gt;&lt;wsp:rsid wsp:val=&quot;00D951AA&quot;/&gt;&lt;wsp:rsid wsp:val=&quot;00D9556A&quot;/&gt;&lt;wsp:rsid wsp:val=&quot;00DA0CF6&quot;/&gt;&lt;wsp:rsid wsp:val=&quot;00DB614C&quot;/&gt;&lt;wsp:rsid wsp:val=&quot;00DB695A&quot;/&gt;&lt;wsp:rsid wsp:val=&quot;00DC0A15&quot;/&gt;&lt;wsp:rsid wsp:val=&quot;00DD3F85&quot;/&gt;&lt;wsp:rsid wsp:val=&quot;00DD7858&quot;/&gt;&lt;wsp:rsid wsp:val=&quot;00DD7DE4&quot;/&gt;&lt;wsp:rsid wsp:val=&quot;00DE71E2&quot;/&gt;&lt;wsp:rsid wsp:val=&quot;00DF0FA8&quot;/&gt;&lt;wsp:rsid wsp:val=&quot;00DF36F6&quot;/&gt;&lt;wsp:rsid wsp:val=&quot;00E00BCA&quot;/&gt;&lt;wsp:rsid wsp:val=&quot;00E01918&quot;/&gt;&lt;wsp:rsid wsp:val=&quot;00E1309C&quot;/&gt;&lt;wsp:rsid wsp:val=&quot;00E315F1&quot;/&gt;&lt;wsp:rsid wsp:val=&quot;00E35522&quot;/&gt;&lt;wsp:rsid wsp:val=&quot;00E43ECA&quot;/&gt;&lt;wsp:rsid wsp:val=&quot;00E478C8&quot;/&gt;&lt;wsp:rsid wsp:val=&quot;00E52FD0&quot;/&gt;&lt;wsp:rsid wsp:val=&quot;00E634CE&quot;/&gt;&lt;wsp:rsid wsp:val=&quot;00E64E4F&quot;/&gt;&lt;wsp:rsid wsp:val=&quot;00E66823&quot;/&gt;&lt;wsp:rsid wsp:val=&quot;00E67B4E&quot;/&gt;&lt;wsp:rsid wsp:val=&quot;00E771E0&quot;/&gt;&lt;wsp:rsid wsp:val=&quot;00E818B0&quot;/&gt;&lt;wsp:rsid wsp:val=&quot;00E87413&quot;/&gt;&lt;wsp:rsid wsp:val=&quot;00E925AE&quot;/&gt;&lt;wsp:rsid wsp:val=&quot;00E92D1D&quot;/&gt;&lt;wsp:rsid wsp:val=&quot;00E93C03&quot;/&gt;&lt;wsp:rsid wsp:val=&quot;00E9636E&quot;/&gt;&lt;wsp:rsid wsp:val=&quot;00EA01B1&quot;/&gt;&lt;wsp:rsid wsp:val=&quot;00EC1498&quot;/&gt;&lt;wsp:rsid wsp:val=&quot;00ED4BA1&quot;/&gt;&lt;wsp:rsid wsp:val=&quot;00EE0B63&quot;/&gt;&lt;wsp:rsid wsp:val=&quot;00EE1547&quot;/&gt;&lt;wsp:rsid wsp:val=&quot;00EF1D38&quot;/&gt;&lt;wsp:rsid wsp:val=&quot;00F007AB&quot;/&gt;&lt;wsp:rsid wsp:val=&quot;00F00D67&quot;/&gt;&lt;wsp:rsid wsp:val=&quot;00F036A7&quot;/&gt;&lt;wsp:rsid wsp:val=&quot;00F0764B&quot;/&gt;&lt;wsp:rsid wsp:val=&quot;00F10372&quot;/&gt;&lt;wsp:rsid wsp:val=&quot;00F1198F&quot;/&gt;&lt;wsp:rsid wsp:val=&quot;00F20C56&quot;/&gt;&lt;wsp:rsid wsp:val=&quot;00F34835&quot;/&gt;&lt;wsp:rsid wsp:val=&quot;00F35E99&quot;/&gt;&lt;wsp:rsid wsp:val=&quot;00F44283&quot;/&gt;&lt;wsp:rsid wsp:val=&quot;00F44C28&quot;/&gt;&lt;wsp:rsid wsp:val=&quot;00F5364D&quot;/&gt;&lt;wsp:rsid wsp:val=&quot;00F548F7&quot;/&gt;&lt;wsp:rsid wsp:val=&quot;00F56C57&quot;/&gt;&lt;wsp:rsid wsp:val=&quot;00F57D9D&quot;/&gt;&lt;wsp:rsid wsp:val=&quot;00F70100&quot;/&gt;&lt;wsp:rsid wsp:val=&quot;00F74B3F&quot;/&gt;&lt;wsp:rsid wsp:val=&quot;00F75E1E&quot;/&gt;&lt;wsp:rsid wsp:val=&quot;00F90035&quot;/&gt;&lt;wsp:rsid wsp:val=&quot;00F93EFC&quot;/&gt;&lt;wsp:rsid wsp:val=&quot;00F94B34&quot;/&gt;&lt;wsp:rsid wsp:val=&quot;00FB2295&quot;/&gt;&lt;wsp:rsid wsp:val=&quot;00FB48F9&quot;/&gt;&lt;wsp:rsid wsp:val=&quot;00FB7277&quot;/&gt;&lt;wsp:rsid wsp:val=&quot;00FB7E07&quot;/&gt;&lt;wsp:rsid wsp:val=&quot;00FC38CE&quot;/&gt;&lt;wsp:rsid wsp:val=&quot;00FD0042&quot;/&gt;&lt;wsp:rsid wsp:val=&quot;00FD1B42&quot;/&gt;&lt;wsp:rsid wsp:val=&quot;00FD3B42&quot;/&gt;&lt;wsp:rsid wsp:val=&quot;00FE5118&quot;/&gt;&lt;wsp:rsid wsp:val=&quot;00FE5825&quot;/&gt;&lt;wsp:rsid wsp:val=&quot;00FE5E2E&quot;/&gt;&lt;wsp:rsid wsp:val=&quot;00FE6BF1&quot;/&gt;&lt;wsp:rsid wsp:val=&quot;00FF2348&quot;/&gt;&lt;wsp:rsid wsp:val=&quot;00FF4562&quot;/&gt;&lt;/wsp:rsids&gt;&lt;/w:docPr&gt;&lt;w:body&gt;&lt;w:p wsp:rsidR=&quot;00000000&quot; wsp:rsidRDefault=&quot;00BD541A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60??4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616014">
        <w:rPr>
          <w:sz w:val="28"/>
          <w:szCs w:val="28"/>
        </w:rPr>
        <w:instrText xml:space="preserve"> </w:instrText>
      </w:r>
      <w:r w:rsidRPr="00616014">
        <w:rPr>
          <w:sz w:val="28"/>
          <w:szCs w:val="28"/>
        </w:rPr>
        <w:fldChar w:fldCharType="end"/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 xml:space="preserve">(C) </w:t>
      </w:r>
      <w:r w:rsidRPr="005F17CA">
        <w:rPr>
          <w:position w:val="-24"/>
          <w:sz w:val="28"/>
          <w:szCs w:val="28"/>
        </w:rPr>
        <w:object w:dxaOrig="1160" w:dyaOrig="620">
          <v:shape id="_x0000_i1041" type="#_x0000_t75" style="width:57.75pt;height:30.75pt" o:ole="">
            <v:imagedata r:id="rId31" o:title=""/>
          </v:shape>
          <o:OLEObject Type="Embed" ProgID="Equation.3" ShapeID="_x0000_i1041" DrawAspect="Content" ObjectID="_1543039399" r:id="rId32"/>
        </w:object>
      </w:r>
      <w:r w:rsidRPr="00616014">
        <w:rPr>
          <w:sz w:val="28"/>
          <w:szCs w:val="28"/>
        </w:rPr>
        <w:fldChar w:fldCharType="begin"/>
      </w:r>
      <w:r w:rsidRPr="00616014">
        <w:rPr>
          <w:sz w:val="28"/>
          <w:szCs w:val="28"/>
        </w:rPr>
        <w:instrText xml:space="preserve"> QUOTE </w:instrText>
      </w:r>
      <w:r>
        <w:pict>
          <v:shape id="_x0000_i1042" type="#_x0000_t75" style="width:75.75pt;height:30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74&quot;/&gt;&lt;w:bordersDontSurroundHeader/&gt;&lt;w:bordersDontSurroundFooter/&gt;&lt;w:stylePaneFormatFilter w:val=&quot;3F01&quot;/&gt;&lt;w:defaultTabStop w:val=&quot;480&quot;/&gt;&lt;w:drawingGridHorizontalSpacing w:val=&quot;120&quot;/&gt;&lt;w:drawingGridVerticalSpacing w:val=&quot;165&quot;/&gt;&lt;w:displayHorizontalDrawingGridEvery w:val=&quot;0&quot;/&gt;&lt;w:displayVerticalDrawingGridEvery w:val=&quot;2&quot;/&gt;&lt;w:punctuationKerning/&gt;&lt;w:characterSpacingControl w:val=&quot;CompressPunctuation&quot;/&gt;&lt;w:noLineBreaksAfter w:lang=&quot;ZH-TW&quot; w:val=&quot;([{瞿?g?Vert萸tical葭儭瘀號儭鳴蜇儭選????????&quot;/&gt;&lt;w:noLineBreaksBefore w:lang=&quot;ZH-TW&quot; w:val=&quot;!),.:;?]}瞽繚?Ｔ乒色把聆?萼儭梧董儭湛葆儭賂蛹儭潘蜀儮儮?????????CompressPunctuation&quot;/&gt;&lt;w:noLineBreaksAfter w:lang=&quot;ZH-TW&quot; w:val=&quot;([{瞿?g????sPunctuation&quot;/&gt;&lt;w:noLineBreaksAfter w:lang=&quot;ZH-TW&quot; w:val=&quot;([{瞿瞼?Vert???unctuation&quot;/&gt;&lt;w:noLineBreaksAfter w:lang=&quot;ZH-TW&quot; w:val=&quot;([{瞿瞼?萸tical???播嚚?膜&quot;/&gt;&lt;w:optimizeForBrowser/&gt;&lt;w:validateAgainstSchema/&gt;&lt;w:saang=&quot;ZH-TW&quot; w:val=&quot;([{瞿?gveInvalidXML w:val=&quot;off&quot;/&gt;&lt;w:ignoreMixedContent w:val=&quot;off&quot;/&gt;&lt;w:alwaysShowPlaceholderTexl=&quot;([{瞿瞼?Vertt w:val=&quot;off&quot;/&gt;&lt;w:compat&gt;&lt;w:spaceForUL/&gt;&lt;w:balanceSingleByteDoubleByteWidth/&gt;&lt;w:doNotLea萸ticalveBackslashAlone/&gt;&lt;w:ulTrailSpace/&gt;&lt;w:doNotExpa([{瞿?gndShiftReturn/&gt;&lt;w:breakWrappedTables/&gt;&lt;w:snapToGridInCell/&gt;&lt;w:wrapTextWithPunct/&gt;&lt;w:useAsianBreakRules/&gt;&lt;w:dortntGrowAutofit/&gt;&lt;w:useFELayout/&gt;&lt;/w:compat&gt;&lt;wsp:rsids&gt;&lt;wsp:rsidRoot wsp:val=&quot;00492973&quot;/&gt;&lt;wsp:rsid wsp:val=&quot;000000F4&quot;/&gt;&lt;wsp:rsid wsp:val=&quot;00000252&quot;/&gt;&lt;wsp:rsid wsp:val=&quot;00000FEC&quot;/&gt;&lt;wsp:rsid wsp:val=&quot;0000164E&quot;/&gt;&lt;wsp:rsid wsp:val=&quot;000052AA&quot;/&gt;&lt;wsp:rsid wsp:val=&quot;000210EC&quot;/&gt;&lt;wsp:rsid wsp:val=&quot;00032E8B&quot;/&gt;&lt;wsp:rsid wsp:val=&quot;00033B1F&quot;/&gt;&lt;wsp:rsid wsp:val=&quot;00047307&quot;/&gt;&lt;wsp:rsid wsp:val=&quot;0004790A&quot;/&gt;&lt;wsp:rsid wsp:val=&quot;0005369B&quot;/&gt;&lt;wsp:rsid wsp:val=&quot;00062041&quot;/&gt;&lt;wsp:rsid wsp:val=&quot;000637C5&quot;/&gt;&lt;wsp:rsid wsp:val=&quot;00064E80&quot;/&gt;&lt;wsp:rsid wsp:val=&quot;00066C95&quot;/&gt;&lt;wsp:rsid wsp:val=&quot;00081DC2&quot;/&gt;&lt;wsp:rsid wsp:val=&quot;0008240D&quot;/&gt;&lt;wsp:rsid wsp:val=&quot;00085B2C&quot;/&gt;&lt;wsp:rsid wsp:val=&quot;00085E40&quot;/&gt;&lt;wsp:rsid wsp:val=&quot;00094DB5&quot;/&gt;&lt;wsp:rsid wsp:val=&quot;00096001&quot;/&gt;&lt;wsp:rsid wsp:val=&quot;000A1B2A&quot;/&gt;&lt;wsp:rsid wsp:val=&quot;000A1C7C&quot;/&gt;&lt;wsp:rsid wsp:val=&quot;000A68D2&quot;/&gt;&lt;wsp:rsid wsp:val=&quot;000B5450&quot;/&gt;&lt;wsp:rsid wsp:val=&quot;000B581E&quot;/&gt;&lt;wsp:rsid wsp:val=&quot;000D5458&quot;/&gt;&lt;wsp:rsid wsp:val=&quot;000E2627&quot;/&gt;&lt;wsp:rsid wsp:val=&quot;000F081B&quot;/&gt;&lt;wsp:rsid wsp:val=&quot;000F3DD9&quot;/&gt;&lt;wsp:rsid wsp:val=&quot;000F4BB7&quot;/&gt;&lt;wsp:rsid wsp:val=&quot;000F7211&quot;/&gt;&lt;wsp:rsid wsp:val=&quot;00106292&quot;/&gt;&lt;wsp:rsid wsp:val=&quot;001134C1&quot;/&gt;&lt;wsp:rsid wsp:val=&quot;00124F10&quot;/&gt;&lt;wsp:rsid wsp:val=&quot;00126FA2&quot;/&gt;&lt;wsp:rsid wsp:val=&quot;00127264&quot;/&gt;&lt;wsp:rsid wsp:val=&quot;00136B87&quot;/&gt;&lt;wsp:rsid wsp:val=&quot;00141249&quot;/&gt;&lt;wsp:rsid wsp:val=&quot;00146FCA&quot;/&gt;&lt;wsp:rsid wsp:val=&quot;0014751C&quot;/&gt;&lt;wsp:rsid wsp:val=&quot;00150656&quot;/&gt;&lt;wsp:rsid wsp:val=&quot;001523DB&quot;/&gt;&lt;wsp:rsid wsp:val=&quot;00155893&quot;/&gt;&lt;wsp:rsid wsp:val=&quot;00156782&quot;/&gt;&lt;wsp:rsid wsp:val=&quot;001613D4&quot;/&gt;&lt;wsp:rsid wsp:val=&quot;00161F40&quot;/&gt;&lt;wsp:rsid wsp:val=&quot;001658A4&quot;/&gt;&lt;wsp:rsid wsp:val=&quot;00166FF9&quot;/&gt;&lt;wsp:rsid wsp:val=&quot;0017025C&quot;/&gt;&lt;wsp:rsid wsp:val=&quot;001727B1&quot;/&gt;&lt;wsp:rsid wsp:val=&quot;0018407D&quot;/&gt;&lt;wsp:rsid wsp:val=&quot;001859F7&quot;/&gt;&lt;wsp:rsid wsp:val=&quot;001B0E12&quot;/&gt;&lt;wsp:rsid wsp:val=&quot;001B49B1&quot;/&gt;&lt;wsp:rsid wsp:val=&quot;001B7D56&quot;/&gt;&lt;wsp:rsid wsp:val=&quot;001D4342&quot;/&gt;&lt;wsp:rsid wsp:val=&quot;001E234B&quot;/&gt;&lt;wsp:rsid wsp:val=&quot;001E7380&quot;/&gt;&lt;wsp:rsid wsp:val=&quot;001E77EE&quot;/&gt;&lt;wsp:rsid wsp:val=&quot;001F0E8D&quot;/&gt;&lt;wsp:rsid wsp:val=&quot;001F4F5F&quot;/&gt;&lt;wsp:rsid wsp:val=&quot;001F593C&quot;/&gt;&lt;wsp:rsid wsp:val=&quot;001F67D9&quot;/&gt;&lt;wsp:rsid wsp:val=&quot;001F7466&quot;/&gt;&lt;wsp:rsid wsp:val=&quot;0020106B&quot;/&gt;&lt;wsp:rsid wsp:val=&quot;00213F58&quot;/&gt;&lt;wsp:rsid wsp:val=&quot;002173E7&quot;/&gt;&lt;wsp:rsid wsp:val=&quot;002221DD&quot;/&gt;&lt;wsp:rsid wsp:val=&quot;00222726&quot;/&gt;&lt;wsp:rsid wsp:val=&quot;002243A1&quot;/&gt;&lt;wsp:rsid wsp:val=&quot;00236FDC&quot;/&gt;&lt;wsp:rsid wsp:val=&quot;0024023F&quot;/&gt;&lt;wsp:rsid wsp:val=&quot;0024597A&quot;/&gt;&lt;wsp:rsid wsp:val=&quot;00253A50&quot;/&gt;&lt;wsp:rsid wsp:val=&quot;0027170E&quot;/&gt;&lt;wsp:rsid wsp:val=&quot;00275F65&quot;/&gt;&lt;wsp:rsid wsp:val=&quot;002804A1&quot;/&gt;&lt;wsp:rsid wsp:val=&quot;00281827&quot;/&gt;&lt;wsp:rsid wsp:val=&quot;002820A6&quot;/&gt;&lt;wsp:rsid wsp:val=&quot;00283FF7&quot;/&gt;&lt;wsp:rsid wsp:val=&quot;002844A2&quot;/&gt;&lt;wsp:rsid wsp:val=&quot;00284B02&quot;/&gt;&lt;wsp:rsid wsp:val=&quot;00286AD6&quot;/&gt;&lt;wsp:rsid wsp:val=&quot;0028746E&quot;/&gt;&lt;wsp:rsid wsp:val=&quot;002920A7&quot;/&gt;&lt;wsp:rsid wsp:val=&quot;00293BDB&quot;/&gt;&lt;wsp:rsid wsp:val=&quot;002A2005&quot;/&gt;&lt;wsp:rsid wsp:val=&quot;002C1AA6&quot;/&gt;&lt;wsp:rsid wsp:val=&quot;002C1FD8&quot;/&gt;&lt;wsp:rsid wsp:val=&quot;002C702B&quot;/&gt;&lt;wsp:rsid wsp:val=&quot;002C79B1&quot;/&gt;&lt;wsp:rsid wsp:val=&quot;002D46E3&quot;/&gt;&lt;wsp:rsid wsp:val=&quot;002E268D&quot;/&gt;&lt;wsp:rsid wsp:val=&quot;002E3C0E&quot;/&gt;&lt;wsp:rsid wsp:val=&quot;002E54F8&quot;/&gt;&lt;wsp:rsid wsp:val=&quot;002F32F9&quot;/&gt;&lt;wsp:rsid wsp:val=&quot;002F35A9&quot;/&gt;&lt;wsp:rsid wsp:val=&quot;002F7220&quot;/&gt;&lt;wsp:rsid wsp:val=&quot;00305878&quot;/&gt;&lt;wsp:rsid wsp:val=&quot;00310330&quot;/&gt;&lt;wsp:rsid wsp:val=&quot;00312A88&quot;/&gt;&lt;wsp:rsid wsp:val=&quot;00315F26&quot;/&gt;&lt;wsp:rsid wsp:val=&quot;00332D7C&quot;/&gt;&lt;wsp:rsid wsp:val=&quot;00335C31&quot;/&gt;&lt;wsp:rsid wsp:val=&quot;00337FED&quot;/&gt;&lt;wsp:rsid wsp:val=&quot;00342552&quot;/&gt;&lt;wsp:rsid wsp:val=&quot;00344CC8&quot;/&gt;&lt;wsp:rsid wsp:val=&quot;00352EC3&quot;/&gt;&lt;wsp:rsid wsp:val=&quot;00354FA5&quot;/&gt;&lt;wsp:rsid wsp:val=&quot;00365A82&quot;/&gt;&lt;wsp:rsid wsp:val=&quot;003663C6&quot;/&gt;&lt;wsp:rsid wsp:val=&quot;00370973&quot;/&gt;&lt;wsp:rsid wsp:val=&quot;00373113&quot;/&gt;&lt;wsp:rsid wsp:val=&quot;003740B2&quot;/&gt;&lt;wsp:rsid wsp:val=&quot;00384295&quot;/&gt;&lt;wsp:rsid wsp:val=&quot;00386513&quot;/&gt;&lt;wsp:rsid wsp:val=&quot;003940A7&quot;/&gt;&lt;wsp:rsid wsp:val=&quot;00394CEF&quot;/&gt;&lt;wsp:rsid wsp:val=&quot;003A0858&quot;/&gt;&lt;wsp:rsid wsp:val=&quot;003A4412&quot;/&gt;&lt;wsp:rsid wsp:val=&quot;003B6B81&quot;/&gt;&lt;wsp:rsid wsp:val=&quot;003C6BF0&quot;/&gt;&lt;wsp:rsid wsp:val=&quot;003F5FB1&quot;/&gt;&lt;wsp:rsid wsp:val=&quot;003F7AF5&quot;/&gt;&lt;wsp:rsid wsp:val=&quot;004109AE&quot;/&gt;&lt;wsp:rsid wsp:val=&quot;00416245&quot;/&gt;&lt;wsp:rsid wsp:val=&quot;004172FB&quot;/&gt;&lt;wsp:rsid wsp:val=&quot;00423062&quot;/&gt;&lt;wsp:rsid wsp:val=&quot;004309DC&quot;/&gt;&lt;wsp:rsid wsp:val=&quot;00437724&quot;/&gt;&lt;wsp:rsid wsp:val=&quot;00443F80&quot;/&gt;&lt;wsp:rsid wsp:val=&quot;004444A1&quot;/&gt;&lt;wsp:rsid wsp:val=&quot;00447EEF&quot;/&gt;&lt;wsp:rsid wsp:val=&quot;00454BE1&quot;/&gt;&lt;wsp:rsid wsp:val=&quot;00461B2A&quot;/&gt;&lt;wsp:rsid wsp:val=&quot;00466250&quot;/&gt;&lt;wsp:rsid wsp:val=&quot;0047084C&quot;/&gt;&lt;wsp:rsid wsp:val=&quot;00472A0B&quot;/&gt;&lt;wsp:rsid wsp:val=&quot;00477616&quot;/&gt;&lt;wsp:rsid wsp:val=&quot;00486564&quot;/&gt;&lt;wsp:rsid wsp:val=&quot;00490091&quot;/&gt;&lt;wsp:rsid wsp:val=&quot;00492973&quot;/&gt;&lt;wsp:rsid wsp:val=&quot;00493E1E&quot;/&gt;&lt;wsp:rsid wsp:val=&quot;004979E0&quot;/&gt;&lt;wsp:rsid wsp:val=&quot;004A31D4&quot;/&gt;&lt;wsp:rsid wsp:val=&quot;004A32EC&quot;/&gt;&lt;wsp:rsid wsp:val=&quot;004A4225&quot;/&gt;&lt;wsp:rsid wsp:val=&quot;004A5D1C&quot;/&gt;&lt;wsp:rsid wsp:val=&quot;004B6143&quot;/&gt;&lt;wsp:rsid wsp:val=&quot;004C1E55&quot;/&gt;&lt;wsp:rsid wsp:val=&quot;004C432E&quot;/&gt;&lt;wsp:rsid wsp:val=&quot;004C6850&quot;/&gt;&lt;wsp:rsid wsp:val=&quot;004D32D4&quot;/&gt;&lt;wsp:rsid wsp:val=&quot;004F5381&quot;/&gt;&lt;wsp:rsid wsp:val=&quot;00502359&quot;/&gt;&lt;wsp:rsid wsp:val=&quot;005254BC&quot;/&gt;&lt;wsp:rsid wsp:val=&quot;005364CF&quot;/&gt;&lt;wsp:rsid wsp:val=&quot;0053741D&quot;/&gt;&lt;wsp:rsid wsp:val=&quot;00537A1F&quot;/&gt;&lt;wsp:rsid wsp:val=&quot;00551F1D&quot;/&gt;&lt;wsp:rsid wsp:val=&quot;005523C7&quot;/&gt;&lt;wsp:rsid wsp:val=&quot;005523D4&quot;/&gt;&lt;wsp:rsid wsp:val=&quot;00552870&quot;/&gt;&lt;wsp:rsid wsp:val=&quot;0055513B&quot;/&gt;&lt;wsp:rsid wsp:val=&quot;00555BFE&quot;/&gt;&lt;wsp:rsid wsp:val=&quot;00557FEA&quot;/&gt;&lt;wsp:rsid wsp:val=&quot;00560D72&quot;/&gt;&lt;wsp:rsid wsp:val=&quot;00566E7D&quot;/&gt;&lt;wsp:rsid wsp:val=&quot;00567BAE&quot;/&gt;&lt;wsp:rsid wsp:val=&quot;00574DF7&quot;/&gt;&lt;wsp:rsid wsp:val=&quot;0058240D&quot;/&gt;&lt;wsp:rsid wsp:val=&quot;00582FED&quot;/&gt;&lt;wsp:rsid wsp:val=&quot;0058712C&quot;/&gt;&lt;wsp:rsid wsp:val=&quot;00596699&quot;/&gt;&lt;wsp:rsid wsp:val=&quot;00596881&quot;/&gt;&lt;wsp:rsid wsp:val=&quot;005A1585&quot;/&gt;&lt;wsp:rsid wsp:val=&quot;005A270B&quot;/&gt;&lt;wsp:rsid wsp:val=&quot;005A57B3&quot;/&gt;&lt;wsp:rsid wsp:val=&quot;005A5F83&quot;/&gt;&lt;wsp:rsid wsp:val=&quot;005B2B41&quot;/&gt;&lt;wsp:rsid wsp:val=&quot;005B5E21&quot;/&gt;&lt;wsp:rsid wsp:val=&quot;005C2DF3&quot;/&gt;&lt;wsp:rsid wsp:val=&quot;005D0C61&quot;/&gt;&lt;wsp:rsid wsp:val=&quot;005D2486&quot;/&gt;&lt;wsp:rsid wsp:val=&quot;005D2BFF&quot;/&gt;&lt;wsp:rsid wsp:val=&quot;005D60C2&quot;/&gt;&lt;wsp:rsid wsp:val=&quot;005E1BCC&quot;/&gt;&lt;wsp:rsid wsp:val=&quot;005E41AE&quot;/&gt;&lt;wsp:rsid wsp:val=&quot;005E5075&quot;/&gt;&lt;wsp:rsid wsp:val=&quot;00605A7A&quot;/&gt;&lt;wsp:rsid wsp:val=&quot;006102A5&quot;/&gt;&lt;wsp:rsid wsp:val=&quot;00615840&quot;/&gt;&lt;wsp:rsid wsp:val=&quot;00616014&quot;/&gt;&lt;wsp:rsid wsp:val=&quot;006176B2&quot;/&gt;&lt;wsp:rsid wsp:val=&quot;00624FCB&quot;/&gt;&lt;wsp:rsid wsp:val=&quot;00625802&quot;/&gt;&lt;wsp:rsid wsp:val=&quot;006356F4&quot;/&gt;&lt;wsp:rsid wsp:val=&quot;00643BA2&quot;/&gt;&lt;wsp:rsid wsp:val=&quot;00647904&quot;/&gt;&lt;wsp:rsid wsp:val=&quot;00651EEC&quot;/&gt;&lt;wsp:rsid wsp:val=&quot;006558AA&quot;/&gt;&lt;wsp:rsid wsp:val=&quot;006576F7&quot;/&gt;&lt;wsp:rsid wsp:val=&quot;00661F3F&quot;/&gt;&lt;wsp:rsid wsp:val=&quot;00672AA4&quot;/&gt;&lt;wsp:rsid wsp:val=&quot;00672C54&quot;/&gt;&lt;wsp:rsid wsp:val=&quot;006827A5&quot;/&gt;&lt;wsp:rsid wsp:val=&quot;00685FA2&quot;/&gt;&lt;wsp:rsid wsp:val=&quot;00686597&quot;/&gt;&lt;wsp:rsid wsp:val=&quot;00693E2F&quot;/&gt;&lt;wsp:rsid wsp:val=&quot;006A7AA2&quot;/&gt;&lt;wsp:rsid wsp:val=&quot;006B3619&quot;/&gt;&lt;wsp:rsid wsp:val=&quot;006B541F&quot;/&gt;&lt;wsp:rsid wsp:val=&quot;006B748F&quot;/&gt;&lt;wsp:rsid wsp:val=&quot;006C2210&quot;/&gt;&lt;wsp:rsid wsp:val=&quot;006D5446&quot;/&gt;&lt;wsp:rsid wsp:val=&quot;006E2315&quot;/&gt;&lt;wsp:rsid wsp:val=&quot;006E2F9E&quot;/&gt;&lt;wsp:rsid wsp:val=&quot;006E7840&quot;/&gt;&lt;wsp:rsid wsp:val=&quot;006E7876&quot;/&gt;&lt;wsp:rsid wsp:val=&quot;006F01FE&quot;/&gt;&lt;wsp:rsid wsp:val=&quot;006F0BC8&quot;/&gt;&lt;wsp:rsid wsp:val=&quot;0070238C&quot;/&gt;&lt;wsp:rsid wsp:val=&quot;00704B7F&quot;/&gt;&lt;wsp:rsid wsp:val=&quot;00712DDE&quot;/&gt;&lt;wsp:rsid wsp:val=&quot;00724F30&quot;/&gt;&lt;wsp:rsid wsp:val=&quot;007257FF&quot;/&gt;&lt;wsp:rsid wsp:val=&quot;00727970&quot;/&gt;&lt;wsp:rsid wsp:val=&quot;007315D9&quot;/&gt;&lt;wsp:rsid wsp:val=&quot;00735816&quot;/&gt;&lt;wsp:rsid wsp:val=&quot;00737490&quot;/&gt;&lt;wsp:rsid wsp:val=&quot;007429BA&quot;/&gt;&lt;wsp:rsid wsp:val=&quot;007467A8&quot;/&gt;&lt;wsp:rsid wsp:val=&quot;007536FF&quot;/&gt;&lt;wsp:rsid wsp:val=&quot;00761A5D&quot;/&gt;&lt;wsp:rsid wsp:val=&quot;00765283&quot;/&gt;&lt;wsp:rsid wsp:val=&quot;007776AA&quot;/&gt;&lt;wsp:rsid wsp:val=&quot;007815CE&quot;/&gt;&lt;wsp:rsid wsp:val=&quot;00782F89&quot;/&gt;&lt;wsp:rsid wsp:val=&quot;007912ED&quot;/&gt;&lt;wsp:rsid wsp:val=&quot;00793652&quot;/&gt;&lt;wsp:rsid wsp:val=&quot;00794B1B&quot;/&gt;&lt;wsp:rsid wsp:val=&quot;00795290&quot;/&gt;&lt;wsp:rsid wsp:val=&quot;007977E9&quot;/&gt;&lt;wsp:rsid wsp:val=&quot;007B2BA8&quot;/&gt;&lt;wsp:rsid wsp:val=&quot;007B5050&quot;/&gt;&lt;wsp:rsid wsp:val=&quot;007C2546&quot;/&gt;&lt;wsp:rsid wsp:val=&quot;007C41F4&quot;/&gt;&lt;wsp:rsid wsp:val=&quot;007C4C22&quot;/&gt;&lt;wsp:rsid wsp:val=&quot;007C6204&quot;/&gt;&lt;wsp:rsid wsp:val=&quot;007D0F83&quot;/&gt;&lt;wsp:rsid wsp:val=&quot;007D26AF&quot;/&gt;&lt;wsp:rsid wsp:val=&quot;007D45BA&quot;/&gt;&lt;wsp:rsid wsp:val=&quot;00802AEF&quot;/&gt;&lt;wsp:rsid wsp:val=&quot;0081295B&quot;/&gt;&lt;wsp:rsid wsp:val=&quot;00812A15&quot;/&gt;&lt;wsp:rsid wsp:val=&quot;008220EB&quot;/&gt;&lt;wsp:rsid wsp:val=&quot;00836536&quot;/&gt;&lt;wsp:rsid wsp:val=&quot;00843BE7&quot;/&gt;&lt;wsp:rsid wsp:val=&quot;00843DF9&quot;/&gt;&lt;wsp:rsid wsp:val=&quot;00844C4F&quot;/&gt;&lt;wsp:rsid wsp:val=&quot;00851EC8&quot;/&gt;&lt;wsp:rsid wsp:val=&quot;00853A7A&quot;/&gt;&lt;wsp:rsid wsp:val=&quot;00870155&quot;/&gt;&lt;wsp:rsid wsp:val=&quot;00872366&quot;/&gt;&lt;wsp:rsid wsp:val=&quot;0087770B&quot;/&gt;&lt;wsp:rsid wsp:val=&quot;00881627&quot;/&gt;&lt;wsp:rsid wsp:val=&quot;0088269E&quot;/&gt;&lt;wsp:rsid wsp:val=&quot;00887821&quot;/&gt;&lt;wsp:rsid wsp:val=&quot;00894879&quot;/&gt;&lt;wsp:rsid wsp:val=&quot;00896E8C&quot;/&gt;&lt;wsp:rsid wsp:val=&quot;008A094A&quot;/&gt;&lt;wsp:rsid wsp:val=&quot;008A3A5B&quot;/&gt;&lt;wsp:rsid wsp:val=&quot;008C22F1&quot;/&gt;&lt;wsp:rsid wsp:val=&quot;008D2CB7&quot;/&gt;&lt;wsp:rsid wsp:val=&quot;008E0D79&quot;/&gt;&lt;wsp:rsid wsp:val=&quot;008E10FD&quot;/&gt;&lt;wsp:rsid wsp:val=&quot;008E2740&quot;/&gt;&lt;wsp:rsid wsp:val=&quot;008E3D59&quot;/&gt;&lt;wsp:rsid wsp:val=&quot;0090738E&quot;/&gt;&lt;wsp:rsid wsp:val=&quot;00910769&quot;/&gt;&lt;wsp:rsid wsp:val=&quot;00914864&quot;/&gt;&lt;wsp:rsid wsp:val=&quot;009203E8&quot;/&gt;&lt;wsp:rsid wsp:val=&quot;00940A7E&quot;/&gt;&lt;wsp:rsid wsp:val=&quot;00946EEA&quot;/&gt;&lt;wsp:rsid wsp:val=&quot;009519CB&quot;/&gt;&lt;wsp:rsid wsp:val=&quot;00955530&quot;/&gt;&lt;wsp:rsid wsp:val=&quot;00956E11&quot;/&gt;&lt;wsp:rsid wsp:val=&quot;00961714&quot;/&gt;&lt;wsp:rsid wsp:val=&quot;00965085&quot;/&gt;&lt;wsp:rsid wsp:val=&quot;0096792F&quot;/&gt;&lt;wsp:rsid wsp:val=&quot;0097745E&quot;/&gt;&lt;wsp:rsid wsp:val=&quot;00996962&quot;/&gt;&lt;wsp:rsid wsp:val=&quot;00997B2E&quot;/&gt;&lt;wsp:rsid wsp:val=&quot;009A0050&quot;/&gt;&lt;wsp:rsid wsp:val=&quot;009A0E4F&quot;/&gt;&lt;wsp:rsid wsp:val=&quot;009A5B8D&quot;/&gt;&lt;wsp:rsid wsp:val=&quot;009B4DBC&quot;/&gt;&lt;wsp:rsid wsp:val=&quot;009B6680&quot;/&gt;&lt;wsp:rsid wsp:val=&quot;009B7C2B&quot;/&gt;&lt;wsp:rsid wsp:val=&quot;009C02E4&quot;/&gt;&lt;wsp:rsid wsp:val=&quot;009C6490&quot;/&gt;&lt;wsp:rsid wsp:val=&quot;009D2C00&quot;/&gt;&lt;wsp:rsid wsp:val=&quot;009D7789&quot;/&gt;&lt;wsp:rsid wsp:val=&quot;009E2CC1&quot;/&gt;&lt;wsp:rsid wsp:val=&quot;009E2CFF&quot;/&gt;&lt;wsp:rsid wsp:val=&quot;009E3098&quot;/&gt;&lt;wsp:rsid wsp:val=&quot;009E3885&quot;/&gt;&lt;wsp:rsid wsp:val=&quot;009E7739&quot;/&gt;&lt;wsp:rsid wsp:val=&quot;00A01B97&quot;/&gt;&lt;wsp:rsid wsp:val=&quot;00A06185&quot;/&gt;&lt;wsp:rsid wsp:val=&quot;00A10C7B&quot;/&gt;&lt;wsp:rsid wsp:val=&quot;00A21A1F&quot;/&gt;&lt;wsp:rsid wsp:val=&quot;00A25D39&quot;/&gt;&lt;wsp:rsid wsp:val=&quot;00A30747&quot;/&gt;&lt;wsp:rsid wsp:val=&quot;00A31929&quot;/&gt;&lt;wsp:rsid wsp:val=&quot;00A44911&quot;/&gt;&lt;wsp:rsid wsp:val=&quot;00A46470&quot;/&gt;&lt;wsp:rsid wsp:val=&quot;00A46528&quot;/&gt;&lt;wsp:rsid wsp:val=&quot;00A521A9&quot;/&gt;&lt;wsp:rsid wsp:val=&quot;00A52E50&quot;/&gt;&lt;wsp:rsid wsp:val=&quot;00A5589A&quot;/&gt;&lt;wsp:rsid wsp:val=&quot;00A56A2D&quot;/&gt;&lt;wsp:rsid wsp:val=&quot;00A613CA&quot;/&gt;&lt;wsp:rsid wsp:val=&quot;00A63BC6&quot;/&gt;&lt;wsp:rsid wsp:val=&quot;00A65E6F&quot;/&gt;&lt;wsp:rsid wsp:val=&quot;00A66BA5&quot;/&gt;&lt;wsp:rsid wsp:val=&quot;00A70B44&quot;/&gt;&lt;wsp:rsid wsp:val=&quot;00A75D8F&quot;/&gt;&lt;wsp:rsid wsp:val=&quot;00A777CE&quot;/&gt;&lt;wsp:rsid wsp:val=&quot;00A801DE&quot;/&gt;&lt;wsp:rsid wsp:val=&quot;00A82B73&quot;/&gt;&lt;wsp:rsid wsp:val=&quot;00A85D49&quot;/&gt;&lt;wsp:rsid wsp:val=&quot;00A86A89&quot;/&gt;&lt;wsp:rsid wsp:val=&quot;00A92983&quot;/&gt;&lt;wsp:rsid wsp:val=&quot;00A946A5&quot;/&gt;&lt;wsp:rsid wsp:val=&quot;00AA2B95&quot;/&gt;&lt;wsp:rsid wsp:val=&quot;00AA6060&quot;/&gt;&lt;wsp:rsid wsp:val=&quot;00AB148E&quot;/&gt;&lt;wsp:rsid wsp:val=&quot;00AB1536&quot;/&gt;&lt;wsp:rsid wsp:val=&quot;00AB4098&quot;/&gt;&lt;wsp:rsid wsp:val=&quot;00AC16BC&quot;/&gt;&lt;wsp:rsid wsp:val=&quot;00AC3AC4&quot;/&gt;&lt;wsp:rsid wsp:val=&quot;00AC78E3&quot;/&gt;&lt;wsp:rsid wsp:val=&quot;00AD43AD&quot;/&gt;&lt;wsp:rsid wsp:val=&quot;00AE055E&quot;/&gt;&lt;wsp:rsid wsp:val=&quot;00AE781C&quot;/&gt;&lt;wsp:rsid wsp:val=&quot;00AF786D&quot;/&gt;&lt;wsp:rsid wsp:val=&quot;00B0078B&quot;/&gt;&lt;wsp:rsid wsp:val=&quot;00B04E5A&quot;/&gt;&lt;wsp:rsid wsp:val=&quot;00B07AC0&quot;/&gt;&lt;wsp:rsid wsp:val=&quot;00B2030D&quot;/&gt;&lt;wsp:rsid wsp:val=&quot;00B26EFC&quot;/&gt;&lt;wsp:rsid wsp:val=&quot;00B33471&quot;/&gt;&lt;wsp:rsid wsp:val=&quot;00B349ED&quot;/&gt;&lt;wsp:rsid wsp:val=&quot;00B51B52&quot;/&gt;&lt;wsp:rsid wsp:val=&quot;00B52FBA&quot;/&gt;&lt;wsp:rsid wsp:val=&quot;00B541EB&quot;/&gt;&lt;wsp:rsid wsp:val=&quot;00B54F2F&quot;/&gt;&lt;wsp:rsid wsp:val=&quot;00B57668&quot;/&gt;&lt;wsp:rsid wsp:val=&quot;00B67A94&quot;/&gt;&lt;wsp:rsid wsp:val=&quot;00B705F2&quot;/&gt;&lt;wsp:rsid wsp:val=&quot;00B86565&quot;/&gt;&lt;wsp:rsid wsp:val=&quot;00B902E3&quot;/&gt;&lt;wsp:rsid wsp:val=&quot;00B9257D&quot;/&gt;&lt;wsp:rsid wsp:val=&quot;00B96CE8&quot;/&gt;&lt;wsp:rsid wsp:val=&quot;00BA3A06&quot;/&gt;&lt;wsp:rsid wsp:val=&quot;00BA7EC1&quot;/&gt;&lt;wsp:rsid wsp:val=&quot;00BB3DF8&quot;/&gt;&lt;wsp:rsid wsp:val=&quot;00BC01F0&quot;/&gt;&lt;wsp:rsid wsp:val=&quot;00BD1182&quot;/&gt;&lt;wsp:rsid wsp:val=&quot;00BD474C&quot;/&gt;&lt;wsp:rsid wsp:val=&quot;00BE073D&quot;/&gt;&lt;wsp:rsid wsp:val=&quot;00C02C21&quot;/&gt;&lt;wsp:rsid wsp:val=&quot;00C03237&quot;/&gt;&lt;wsp:rsid wsp:val=&quot;00C2341E&quot;/&gt;&lt;wsp:rsid wsp:val=&quot;00C25074&quot;/&gt;&lt;wsp:rsid wsp:val=&quot;00C25BCA&quot;/&gt;&lt;wsp:rsid wsp:val=&quot;00C2623F&quot;/&gt;&lt;wsp:rsid wsp:val=&quot;00C27DBD&quot;/&gt;&lt;wsp:rsid wsp:val=&quot;00C30433&quot;/&gt;&lt;wsp:rsid wsp:val=&quot;00C377E9&quot;/&gt;&lt;wsp:rsid wsp:val=&quot;00C40CCB&quot;/&gt;&lt;wsp:rsid wsp:val=&quot;00C4204F&quot;/&gt;&lt;wsp:rsid wsp:val=&quot;00C454DC&quot;/&gt;&lt;wsp:rsid wsp:val=&quot;00C50958&quot;/&gt;&lt;wsp:rsid wsp:val=&quot;00C530D2&quot;/&gt;&lt;wsp:rsid wsp:val=&quot;00C545F6&quot;/&gt;&lt;wsp:rsid wsp:val=&quot;00C54DA9&quot;/&gt;&lt;wsp:rsid wsp:val=&quot;00C60F96&quot;/&gt;&lt;wsp:rsid wsp:val=&quot;00C61D66&quot;/&gt;&lt;wsp:rsid wsp:val=&quot;00C62E09&quot;/&gt;&lt;wsp:rsid wsp:val=&quot;00C641F3&quot;/&gt;&lt;wsp:rsid wsp:val=&quot;00C666D1&quot;/&gt;&lt;wsp:rsid wsp:val=&quot;00C74F1E&quot;/&gt;&lt;wsp:rsid wsp:val=&quot;00C76331&quot;/&gt;&lt;wsp:rsid wsp:val=&quot;00C812EE&quot;/&gt;&lt;wsp:rsid wsp:val=&quot;00C90CC9&quot;/&gt;&lt;wsp:rsid wsp:val=&quot;00C9339B&quot;/&gt;&lt;wsp:rsid wsp:val=&quot;00C968DC&quot;/&gt;&lt;wsp:rsid wsp:val=&quot;00C97247&quot;/&gt;&lt;wsp:rsid wsp:val=&quot;00CB3631&quot;/&gt;&lt;wsp:rsid wsp:val=&quot;00CC1AC4&quot;/&gt;&lt;wsp:rsid wsp:val=&quot;00CC5277&quot;/&gt;&lt;wsp:rsid wsp:val=&quot;00CD0ECB&quot;/&gt;&lt;wsp:rsid wsp:val=&quot;00CD19AD&quot;/&gt;&lt;wsp:rsid wsp:val=&quot;00CD3472&quot;/&gt;&lt;wsp:rsid wsp:val=&quot;00CE52A7&quot;/&gt;&lt;wsp:rsid wsp:val=&quot;00CE6540&quot;/&gt;&lt;wsp:rsid wsp:val=&quot;00CF5E84&quot;/&gt;&lt;wsp:rsid wsp:val=&quot;00CF73D8&quot;/&gt;&lt;wsp:rsid wsp:val=&quot;00D022A8&quot;/&gt;&lt;wsp:rsid wsp:val=&quot;00D03B4C&quot;/&gt;&lt;wsp:rsid wsp:val=&quot;00D04F75&quot;/&gt;&lt;wsp:rsid wsp:val=&quot;00D14793&quot;/&gt;&lt;wsp:rsid wsp:val=&quot;00D21764&quot;/&gt;&lt;wsp:rsid wsp:val=&quot;00D22D2E&quot;/&gt;&lt;wsp:rsid wsp:val=&quot;00D262A1&quot;/&gt;&lt;wsp:rsid wsp:val=&quot;00D27406&quot;/&gt;&lt;wsp:rsid wsp:val=&quot;00D30133&quot;/&gt;&lt;wsp:rsid wsp:val=&quot;00D32B56&quot;/&gt;&lt;wsp:rsid wsp:val=&quot;00D40AC9&quot;/&gt;&lt;wsp:rsid wsp:val=&quot;00D4317F&quot;/&gt;&lt;wsp:rsid wsp:val=&quot;00D47464&quot;/&gt;&lt;wsp:rsid wsp:val=&quot;00D50AF8&quot;/&gt;&lt;wsp:rsid wsp:val=&quot;00D55833&quot;/&gt;&lt;wsp:rsid wsp:val=&quot;00D56874&quot;/&gt;&lt;wsp:rsid wsp:val=&quot;00D6134F&quot;/&gt;&lt;wsp:rsid wsp:val=&quot;00D620F9&quot;/&gt;&lt;wsp:rsid wsp:val=&quot;00D64C76&quot;/&gt;&lt;wsp:rsid wsp:val=&quot;00D709B2&quot;/&gt;&lt;wsp:rsid wsp:val=&quot;00D70B97&quot;/&gt;&lt;wsp:rsid wsp:val=&quot;00D7115C&quot;/&gt;&lt;wsp:rsid wsp:val=&quot;00D71D7A&quot;/&gt;&lt;wsp:rsid wsp:val=&quot;00D81309&quot;/&gt;&lt;wsp:rsid wsp:val=&quot;00D85B8A&quot;/&gt;&lt;wsp:rsid wsp:val=&quot;00D929A0&quot;/&gt;&lt;wsp:rsid wsp:val=&quot;00D951AA&quot;/&gt;&lt;wsp:rsid wsp:val=&quot;00D9556A&quot;/&gt;&lt;wsp:rsid wsp:val=&quot;00DA0CF6&quot;/&gt;&lt;wsp:rsid wsp:val=&quot;00DB614C&quot;/&gt;&lt;wsp:rsid wsp:val=&quot;00DB695A&quot;/&gt;&lt;wsp:rsid wsp:val=&quot;00DC0A15&quot;/&gt;&lt;wsp:rsid wsp:val=&quot;00DD3F85&quot;/&gt;&lt;wsp:rsid wsp:val=&quot;00DD7858&quot;/&gt;&lt;wsp:rsid wsp:val=&quot;00DD7DE4&quot;/&gt;&lt;wsp:rsid wsp:val=&quot;00DE71E2&quot;/&gt;&lt;wsp:rsid wsp:val=&quot;00DF0FA8&quot;/&gt;&lt;wsp:rsid wsp:val=&quot;00DF36F6&quot;/&gt;&lt;wsp:rsid wsp:val=&quot;00E00BCA&quot;/&gt;&lt;wsp:rsid wsp:val=&quot;00E01918&quot;/&gt;&lt;wsp:rsid wsp:val=&quot;00E1309C&quot;/&gt;&lt;wsp:rsid wsp:val=&quot;00E315F1&quot;/&gt;&lt;wsp:rsid wsp:val=&quot;00E35522&quot;/&gt;&lt;wsp:rsid wsp:val=&quot;00E43ECA&quot;/&gt;&lt;wsp:rsid wsp:val=&quot;00E478C8&quot;/&gt;&lt;wsp:rsid wsp:val=&quot;00E52FD0&quot;/&gt;&lt;wsp:rsid wsp:val=&quot;00E634CE&quot;/&gt;&lt;wsp:rsid wsp:val=&quot;00E64E4F&quot;/&gt;&lt;wsp:rsid wsp:val=&quot;00E66823&quot;/&gt;&lt;wsp:rsid wsp:val=&quot;00E67B4E&quot;/&gt;&lt;wsp:rsid wsp:val=&quot;00E771E0&quot;/&gt;&lt;wsp:rsid wsp:val=&quot;00E818B0&quot;/&gt;&lt;wsp:rsid wsp:val=&quot;00E87413&quot;/&gt;&lt;wsp:rsid wsp:val=&quot;00E925AE&quot;/&gt;&lt;wsp:rsid wsp:val=&quot;00E92D1D&quot;/&gt;&lt;wsp:rsid wsp:val=&quot;00E93C03&quot;/&gt;&lt;wsp:rsid wsp:val=&quot;00E9636E&quot;/&gt;&lt;wsp:rsid wsp:val=&quot;00EA01B1&quot;/&gt;&lt;wsp:rsid wsp:val=&quot;00EC1498&quot;/&gt;&lt;wsp:rsid wsp:val=&quot;00ED4BA1&quot;/&gt;&lt;wsp:rsid wsp:val=&quot;00EE0B63&quot;/&gt;&lt;wsp:rsid wsp:val=&quot;00EE1547&quot;/&gt;&lt;wsp:rsid wsp:val=&quot;00EF1D38&quot;/&gt;&lt;wsp:rsid wsp:val=&quot;00F007AB&quot;/&gt;&lt;wsp:rsid wsp:val=&quot;00F00D67&quot;/&gt;&lt;wsp:rsid wsp:val=&quot;00F036A7&quot;/&gt;&lt;wsp:rsid wsp:val=&quot;00F0764B&quot;/&gt;&lt;wsp:rsid wsp:val=&quot;00F10372&quot;/&gt;&lt;wsp:rsid wsp:val=&quot;00F1198F&quot;/&gt;&lt;wsp:rsid wsp:val=&quot;00F20C56&quot;/&gt;&lt;wsp:rsid wsp:val=&quot;00F34835&quot;/&gt;&lt;wsp:rsid wsp:val=&quot;00F35E99&quot;/&gt;&lt;wsp:rsid wsp:val=&quot;00F44283&quot;/&gt;&lt;wsp:rsid wsp:val=&quot;00F44C28&quot;/&gt;&lt;wsp:rsid wsp:val=&quot;00F5364D&quot;/&gt;&lt;wsp:rsid wsp:val=&quot;00F548F7&quot;/&gt;&lt;wsp:rsid wsp:val=&quot;00F56C57&quot;/&gt;&lt;wsp:rsid wsp:val=&quot;00F57D9D&quot;/&gt;&lt;wsp:rsid wsp:val=&quot;00F70100&quot;/&gt;&lt;wsp:rsid wsp:val=&quot;00F74B3F&quot;/&gt;&lt;wsp:rsid wsp:val=&quot;00F75E1E&quot;/&gt;&lt;wsp:rsid wsp:val=&quot;00F90035&quot;/&gt;&lt;wsp:rsid wsp:val=&quot;00F93EFC&quot;/&gt;&lt;wsp:rsid wsp:val=&quot;00F94B34&quot;/&gt;&lt;wsp:rsid wsp:val=&quot;00FB2295&quot;/&gt;&lt;wsp:rsid wsp:val=&quot;00FB48F9&quot;/&gt;&lt;wsp:rsid wsp:val=&quot;00FB7277&quot;/&gt;&lt;wsp:rsid wsp:val=&quot;00FB7E07&quot;/&gt;&lt;wsp:rsid wsp:val=&quot;00FC38CE&quot;/&gt;&lt;wsp:rsid wsp:val=&quot;00FD0042&quot;/&gt;&lt;wsp:rsid wsp:val=&quot;00FD1B42&quot;/&gt;&lt;wsp:rsid wsp:val=&quot;00FD3B42&quot;/&gt;&lt;wsp:rsid wsp:val=&quot;00FE5118&quot;/&gt;&lt;wsp:rsid wsp:val=&quot;00FE5825&quot;/&gt;&lt;wsp:rsid wsp:val=&quot;00FE5E2E&quot;/&gt;&lt;wsp:rsid wsp:val=&quot;00FE6BF1&quot;/&gt;&lt;wsp:rsid wsp:val=&quot;00FF2348&quot;/&gt;&lt;wsp:rsid wsp:val=&quot;00FF4562&quot;/&gt;&lt;/wsp:rsids&gt;&lt;/w:docPr&gt;&lt;w:body&gt;&lt;w:p wsp:rsidR=&quot;00000000&quot; wsp:rsidRDefault=&quot;007776AA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10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??&lt;/m:t&gt;&lt;/m:r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9.8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??&lt;/m:t&gt;&lt;/m:r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2&lt;/m:t&gt;&lt;/m:r&gt;&lt;/m:num&gt;&lt;m:den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616014">
        <w:rPr>
          <w:sz w:val="28"/>
          <w:szCs w:val="28"/>
        </w:rPr>
        <w:instrText xml:space="preserve"> </w:instrText>
      </w:r>
      <w:r w:rsidRPr="00616014">
        <w:rPr>
          <w:sz w:val="28"/>
          <w:szCs w:val="28"/>
        </w:rPr>
        <w:fldChar w:fldCharType="end"/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 xml:space="preserve">(D) </w:t>
      </w:r>
      <w:r w:rsidRPr="005F17CA">
        <w:rPr>
          <w:position w:val="-24"/>
          <w:sz w:val="28"/>
          <w:szCs w:val="28"/>
        </w:rPr>
        <w:object w:dxaOrig="1160" w:dyaOrig="620">
          <v:shape id="_x0000_i1043" type="#_x0000_t75" style="width:57.75pt;height:30.75pt" o:ole="">
            <v:imagedata r:id="rId34" o:title=""/>
          </v:shape>
          <o:OLEObject Type="Embed" ProgID="Equation.3" ShapeID="_x0000_i1043" DrawAspect="Content" ObjectID="_1543039400" r:id="rId35"/>
        </w:object>
      </w:r>
      <w:r w:rsidRPr="00616014">
        <w:rPr>
          <w:sz w:val="28"/>
          <w:szCs w:val="28"/>
        </w:rPr>
        <w:fldChar w:fldCharType="begin"/>
      </w:r>
      <w:r w:rsidRPr="00616014">
        <w:rPr>
          <w:sz w:val="28"/>
          <w:szCs w:val="28"/>
        </w:rPr>
        <w:instrText xml:space="preserve"> QUOTE </w:instrText>
      </w:r>
      <w:r>
        <w:pict>
          <v:shape id="_x0000_i1044" type="#_x0000_t75" style="width:75.75pt;height:30.75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val=&quot;best-fit&quot; w:percent=&quot;74&quot;/&gt;&lt;w:bordersDontSurroundHeader/&gt;&lt;w:bordersDontSurroundFooter/&gt;&lt;w:stylePaneFormatFilter w:val=&quot;3F01&quot;/&gt;&lt;w:defaultTabStop w:val=&quot;480&quot;/&gt;&lt;w:drawingGridHorizontalSpacing w:val=&quot;120&quot;/&gt;&lt;w:drawingGridVerticalSpacing w:val=&quot;165&quot;/&gt;&lt;w:displayHorizontalDrawingGridEvery w:val=&quot;0&quot;/&gt;&lt;w:displayVerticalDrawingGridEvery w:val=&quot;2&quot;/&gt;&lt;w:punctuationKerning/&gt;&lt;w:characterSpacingControl w:val=&quot;CompressPunctuation&quot;/&gt;&lt;w:noLineBreaksAfter w:lang=&quot;ZH-TW&quot; w:val=&quot;([{瞿?g?Vert萸tical葭儭瘀號儭鳴蜇儭選????????&quot;/&gt;&lt;w:noLineBreaksBefore w:lang=&quot;ZH-TW&quot; w:val=&quot;!),.:;?]}瞽繚?Ｔ乒色把聆?萼儭梧董儭湛葆儭賂蛹儭潘蜀儮儮?????????CompressPunctuation&quot;/&gt;&lt;w:noLineBreaksAfter w:lang=&quot;ZH-TW&quot; w:val=&quot;([{瞿?g????sPunctuation&quot;/&gt;&lt;w:noLineBreaksAfter w:lang=&quot;ZH-TW&quot; w:val=&quot;([{瞿瞼?Vert???unctuation&quot;/&gt;&lt;w:noLineBreaksAfter w:lang=&quot;ZH-TW&quot; w:val=&quot;([{瞿瞼?萸tical???播嚚?膜&quot;/&gt;&lt;w:optimizeForBrowser/&gt;&lt;w:validateAgainstSchema/&gt;&lt;w:saang=&quot;ZH-TW&quot; w:val=&quot;([{瞿?gveInvalidXML w:val=&quot;off&quot;/&gt;&lt;w:ignoreMixedContent w:val=&quot;off&quot;/&gt;&lt;w:alwaysShowPlaceholderTexl=&quot;([{瞿瞼?Vertt w:val=&quot;off&quot;/&gt;&lt;w:compat&gt;&lt;w:spaceForUL/&gt;&lt;w:balanceSingleByteDoubleByteWidth/&gt;&lt;w:doNotLea萸ticalveBackslashAlone/&gt;&lt;w:ulTrailSpace/&gt;&lt;w:doNotExpa([{瞿?gndShiftReturn/&gt;&lt;w:breakWrappedTables/&gt;&lt;w:snapToGridInCell/&gt;&lt;w:wrapTextWithPunct/&gt;&lt;w:useAsianBreakRules/&gt;&lt;w:dortntGrowAutofit/&gt;&lt;w:useFELayout/&gt;&lt;/w:compat&gt;&lt;wsp:rsids&gt;&lt;wsp:rsidRoot wsp:val=&quot;00492973&quot;/&gt;&lt;wsp:rsid wsp:val=&quot;000000F4&quot;/&gt;&lt;wsp:rsid wsp:val=&quot;00000252&quot;/&gt;&lt;wsp:rsid wsp:val=&quot;00000FEC&quot;/&gt;&lt;wsp:rsid wsp:val=&quot;0000164E&quot;/&gt;&lt;wsp:rsid wsp:val=&quot;000052AA&quot;/&gt;&lt;wsp:rsid wsp:val=&quot;000210EC&quot;/&gt;&lt;wsp:rsid wsp:val=&quot;00032E8B&quot;/&gt;&lt;wsp:rsid wsp:val=&quot;00033B1F&quot;/&gt;&lt;wsp:rsid wsp:val=&quot;00047307&quot;/&gt;&lt;wsp:rsid wsp:val=&quot;0004790A&quot;/&gt;&lt;wsp:rsid wsp:val=&quot;0005369B&quot;/&gt;&lt;wsp:rsid wsp:val=&quot;00062041&quot;/&gt;&lt;wsp:rsid wsp:val=&quot;000637C5&quot;/&gt;&lt;wsp:rsid wsp:val=&quot;00064E80&quot;/&gt;&lt;wsp:rsid wsp:val=&quot;00066C95&quot;/&gt;&lt;wsp:rsid wsp:val=&quot;00081DC2&quot;/&gt;&lt;wsp:rsid wsp:val=&quot;0008240D&quot;/&gt;&lt;wsp:rsid wsp:val=&quot;00085B2C&quot;/&gt;&lt;wsp:rsid wsp:val=&quot;00085E40&quot;/&gt;&lt;wsp:rsid wsp:val=&quot;00094DB5&quot;/&gt;&lt;wsp:rsid wsp:val=&quot;00096001&quot;/&gt;&lt;wsp:rsid wsp:val=&quot;000A1B2A&quot;/&gt;&lt;wsp:rsid wsp:val=&quot;000A1C7C&quot;/&gt;&lt;wsp:rsid wsp:val=&quot;000A68D2&quot;/&gt;&lt;wsp:rsid wsp:val=&quot;000B5450&quot;/&gt;&lt;wsp:rsid wsp:val=&quot;000B581E&quot;/&gt;&lt;wsp:rsid wsp:val=&quot;000D5458&quot;/&gt;&lt;wsp:rsid wsp:val=&quot;000E2627&quot;/&gt;&lt;wsp:rsid wsp:val=&quot;000F081B&quot;/&gt;&lt;wsp:rsid wsp:val=&quot;000F3DD9&quot;/&gt;&lt;wsp:rsid wsp:val=&quot;000F4BB7&quot;/&gt;&lt;wsp:rsid wsp:val=&quot;000F7211&quot;/&gt;&lt;wsp:rsid wsp:val=&quot;00106292&quot;/&gt;&lt;wsp:rsid wsp:val=&quot;001134C1&quot;/&gt;&lt;wsp:rsid wsp:val=&quot;00124F10&quot;/&gt;&lt;wsp:rsid wsp:val=&quot;00126FA2&quot;/&gt;&lt;wsp:rsid wsp:val=&quot;00127264&quot;/&gt;&lt;wsp:rsid wsp:val=&quot;00136B87&quot;/&gt;&lt;wsp:rsid wsp:val=&quot;00141249&quot;/&gt;&lt;wsp:rsid wsp:val=&quot;00146FCA&quot;/&gt;&lt;wsp:rsid wsp:val=&quot;0014751C&quot;/&gt;&lt;wsp:rsid wsp:val=&quot;00150656&quot;/&gt;&lt;wsp:rsid wsp:val=&quot;001523DB&quot;/&gt;&lt;wsp:rsid wsp:val=&quot;00155893&quot;/&gt;&lt;wsp:rsid wsp:val=&quot;00156782&quot;/&gt;&lt;wsp:rsid wsp:val=&quot;001613D4&quot;/&gt;&lt;wsp:rsid wsp:val=&quot;00161F40&quot;/&gt;&lt;wsp:rsid wsp:val=&quot;001658A4&quot;/&gt;&lt;wsp:rsid wsp:val=&quot;00166FF9&quot;/&gt;&lt;wsp:rsid wsp:val=&quot;0017025C&quot;/&gt;&lt;wsp:rsid wsp:val=&quot;001727B1&quot;/&gt;&lt;wsp:rsid wsp:val=&quot;0018407D&quot;/&gt;&lt;wsp:rsid wsp:val=&quot;001859F7&quot;/&gt;&lt;wsp:rsid wsp:val=&quot;001B0E12&quot;/&gt;&lt;wsp:rsid wsp:val=&quot;001B49B1&quot;/&gt;&lt;wsp:rsid wsp:val=&quot;001B7D56&quot;/&gt;&lt;wsp:rsid wsp:val=&quot;001D4342&quot;/&gt;&lt;wsp:rsid wsp:val=&quot;001E234B&quot;/&gt;&lt;wsp:rsid wsp:val=&quot;001E7380&quot;/&gt;&lt;wsp:rsid wsp:val=&quot;001E77EE&quot;/&gt;&lt;wsp:rsid wsp:val=&quot;001F0E8D&quot;/&gt;&lt;wsp:rsid wsp:val=&quot;001F4F5F&quot;/&gt;&lt;wsp:rsid wsp:val=&quot;001F593C&quot;/&gt;&lt;wsp:rsid wsp:val=&quot;001F67D9&quot;/&gt;&lt;wsp:rsid wsp:val=&quot;001F7466&quot;/&gt;&lt;wsp:rsid wsp:val=&quot;0020106B&quot;/&gt;&lt;wsp:rsid wsp:val=&quot;00213F58&quot;/&gt;&lt;wsp:rsid wsp:val=&quot;002173E7&quot;/&gt;&lt;wsp:rsid wsp:val=&quot;002221DD&quot;/&gt;&lt;wsp:rsid wsp:val=&quot;00222726&quot;/&gt;&lt;wsp:rsid wsp:val=&quot;002243A1&quot;/&gt;&lt;wsp:rsid wsp:val=&quot;00236FDC&quot;/&gt;&lt;wsp:rsid wsp:val=&quot;0024023F&quot;/&gt;&lt;wsp:rsid wsp:val=&quot;0024597A&quot;/&gt;&lt;wsp:rsid wsp:val=&quot;00253A50&quot;/&gt;&lt;wsp:rsid wsp:val=&quot;0027170E&quot;/&gt;&lt;wsp:rsid wsp:val=&quot;00275F65&quot;/&gt;&lt;wsp:rsid wsp:val=&quot;002804A1&quot;/&gt;&lt;wsp:rsid wsp:val=&quot;00281827&quot;/&gt;&lt;wsp:rsid wsp:val=&quot;002820A6&quot;/&gt;&lt;wsp:rsid wsp:val=&quot;00283FF7&quot;/&gt;&lt;wsp:rsid wsp:val=&quot;002844A2&quot;/&gt;&lt;wsp:rsid wsp:val=&quot;00284B02&quot;/&gt;&lt;wsp:rsid wsp:val=&quot;00286AD6&quot;/&gt;&lt;wsp:rsid wsp:val=&quot;0028746E&quot;/&gt;&lt;wsp:rsid wsp:val=&quot;002920A7&quot;/&gt;&lt;wsp:rsid wsp:val=&quot;00293BDB&quot;/&gt;&lt;wsp:rsid wsp:val=&quot;002A2005&quot;/&gt;&lt;wsp:rsid wsp:val=&quot;002C1AA6&quot;/&gt;&lt;wsp:rsid wsp:val=&quot;002C1FD8&quot;/&gt;&lt;wsp:rsid wsp:val=&quot;002C702B&quot;/&gt;&lt;wsp:rsid wsp:val=&quot;002C79B1&quot;/&gt;&lt;wsp:rsid wsp:val=&quot;002D46E3&quot;/&gt;&lt;wsp:rsid wsp:val=&quot;002E268D&quot;/&gt;&lt;wsp:rsid wsp:val=&quot;002E3C0E&quot;/&gt;&lt;wsp:rsid wsp:val=&quot;002E54F8&quot;/&gt;&lt;wsp:rsid wsp:val=&quot;002F32F9&quot;/&gt;&lt;wsp:rsid wsp:val=&quot;002F35A9&quot;/&gt;&lt;wsp:rsid wsp:val=&quot;002F7220&quot;/&gt;&lt;wsp:rsid wsp:val=&quot;00305878&quot;/&gt;&lt;wsp:rsid wsp:val=&quot;00310330&quot;/&gt;&lt;wsp:rsid wsp:val=&quot;00312A88&quot;/&gt;&lt;wsp:rsid wsp:val=&quot;00315F26&quot;/&gt;&lt;wsp:rsid wsp:val=&quot;00332D7C&quot;/&gt;&lt;wsp:rsid wsp:val=&quot;00335C31&quot;/&gt;&lt;wsp:rsid wsp:val=&quot;00337FED&quot;/&gt;&lt;wsp:rsid wsp:val=&quot;00342552&quot;/&gt;&lt;wsp:rsid wsp:val=&quot;00344CC8&quot;/&gt;&lt;wsp:rsid wsp:val=&quot;00352EC3&quot;/&gt;&lt;wsp:rsid wsp:val=&quot;00354FA5&quot;/&gt;&lt;wsp:rsid wsp:val=&quot;00365A82&quot;/&gt;&lt;wsp:rsid wsp:val=&quot;003663C6&quot;/&gt;&lt;wsp:rsid wsp:val=&quot;00370973&quot;/&gt;&lt;wsp:rsid wsp:val=&quot;00373113&quot;/&gt;&lt;wsp:rsid wsp:val=&quot;003740B2&quot;/&gt;&lt;wsp:rsid wsp:val=&quot;00384295&quot;/&gt;&lt;wsp:rsid wsp:val=&quot;00386513&quot;/&gt;&lt;wsp:rsid wsp:val=&quot;003940A7&quot;/&gt;&lt;wsp:rsid wsp:val=&quot;00394CEF&quot;/&gt;&lt;wsp:rsid wsp:val=&quot;003A0858&quot;/&gt;&lt;wsp:rsid wsp:val=&quot;003A4412&quot;/&gt;&lt;wsp:rsid wsp:val=&quot;003B6B81&quot;/&gt;&lt;wsp:rsid wsp:val=&quot;003C6BF0&quot;/&gt;&lt;wsp:rsid wsp:val=&quot;003D2227&quot;/&gt;&lt;wsp:rsid wsp:val=&quot;003F5FB1&quot;/&gt;&lt;wsp:rsid wsp:val=&quot;003F7AF5&quot;/&gt;&lt;wsp:rsid wsp:val=&quot;004109AE&quot;/&gt;&lt;wsp:rsid wsp:val=&quot;00416245&quot;/&gt;&lt;wsp:rsid wsp:val=&quot;004172FB&quot;/&gt;&lt;wsp:rsid wsp:val=&quot;00423062&quot;/&gt;&lt;wsp:rsid wsp:val=&quot;004309DC&quot;/&gt;&lt;wsp:rsid wsp:val=&quot;00437724&quot;/&gt;&lt;wsp:rsid wsp:val=&quot;00443F80&quot;/&gt;&lt;wsp:rsid wsp:val=&quot;004444A1&quot;/&gt;&lt;wsp:rsid wsp:val=&quot;00447EEF&quot;/&gt;&lt;wsp:rsid wsp:val=&quot;00454BE1&quot;/&gt;&lt;wsp:rsid wsp:val=&quot;00461B2A&quot;/&gt;&lt;wsp:rsid wsp:val=&quot;00466250&quot;/&gt;&lt;wsp:rsid wsp:val=&quot;0047084C&quot;/&gt;&lt;wsp:rsid wsp:val=&quot;00472A0B&quot;/&gt;&lt;wsp:rsid wsp:val=&quot;00477616&quot;/&gt;&lt;wsp:rsid wsp:val=&quot;00486564&quot;/&gt;&lt;wsp:rsid wsp:val=&quot;00490091&quot;/&gt;&lt;wsp:rsid wsp:val=&quot;00492973&quot;/&gt;&lt;wsp:rsid wsp:val=&quot;00493E1E&quot;/&gt;&lt;wsp:rsid wsp:val=&quot;004979E0&quot;/&gt;&lt;wsp:rsid wsp:val=&quot;004A31D4&quot;/&gt;&lt;wsp:rsid wsp:val=&quot;004A32EC&quot;/&gt;&lt;wsp:rsid wsp:val=&quot;004A4225&quot;/&gt;&lt;wsp:rsid wsp:val=&quot;004A5D1C&quot;/&gt;&lt;wsp:rsid wsp:val=&quot;004B6143&quot;/&gt;&lt;wsp:rsid wsp:val=&quot;004C1E55&quot;/&gt;&lt;wsp:rsid wsp:val=&quot;004C432E&quot;/&gt;&lt;wsp:rsid wsp:val=&quot;004C6850&quot;/&gt;&lt;wsp:rsid wsp:val=&quot;004D32D4&quot;/&gt;&lt;wsp:rsid wsp:val=&quot;004F5381&quot;/&gt;&lt;wsp:rsid wsp:val=&quot;00502359&quot;/&gt;&lt;wsp:rsid wsp:val=&quot;005254BC&quot;/&gt;&lt;wsp:rsid wsp:val=&quot;005364CF&quot;/&gt;&lt;wsp:rsid wsp:val=&quot;0053741D&quot;/&gt;&lt;wsp:rsid wsp:val=&quot;00537A1F&quot;/&gt;&lt;wsp:rsid wsp:val=&quot;00551F1D&quot;/&gt;&lt;wsp:rsid wsp:val=&quot;005523C7&quot;/&gt;&lt;wsp:rsid wsp:val=&quot;005523D4&quot;/&gt;&lt;wsp:rsid wsp:val=&quot;00552870&quot;/&gt;&lt;wsp:rsid wsp:val=&quot;0055513B&quot;/&gt;&lt;wsp:rsid wsp:val=&quot;00555BFE&quot;/&gt;&lt;wsp:rsid wsp:val=&quot;00557FEA&quot;/&gt;&lt;wsp:rsid wsp:val=&quot;00560D72&quot;/&gt;&lt;wsp:rsid wsp:val=&quot;00566E7D&quot;/&gt;&lt;wsp:rsid wsp:val=&quot;00567BAE&quot;/&gt;&lt;wsp:rsid wsp:val=&quot;00574DF7&quot;/&gt;&lt;wsp:rsid wsp:val=&quot;0058240D&quot;/&gt;&lt;wsp:rsid wsp:val=&quot;00582FED&quot;/&gt;&lt;wsp:rsid wsp:val=&quot;0058712C&quot;/&gt;&lt;wsp:rsid wsp:val=&quot;00596699&quot;/&gt;&lt;wsp:rsid wsp:val=&quot;00596881&quot;/&gt;&lt;wsp:rsid wsp:val=&quot;005A1585&quot;/&gt;&lt;wsp:rsid wsp:val=&quot;005A270B&quot;/&gt;&lt;wsp:rsid wsp:val=&quot;005A57B3&quot;/&gt;&lt;wsp:rsid wsp:val=&quot;005A5F83&quot;/&gt;&lt;wsp:rsid wsp:val=&quot;005B2B41&quot;/&gt;&lt;wsp:rsid wsp:val=&quot;005B5E21&quot;/&gt;&lt;wsp:rsid wsp:val=&quot;005C2DF3&quot;/&gt;&lt;wsp:rsid wsp:val=&quot;005D0C61&quot;/&gt;&lt;wsp:rsid wsp:val=&quot;005D2486&quot;/&gt;&lt;wsp:rsid wsp:val=&quot;005D2BFF&quot;/&gt;&lt;wsp:rsid wsp:val=&quot;005D60C2&quot;/&gt;&lt;wsp:rsid wsp:val=&quot;005E1BCC&quot;/&gt;&lt;wsp:rsid wsp:val=&quot;005E41AE&quot;/&gt;&lt;wsp:rsid wsp:val=&quot;005E5075&quot;/&gt;&lt;wsp:rsid wsp:val=&quot;00605A7A&quot;/&gt;&lt;wsp:rsid wsp:val=&quot;006102A5&quot;/&gt;&lt;wsp:rsid wsp:val=&quot;00615840&quot;/&gt;&lt;wsp:rsid wsp:val=&quot;00616014&quot;/&gt;&lt;wsp:rsid wsp:val=&quot;006176B2&quot;/&gt;&lt;wsp:rsid wsp:val=&quot;00624FCB&quot;/&gt;&lt;wsp:rsid wsp:val=&quot;00625802&quot;/&gt;&lt;wsp:rsid wsp:val=&quot;006356F4&quot;/&gt;&lt;wsp:rsid wsp:val=&quot;00643BA2&quot;/&gt;&lt;wsp:rsid wsp:val=&quot;00647904&quot;/&gt;&lt;wsp:rsid wsp:val=&quot;00651EEC&quot;/&gt;&lt;wsp:rsid wsp:val=&quot;006558AA&quot;/&gt;&lt;wsp:rsid wsp:val=&quot;006576F7&quot;/&gt;&lt;wsp:rsid wsp:val=&quot;00661F3F&quot;/&gt;&lt;wsp:rsid wsp:val=&quot;00672AA4&quot;/&gt;&lt;wsp:rsid wsp:val=&quot;00672C54&quot;/&gt;&lt;wsp:rsid wsp:val=&quot;006827A5&quot;/&gt;&lt;wsp:rsid wsp:val=&quot;00685FA2&quot;/&gt;&lt;wsp:rsid wsp:val=&quot;00686597&quot;/&gt;&lt;wsp:rsid wsp:val=&quot;00693E2F&quot;/&gt;&lt;wsp:rsid wsp:val=&quot;006A7AA2&quot;/&gt;&lt;wsp:rsid wsp:val=&quot;006B3619&quot;/&gt;&lt;wsp:rsid wsp:val=&quot;006B541F&quot;/&gt;&lt;wsp:rsid wsp:val=&quot;006B748F&quot;/&gt;&lt;wsp:rsid wsp:val=&quot;006C2210&quot;/&gt;&lt;wsp:rsid wsp:val=&quot;006D5446&quot;/&gt;&lt;wsp:rsid wsp:val=&quot;006E2315&quot;/&gt;&lt;wsp:rsid wsp:val=&quot;006E2F9E&quot;/&gt;&lt;wsp:rsid wsp:val=&quot;006E7840&quot;/&gt;&lt;wsp:rsid wsp:val=&quot;006E7876&quot;/&gt;&lt;wsp:rsid wsp:val=&quot;006F01FE&quot;/&gt;&lt;wsp:rsid wsp:val=&quot;006F0BC8&quot;/&gt;&lt;wsp:rsid wsp:val=&quot;0070238C&quot;/&gt;&lt;wsp:rsid wsp:val=&quot;00704B7F&quot;/&gt;&lt;wsp:rsid wsp:val=&quot;00712DDE&quot;/&gt;&lt;wsp:rsid wsp:val=&quot;00724F30&quot;/&gt;&lt;wsp:rsid wsp:val=&quot;007257FF&quot;/&gt;&lt;wsp:rsid wsp:val=&quot;00727970&quot;/&gt;&lt;wsp:rsid wsp:val=&quot;007315D9&quot;/&gt;&lt;wsp:rsid wsp:val=&quot;00735816&quot;/&gt;&lt;wsp:rsid wsp:val=&quot;00737490&quot;/&gt;&lt;wsp:rsid wsp:val=&quot;007429BA&quot;/&gt;&lt;wsp:rsid wsp:val=&quot;007467A8&quot;/&gt;&lt;wsp:rsid wsp:val=&quot;007536FF&quot;/&gt;&lt;wsp:rsid wsp:val=&quot;00761A5D&quot;/&gt;&lt;wsp:rsid wsp:val=&quot;00765283&quot;/&gt;&lt;wsp:rsid wsp:val=&quot;007815CE&quot;/&gt;&lt;wsp:rsid wsp:val=&quot;00782F89&quot;/&gt;&lt;wsp:rsid wsp:val=&quot;007912ED&quot;/&gt;&lt;wsp:rsid wsp:val=&quot;00793652&quot;/&gt;&lt;wsp:rsid wsp:val=&quot;00794B1B&quot;/&gt;&lt;wsp:rsid wsp:val=&quot;00795290&quot;/&gt;&lt;wsp:rsid wsp:val=&quot;007977E9&quot;/&gt;&lt;wsp:rsid wsp:val=&quot;007B2BA8&quot;/&gt;&lt;wsp:rsid wsp:val=&quot;007B5050&quot;/&gt;&lt;wsp:rsid wsp:val=&quot;007C2546&quot;/&gt;&lt;wsp:rsid wsp:val=&quot;007C41F4&quot;/&gt;&lt;wsp:rsid wsp:val=&quot;007C4C22&quot;/&gt;&lt;wsp:rsid wsp:val=&quot;007C6204&quot;/&gt;&lt;wsp:rsid wsp:val=&quot;007D0F83&quot;/&gt;&lt;wsp:rsid wsp:val=&quot;007D26AF&quot;/&gt;&lt;wsp:rsid wsp:val=&quot;007D45BA&quot;/&gt;&lt;wsp:rsid wsp:val=&quot;00802AEF&quot;/&gt;&lt;wsp:rsid wsp:val=&quot;0081295B&quot;/&gt;&lt;wsp:rsid wsp:val=&quot;00812A15&quot;/&gt;&lt;wsp:rsid wsp:val=&quot;008220EB&quot;/&gt;&lt;wsp:rsid wsp:val=&quot;00836536&quot;/&gt;&lt;wsp:rsid wsp:val=&quot;00843BE7&quot;/&gt;&lt;wsp:rsid wsp:val=&quot;00843DF9&quot;/&gt;&lt;wsp:rsid wsp:val=&quot;00844C4F&quot;/&gt;&lt;wsp:rsid wsp:val=&quot;00851EC8&quot;/&gt;&lt;wsp:rsid wsp:val=&quot;00853A7A&quot;/&gt;&lt;wsp:rsid wsp:val=&quot;00870155&quot;/&gt;&lt;wsp:rsid wsp:val=&quot;00872366&quot;/&gt;&lt;wsp:rsid wsp:val=&quot;0087770B&quot;/&gt;&lt;wsp:rsid wsp:val=&quot;00881627&quot;/&gt;&lt;wsp:rsid wsp:val=&quot;0088269E&quot;/&gt;&lt;wsp:rsid wsp:val=&quot;00887821&quot;/&gt;&lt;wsp:rsid wsp:val=&quot;00894879&quot;/&gt;&lt;wsp:rsid wsp:val=&quot;00896E8C&quot;/&gt;&lt;wsp:rsid wsp:val=&quot;008A094A&quot;/&gt;&lt;wsp:rsid wsp:val=&quot;008A3A5B&quot;/&gt;&lt;wsp:rsid wsp:val=&quot;008C22F1&quot;/&gt;&lt;wsp:rsid wsp:val=&quot;008D2CB7&quot;/&gt;&lt;wsp:rsid wsp:val=&quot;008E0D79&quot;/&gt;&lt;wsp:rsid wsp:val=&quot;008E10FD&quot;/&gt;&lt;wsp:rsid wsp:val=&quot;008E2740&quot;/&gt;&lt;wsp:rsid wsp:val=&quot;008E3D59&quot;/&gt;&lt;wsp:rsid wsp:val=&quot;0090738E&quot;/&gt;&lt;wsp:rsid wsp:val=&quot;00910769&quot;/&gt;&lt;wsp:rsid wsp:val=&quot;00914864&quot;/&gt;&lt;wsp:rsid wsp:val=&quot;009203E8&quot;/&gt;&lt;wsp:rsid wsp:val=&quot;00940A7E&quot;/&gt;&lt;wsp:rsid wsp:val=&quot;00946EEA&quot;/&gt;&lt;wsp:rsid wsp:val=&quot;009519CB&quot;/&gt;&lt;wsp:rsid wsp:val=&quot;00955530&quot;/&gt;&lt;wsp:rsid wsp:val=&quot;00956E11&quot;/&gt;&lt;wsp:rsid wsp:val=&quot;00961714&quot;/&gt;&lt;wsp:rsid wsp:val=&quot;00965085&quot;/&gt;&lt;wsp:rsid wsp:val=&quot;0096792F&quot;/&gt;&lt;wsp:rsid wsp:val=&quot;0097745E&quot;/&gt;&lt;wsp:rsid wsp:val=&quot;00996962&quot;/&gt;&lt;wsp:rsid wsp:val=&quot;00997B2E&quot;/&gt;&lt;wsp:rsid wsp:val=&quot;009A0050&quot;/&gt;&lt;wsp:rsid wsp:val=&quot;009A0E4F&quot;/&gt;&lt;wsp:rsid wsp:val=&quot;009A5B8D&quot;/&gt;&lt;wsp:rsid wsp:val=&quot;009B4DBC&quot;/&gt;&lt;wsp:rsid wsp:val=&quot;009B6680&quot;/&gt;&lt;wsp:rsid wsp:val=&quot;009B7C2B&quot;/&gt;&lt;wsp:rsid wsp:val=&quot;009C02E4&quot;/&gt;&lt;wsp:rsid wsp:val=&quot;009C6490&quot;/&gt;&lt;wsp:rsid wsp:val=&quot;009D2C00&quot;/&gt;&lt;wsp:rsid wsp:val=&quot;009D7789&quot;/&gt;&lt;wsp:rsid wsp:val=&quot;009E2CC1&quot;/&gt;&lt;wsp:rsid wsp:val=&quot;009E2CFF&quot;/&gt;&lt;wsp:rsid wsp:val=&quot;009E3098&quot;/&gt;&lt;wsp:rsid wsp:val=&quot;009E3885&quot;/&gt;&lt;wsp:rsid wsp:val=&quot;009E7739&quot;/&gt;&lt;wsp:rsid wsp:val=&quot;00A01B97&quot;/&gt;&lt;wsp:rsid wsp:val=&quot;00A06185&quot;/&gt;&lt;wsp:rsid wsp:val=&quot;00A10C7B&quot;/&gt;&lt;wsp:rsid wsp:val=&quot;00A21A1F&quot;/&gt;&lt;wsp:rsid wsp:val=&quot;00A25D39&quot;/&gt;&lt;wsp:rsid wsp:val=&quot;00A30747&quot;/&gt;&lt;wsp:rsid wsp:val=&quot;00A31929&quot;/&gt;&lt;wsp:rsid wsp:val=&quot;00A44911&quot;/&gt;&lt;wsp:rsid wsp:val=&quot;00A46470&quot;/&gt;&lt;wsp:rsid wsp:val=&quot;00A46528&quot;/&gt;&lt;wsp:rsid wsp:val=&quot;00A521A9&quot;/&gt;&lt;wsp:rsid wsp:val=&quot;00A52E50&quot;/&gt;&lt;wsp:rsid wsp:val=&quot;00A5589A&quot;/&gt;&lt;wsp:rsid wsp:val=&quot;00A56A2D&quot;/&gt;&lt;wsp:rsid wsp:val=&quot;00A613CA&quot;/&gt;&lt;wsp:rsid wsp:val=&quot;00A63BC6&quot;/&gt;&lt;wsp:rsid wsp:val=&quot;00A65E6F&quot;/&gt;&lt;wsp:rsid wsp:val=&quot;00A66BA5&quot;/&gt;&lt;wsp:rsid wsp:val=&quot;00A70B44&quot;/&gt;&lt;wsp:rsid wsp:val=&quot;00A75D8F&quot;/&gt;&lt;wsp:rsid wsp:val=&quot;00A777CE&quot;/&gt;&lt;wsp:rsid wsp:val=&quot;00A801DE&quot;/&gt;&lt;wsp:rsid wsp:val=&quot;00A82B73&quot;/&gt;&lt;wsp:rsid wsp:val=&quot;00A85D49&quot;/&gt;&lt;wsp:rsid wsp:val=&quot;00A86A89&quot;/&gt;&lt;wsp:rsid wsp:val=&quot;00A92983&quot;/&gt;&lt;wsp:rsid wsp:val=&quot;00A946A5&quot;/&gt;&lt;wsp:rsid wsp:val=&quot;00AA2B95&quot;/&gt;&lt;wsp:rsid wsp:val=&quot;00AA6060&quot;/&gt;&lt;wsp:rsid wsp:val=&quot;00AB148E&quot;/&gt;&lt;wsp:rsid wsp:val=&quot;00AB1536&quot;/&gt;&lt;wsp:rsid wsp:val=&quot;00AB4098&quot;/&gt;&lt;wsp:rsid wsp:val=&quot;00AC16BC&quot;/&gt;&lt;wsp:rsid wsp:val=&quot;00AC3AC4&quot;/&gt;&lt;wsp:rsid wsp:val=&quot;00AC78E3&quot;/&gt;&lt;wsp:rsid wsp:val=&quot;00AD43AD&quot;/&gt;&lt;wsp:rsid wsp:val=&quot;00AE055E&quot;/&gt;&lt;wsp:rsid wsp:val=&quot;00AE781C&quot;/&gt;&lt;wsp:rsid wsp:val=&quot;00AF786D&quot;/&gt;&lt;wsp:rsid wsp:val=&quot;00B0078B&quot;/&gt;&lt;wsp:rsid wsp:val=&quot;00B04E5A&quot;/&gt;&lt;wsp:rsid wsp:val=&quot;00B07AC0&quot;/&gt;&lt;wsp:rsid wsp:val=&quot;00B2030D&quot;/&gt;&lt;wsp:rsid wsp:val=&quot;00B26EFC&quot;/&gt;&lt;wsp:rsid wsp:val=&quot;00B33471&quot;/&gt;&lt;wsp:rsid wsp:val=&quot;00B349ED&quot;/&gt;&lt;wsp:rsid wsp:val=&quot;00B51B52&quot;/&gt;&lt;wsp:rsid wsp:val=&quot;00B52FBA&quot;/&gt;&lt;wsp:rsid wsp:val=&quot;00B541EB&quot;/&gt;&lt;wsp:rsid wsp:val=&quot;00B54F2F&quot;/&gt;&lt;wsp:rsid wsp:val=&quot;00B57668&quot;/&gt;&lt;wsp:rsid wsp:val=&quot;00B67A94&quot;/&gt;&lt;wsp:rsid wsp:val=&quot;00B705F2&quot;/&gt;&lt;wsp:rsid wsp:val=&quot;00B86565&quot;/&gt;&lt;wsp:rsid wsp:val=&quot;00B902E3&quot;/&gt;&lt;wsp:rsid wsp:val=&quot;00B9257D&quot;/&gt;&lt;wsp:rsid wsp:val=&quot;00B96CE8&quot;/&gt;&lt;wsp:rsid wsp:val=&quot;00BA3A06&quot;/&gt;&lt;wsp:rsid wsp:val=&quot;00BA7EC1&quot;/&gt;&lt;wsp:rsid wsp:val=&quot;00BB3DF8&quot;/&gt;&lt;wsp:rsid wsp:val=&quot;00BC01F0&quot;/&gt;&lt;wsp:rsid wsp:val=&quot;00BD1182&quot;/&gt;&lt;wsp:rsid wsp:val=&quot;00BD474C&quot;/&gt;&lt;wsp:rsid wsp:val=&quot;00BE073D&quot;/&gt;&lt;wsp:rsid wsp:val=&quot;00C02C21&quot;/&gt;&lt;wsp:rsid wsp:val=&quot;00C03237&quot;/&gt;&lt;wsp:rsid wsp:val=&quot;00C2341E&quot;/&gt;&lt;wsp:rsid wsp:val=&quot;00C25074&quot;/&gt;&lt;wsp:rsid wsp:val=&quot;00C25BCA&quot;/&gt;&lt;wsp:rsid wsp:val=&quot;00C2623F&quot;/&gt;&lt;wsp:rsid wsp:val=&quot;00C27DBD&quot;/&gt;&lt;wsp:rsid wsp:val=&quot;00C30433&quot;/&gt;&lt;wsp:rsid wsp:val=&quot;00C377E9&quot;/&gt;&lt;wsp:rsid wsp:val=&quot;00C40CCB&quot;/&gt;&lt;wsp:rsid wsp:val=&quot;00C4204F&quot;/&gt;&lt;wsp:rsid wsp:val=&quot;00C454DC&quot;/&gt;&lt;wsp:rsid wsp:val=&quot;00C50958&quot;/&gt;&lt;wsp:rsid wsp:val=&quot;00C530D2&quot;/&gt;&lt;wsp:rsid wsp:val=&quot;00C545F6&quot;/&gt;&lt;wsp:rsid wsp:val=&quot;00C54DA9&quot;/&gt;&lt;wsp:rsid wsp:val=&quot;00C60F96&quot;/&gt;&lt;wsp:rsid wsp:val=&quot;00C61D66&quot;/&gt;&lt;wsp:rsid wsp:val=&quot;00C62E09&quot;/&gt;&lt;wsp:rsid wsp:val=&quot;00C641F3&quot;/&gt;&lt;wsp:rsid wsp:val=&quot;00C666D1&quot;/&gt;&lt;wsp:rsid wsp:val=&quot;00C74F1E&quot;/&gt;&lt;wsp:rsid wsp:val=&quot;00C76331&quot;/&gt;&lt;wsp:rsid wsp:val=&quot;00C812EE&quot;/&gt;&lt;wsp:rsid wsp:val=&quot;00C90CC9&quot;/&gt;&lt;wsp:rsid wsp:val=&quot;00C9339B&quot;/&gt;&lt;wsp:rsid wsp:val=&quot;00C968DC&quot;/&gt;&lt;wsp:rsid wsp:val=&quot;00C97247&quot;/&gt;&lt;wsp:rsid wsp:val=&quot;00CB3631&quot;/&gt;&lt;wsp:rsid wsp:val=&quot;00CC1AC4&quot;/&gt;&lt;wsp:rsid wsp:val=&quot;00CC5277&quot;/&gt;&lt;wsp:rsid wsp:val=&quot;00CD0ECB&quot;/&gt;&lt;wsp:rsid wsp:val=&quot;00CD19AD&quot;/&gt;&lt;wsp:rsid wsp:val=&quot;00CD3472&quot;/&gt;&lt;wsp:rsid wsp:val=&quot;00CE52A7&quot;/&gt;&lt;wsp:rsid wsp:val=&quot;00CE6540&quot;/&gt;&lt;wsp:rsid wsp:val=&quot;00CF5E84&quot;/&gt;&lt;wsp:rsid wsp:val=&quot;00CF73D8&quot;/&gt;&lt;wsp:rsid wsp:val=&quot;00D022A8&quot;/&gt;&lt;wsp:rsid wsp:val=&quot;00D03B4C&quot;/&gt;&lt;wsp:rsid wsp:val=&quot;00D04F75&quot;/&gt;&lt;wsp:rsid wsp:val=&quot;00D14793&quot;/&gt;&lt;wsp:rsid wsp:val=&quot;00D21764&quot;/&gt;&lt;wsp:rsid wsp:val=&quot;00D22D2E&quot;/&gt;&lt;wsp:rsid wsp:val=&quot;00D262A1&quot;/&gt;&lt;wsp:rsid wsp:val=&quot;00D27406&quot;/&gt;&lt;wsp:rsid wsp:val=&quot;00D30133&quot;/&gt;&lt;wsp:rsid wsp:val=&quot;00D32B56&quot;/&gt;&lt;wsp:rsid wsp:val=&quot;00D40AC9&quot;/&gt;&lt;wsp:rsid wsp:val=&quot;00D4317F&quot;/&gt;&lt;wsp:rsid wsp:val=&quot;00D47464&quot;/&gt;&lt;wsp:rsid wsp:val=&quot;00D50AF8&quot;/&gt;&lt;wsp:rsid wsp:val=&quot;00D55833&quot;/&gt;&lt;wsp:rsid wsp:val=&quot;00D56874&quot;/&gt;&lt;wsp:rsid wsp:val=&quot;00D6134F&quot;/&gt;&lt;wsp:rsid wsp:val=&quot;00D620F9&quot;/&gt;&lt;wsp:rsid wsp:val=&quot;00D64C76&quot;/&gt;&lt;wsp:rsid wsp:val=&quot;00D709B2&quot;/&gt;&lt;wsp:rsid wsp:val=&quot;00D70B97&quot;/&gt;&lt;wsp:rsid wsp:val=&quot;00D7115C&quot;/&gt;&lt;wsp:rsid wsp:val=&quot;00D71D7A&quot;/&gt;&lt;wsp:rsid wsp:val=&quot;00D81309&quot;/&gt;&lt;wsp:rsid wsp:val=&quot;00D85B8A&quot;/&gt;&lt;wsp:rsid wsp:val=&quot;00D929A0&quot;/&gt;&lt;wsp:rsid wsp:val=&quot;00D951AA&quot;/&gt;&lt;wsp:rsid wsp:val=&quot;00D9556A&quot;/&gt;&lt;wsp:rsid wsp:val=&quot;00DA0CF6&quot;/&gt;&lt;wsp:rsid wsp:val=&quot;00DB614C&quot;/&gt;&lt;wsp:rsid wsp:val=&quot;00DB695A&quot;/&gt;&lt;wsp:rsid wsp:val=&quot;00DC0A15&quot;/&gt;&lt;wsp:rsid wsp:val=&quot;00DD3F85&quot;/&gt;&lt;wsp:rsid wsp:val=&quot;00DD7858&quot;/&gt;&lt;wsp:rsid wsp:val=&quot;00DD7DE4&quot;/&gt;&lt;wsp:rsid wsp:val=&quot;00DE71E2&quot;/&gt;&lt;wsp:rsid wsp:val=&quot;00DF0FA8&quot;/&gt;&lt;wsp:rsid wsp:val=&quot;00DF36F6&quot;/&gt;&lt;wsp:rsid wsp:val=&quot;00E00BCA&quot;/&gt;&lt;wsp:rsid wsp:val=&quot;00E01918&quot;/&gt;&lt;wsp:rsid wsp:val=&quot;00E1309C&quot;/&gt;&lt;wsp:rsid wsp:val=&quot;00E315F1&quot;/&gt;&lt;wsp:rsid wsp:val=&quot;00E35522&quot;/&gt;&lt;wsp:rsid wsp:val=&quot;00E43ECA&quot;/&gt;&lt;wsp:rsid wsp:val=&quot;00E478C8&quot;/&gt;&lt;wsp:rsid wsp:val=&quot;00E52FD0&quot;/&gt;&lt;wsp:rsid wsp:val=&quot;00E634CE&quot;/&gt;&lt;wsp:rsid wsp:val=&quot;00E64E4F&quot;/&gt;&lt;wsp:rsid wsp:val=&quot;00E66823&quot;/&gt;&lt;wsp:rsid wsp:val=&quot;00E67B4E&quot;/&gt;&lt;wsp:rsid wsp:val=&quot;00E771E0&quot;/&gt;&lt;wsp:rsid wsp:val=&quot;00E818B0&quot;/&gt;&lt;wsp:rsid wsp:val=&quot;00E87413&quot;/&gt;&lt;wsp:rsid wsp:val=&quot;00E925AE&quot;/&gt;&lt;wsp:rsid wsp:val=&quot;00E92D1D&quot;/&gt;&lt;wsp:rsid wsp:val=&quot;00E93C03&quot;/&gt;&lt;wsp:rsid wsp:val=&quot;00E9636E&quot;/&gt;&lt;wsp:rsid wsp:val=&quot;00EA01B1&quot;/&gt;&lt;wsp:rsid wsp:val=&quot;00EC1498&quot;/&gt;&lt;wsp:rsid wsp:val=&quot;00ED4BA1&quot;/&gt;&lt;wsp:rsid wsp:val=&quot;00EE0B63&quot;/&gt;&lt;wsp:rsid wsp:val=&quot;00EE1547&quot;/&gt;&lt;wsp:rsid wsp:val=&quot;00EF1D38&quot;/&gt;&lt;wsp:rsid wsp:val=&quot;00F007AB&quot;/&gt;&lt;wsp:rsid wsp:val=&quot;00F00D67&quot;/&gt;&lt;wsp:rsid wsp:val=&quot;00F036A7&quot;/&gt;&lt;wsp:rsid wsp:val=&quot;00F0764B&quot;/&gt;&lt;wsp:rsid wsp:val=&quot;00F10372&quot;/&gt;&lt;wsp:rsid wsp:val=&quot;00F1198F&quot;/&gt;&lt;wsp:rsid wsp:val=&quot;00F20C56&quot;/&gt;&lt;wsp:rsid wsp:val=&quot;00F34835&quot;/&gt;&lt;wsp:rsid wsp:val=&quot;00F35E99&quot;/&gt;&lt;wsp:rsid wsp:val=&quot;00F44283&quot;/&gt;&lt;wsp:rsid wsp:val=&quot;00F44C28&quot;/&gt;&lt;wsp:rsid wsp:val=&quot;00F5364D&quot;/&gt;&lt;wsp:rsid wsp:val=&quot;00F548F7&quot;/&gt;&lt;wsp:rsid wsp:val=&quot;00F56C57&quot;/&gt;&lt;wsp:rsid wsp:val=&quot;00F57D9D&quot;/&gt;&lt;wsp:rsid wsp:val=&quot;00F70100&quot;/&gt;&lt;wsp:rsid wsp:val=&quot;00F74B3F&quot;/&gt;&lt;wsp:rsid wsp:val=&quot;00F75E1E&quot;/&gt;&lt;wsp:rsid wsp:val=&quot;00F90035&quot;/&gt;&lt;wsp:rsid wsp:val=&quot;00F93EFC&quot;/&gt;&lt;wsp:rsid wsp:val=&quot;00F94B34&quot;/&gt;&lt;wsp:rsid wsp:val=&quot;00FB2295&quot;/&gt;&lt;wsp:rsid wsp:val=&quot;00FB48F9&quot;/&gt;&lt;wsp:rsid wsp:val=&quot;00FB7277&quot;/&gt;&lt;wsp:rsid wsp:val=&quot;00FB7E07&quot;/&gt;&lt;wsp:rsid wsp:val=&quot;00FC38CE&quot;/&gt;&lt;wsp:rsid wsp:val=&quot;00FD0042&quot;/&gt;&lt;wsp:rsid wsp:val=&quot;00FD1B42&quot;/&gt;&lt;wsp:rsid wsp:val=&quot;00FD3B42&quot;/&gt;&lt;wsp:rsid wsp:val=&quot;00FE5118&quot;/&gt;&lt;wsp:rsid wsp:val=&quot;00FE5825&quot;/&gt;&lt;wsp:rsid wsp:val=&quot;00FE5E2E&quot;/&gt;&lt;wsp:rsid wsp:val=&quot;00FE6BF1&quot;/&gt;&lt;wsp:rsid wsp:val=&quot;00FF2348&quot;/&gt;&lt;wsp:rsid wsp:val=&quot;00FF4562&quot;/&gt;&lt;/wsp:rsids&gt;&lt;/w:docPr&gt;&lt;w:body&gt;&lt;w:p wsp:rsidR=&quot;00000000&quot; wsp:rsidRDefault=&quot;003D2227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10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??&lt;/m:t&gt;&lt;/m:r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9.8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??&lt;/m:t&gt;&lt;/m:r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4&lt;/m:t&gt;&lt;/m:r&gt;&lt;/m:num&gt;&lt;m:den&gt;&lt;m:r&gt;&lt;m:rPr&gt;&lt;m:sty m:val=&quot;p&quot;/&gt;&lt;/m:rPr&gt;&lt;w:rPr&gt;&lt;w:rFonts w:ascii=&quot;Cambria Math&quot;/&gt;&lt;wx:font wx:val=&quot;Cambria Math&quot;/&gt;&lt;w:sz w:val=&quot;36&quot;/&gt;&lt;w:sz-cs w:val=&quot;3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616014">
        <w:rPr>
          <w:sz w:val="28"/>
          <w:szCs w:val="28"/>
        </w:rPr>
        <w:instrText xml:space="preserve"> </w:instrText>
      </w:r>
      <w:r w:rsidRPr="00616014"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733958" w:rsidRPr="000637C5" w:rsidRDefault="00733958" w:rsidP="00293BDB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甲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褶皺山脈；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乙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變質岩；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丙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>地震；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丁</w:t>
      </w:r>
      <w:r w:rsidRPr="000637C5"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火山運動。臺灣位於板塊聚合帶，上述</w:t>
      </w:r>
      <w:r w:rsidRPr="000637C5">
        <w:rPr>
          <w:rFonts w:hint="eastAsia"/>
          <w:sz w:val="28"/>
          <w:szCs w:val="28"/>
        </w:rPr>
        <w:t xml:space="preserve">哪些現象或作用可以在臺灣島上發生？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甲丙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乙丙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乙丙丁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甲乙丙丁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下列哪一情況，力對物體作功不為零？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物體作等速率圓周運動時，向心力對物體所作之功　</w:t>
      </w:r>
      <w:r w:rsidRPr="000637C5">
        <w:rPr>
          <w:sz w:val="28"/>
          <w:szCs w:val="28"/>
        </w:rPr>
        <w:t>(B)</w:t>
      </w:r>
      <w:r w:rsidRPr="00965085">
        <w:rPr>
          <w:rFonts w:hint="eastAsia"/>
          <w:sz w:val="28"/>
          <w:szCs w:val="28"/>
          <w:u w:val="single"/>
        </w:rPr>
        <w:t>小芷</w:t>
      </w:r>
      <w:r w:rsidRPr="000637C5">
        <w:rPr>
          <w:rFonts w:hint="eastAsia"/>
          <w:sz w:val="28"/>
          <w:szCs w:val="28"/>
        </w:rPr>
        <w:t xml:space="preserve">用力推牆，牆固定不動，她施力對牆所作之功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汽車作等速度直線運動時，它所受的合力對此汽車所作之功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滑雪者沿著斜坡等速下滑過程中，所受的重力對人所作之功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605A7A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20" o:spid="_x0000_s1032" type="#_x0000_t75" alt="y8d083u-21" style="position:absolute;left:0;text-align:left;margin-left:412pt;margin-top:9.3pt;width:251.25pt;height:118.7pt;z-index:251661312;visibility:visible">
            <v:imagedata r:id="rId37" o:title=""/>
            <w10:wrap type="square"/>
          </v:shape>
        </w:pict>
      </w:r>
      <w:r w:rsidRPr="000637C5">
        <w:rPr>
          <w:rFonts w:hint="eastAsia"/>
          <w:sz w:val="28"/>
          <w:szCs w:val="28"/>
        </w:rPr>
        <w:t>如圖，有一質量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kg"/>
        </w:smartTagPr>
        <w:r w:rsidRPr="000637C5">
          <w:rPr>
            <w:sz w:val="28"/>
            <w:szCs w:val="28"/>
          </w:rPr>
          <w:t>50kg</w:t>
        </w:r>
      </w:smartTag>
      <w:r w:rsidRPr="000637C5">
        <w:rPr>
          <w:rFonts w:hint="eastAsia"/>
          <w:sz w:val="28"/>
          <w:szCs w:val="28"/>
        </w:rPr>
        <w:t>的同學正騎著一部質量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kg"/>
        </w:smartTagPr>
        <w:r w:rsidRPr="000637C5">
          <w:rPr>
            <w:sz w:val="28"/>
            <w:szCs w:val="28"/>
          </w:rPr>
          <w:t>10kg</w:t>
        </w:r>
      </w:smartTag>
      <w:r w:rsidRPr="000637C5">
        <w:rPr>
          <w:rFonts w:hint="eastAsia"/>
          <w:sz w:val="28"/>
          <w:szCs w:val="28"/>
        </w:rPr>
        <w:t>的自行車，在距坡底</w:t>
      </w:r>
      <w:r w:rsidRPr="000637C5">
        <w:rPr>
          <w:sz w:val="28"/>
          <w:szCs w:val="28"/>
        </w:rPr>
        <w:t>3</w:t>
      </w:r>
      <w:r w:rsidRPr="000637C5">
        <w:rPr>
          <w:rFonts w:hint="eastAsia"/>
          <w:sz w:val="28"/>
          <w:szCs w:val="28"/>
        </w:rPr>
        <w:t>公尺垂直高度的平路以時速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km"/>
        </w:smartTagPr>
        <w:r w:rsidRPr="000637C5">
          <w:rPr>
            <w:sz w:val="28"/>
            <w:szCs w:val="28"/>
          </w:rPr>
          <w:t>18km</w:t>
        </w:r>
      </w:smartTag>
      <w:r w:rsidRPr="000637C5">
        <w:rPr>
          <w:sz w:val="28"/>
          <w:szCs w:val="28"/>
        </w:rPr>
        <w:t>/hr</w:t>
      </w:r>
      <w:r w:rsidRPr="000637C5">
        <w:rPr>
          <w:rFonts w:hint="eastAsia"/>
          <w:sz w:val="28"/>
          <w:szCs w:val="28"/>
        </w:rPr>
        <w:t>下坡，若下坡時並無任何踩踏動作且忽略空氣阻力與摩擦力，則此騎著自行車的同學最多可以衝上對面坡道距坡底垂直高度</w:t>
      </w:r>
      <w:r w:rsidRPr="000637C5">
        <w:rPr>
          <w:sz w:val="28"/>
          <w:szCs w:val="28"/>
        </w:rPr>
        <w:t>(H)</w:t>
      </w:r>
      <w:r w:rsidRPr="000637C5">
        <w:rPr>
          <w:rFonts w:hint="eastAsia"/>
          <w:sz w:val="28"/>
          <w:szCs w:val="28"/>
        </w:rPr>
        <w:t>約多少公尺處？</w:t>
      </w:r>
      <w:r w:rsidRPr="000637C5">
        <w:rPr>
          <w:sz w:val="28"/>
          <w:szCs w:val="28"/>
        </w:rPr>
        <w:t>(g=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"/>
        </w:smartTagPr>
        <w:r w:rsidRPr="000637C5">
          <w:rPr>
            <w:sz w:val="28"/>
            <w:szCs w:val="28"/>
          </w:rPr>
          <w:t>10m</w:t>
        </w:r>
      </w:smartTag>
      <w:r w:rsidRPr="000637C5">
        <w:rPr>
          <w:sz w:val="28"/>
          <w:szCs w:val="28"/>
        </w:rPr>
        <w:t>/s</w:t>
      </w:r>
      <w:r w:rsidRPr="00CF5E84">
        <w:rPr>
          <w:sz w:val="28"/>
          <w:szCs w:val="28"/>
          <w:vertAlign w:val="superscript"/>
        </w:rPr>
        <w:t>2</w:t>
      </w:r>
      <w:r w:rsidRPr="000637C5">
        <w:rPr>
          <w:sz w:val="28"/>
          <w:szCs w:val="28"/>
        </w:rPr>
        <w:t>)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(A)12.5</w:t>
      </w:r>
      <w:r w:rsidRPr="000637C5">
        <w:rPr>
          <w:rFonts w:hint="eastAsia"/>
          <w:sz w:val="28"/>
          <w:szCs w:val="28"/>
        </w:rPr>
        <w:t xml:space="preserve">公尺　</w:t>
      </w:r>
      <w:r w:rsidRPr="000637C5">
        <w:rPr>
          <w:sz w:val="28"/>
          <w:szCs w:val="28"/>
        </w:rPr>
        <w:t>(B)9.8</w:t>
      </w:r>
      <w:r w:rsidRPr="000637C5">
        <w:rPr>
          <w:rFonts w:hint="eastAsia"/>
          <w:sz w:val="28"/>
          <w:szCs w:val="28"/>
        </w:rPr>
        <w:t xml:space="preserve">公尺　</w:t>
      </w:r>
      <w:r w:rsidRPr="000637C5">
        <w:rPr>
          <w:sz w:val="28"/>
          <w:szCs w:val="28"/>
        </w:rPr>
        <w:t>(C)6.75</w:t>
      </w:r>
      <w:r w:rsidRPr="000637C5">
        <w:rPr>
          <w:rFonts w:hint="eastAsia"/>
          <w:sz w:val="28"/>
          <w:szCs w:val="28"/>
        </w:rPr>
        <w:t xml:space="preserve">公尺　</w:t>
      </w:r>
      <w:r w:rsidRPr="000637C5">
        <w:rPr>
          <w:sz w:val="28"/>
          <w:szCs w:val="28"/>
        </w:rPr>
        <w:t>(D)4.25</w:t>
      </w:r>
      <w:r w:rsidRPr="000637C5">
        <w:rPr>
          <w:rFonts w:hint="eastAsia"/>
          <w:sz w:val="28"/>
          <w:szCs w:val="28"/>
        </w:rPr>
        <w:t>公尺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19" o:spid="_x0000_s1033" type="#_x0000_t75" alt="Y8A023U-3-10" style="position:absolute;left:0;text-align:left;margin-left:523pt;margin-top:87.45pt;width:140.3pt;height:102.6pt;z-index:251658240;visibility:visible;mso-wrap-distance-left:0;mso-wrap-distance-right:0">
            <v:imagedata r:id="rId38" o:title="" grayscale="t"/>
            <w10:wrap type="square" side="left"/>
          </v:shape>
        </w:pict>
      </w:r>
      <w:r w:rsidRPr="000637C5">
        <w:rPr>
          <w:rFonts w:hint="eastAsia"/>
          <w:sz w:val="28"/>
          <w:szCs w:val="28"/>
        </w:rPr>
        <w:t>用力將小球擲向空中，在到達最高點的上升過程中，假設不考慮空氣阻力和摩擦力的影響，下列敘述何者正確？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小球的動能漸增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手對小球作的功，轉換為小球的動能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上升過程中，小球在任一位置的動能，皆等於重力位能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小球的力學能逐漸減少。</w:t>
      </w:r>
    </w:p>
    <w:p w:rsidR="00733958" w:rsidRPr="000637C5" w:rsidRDefault="00733958" w:rsidP="00605A7A">
      <w:pPr>
        <w:widowControl/>
        <w:numPr>
          <w:ilvl w:val="0"/>
          <w:numId w:val="11"/>
        </w:numPr>
        <w:tabs>
          <w:tab w:val="left" w:pos="426"/>
          <w:tab w:val="left" w:pos="4962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如右圖所示，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和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2</w:t>
      </w:r>
      <w:r w:rsidRPr="000637C5">
        <w:rPr>
          <w:rFonts w:hint="eastAsia"/>
          <w:sz w:val="28"/>
          <w:szCs w:val="28"/>
        </w:rPr>
        <w:t>大小相等，同時作用於木棒上的同一點，下列述何者正確？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>
        <w:rPr>
          <w:sz w:val="28"/>
          <w:szCs w:val="28"/>
        </w:rPr>
        <w:t xml:space="preserve"> 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產生的力矩等於</w:t>
      </w:r>
      <w:r w:rsidRPr="000637C5">
        <w:rPr>
          <w:sz w:val="28"/>
          <w:szCs w:val="28"/>
        </w:rPr>
        <w:t>d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F"/>
        </w:smartTagPr>
        <w:r w:rsidRPr="00AE781C">
          <w:rPr>
            <w:sz w:val="28"/>
            <w:szCs w:val="28"/>
            <w:vertAlign w:val="subscript"/>
          </w:rPr>
          <w:t>2</w:t>
        </w:r>
        <w:r w:rsidRPr="000637C5">
          <w:rPr>
            <w:sz w:val="28"/>
            <w:szCs w:val="28"/>
          </w:rPr>
          <w:t>F</w:t>
        </w:r>
      </w:smartTag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 xml:space="preserve">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 F</w:t>
      </w:r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和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2</w:t>
      </w:r>
      <w:r w:rsidRPr="000637C5">
        <w:rPr>
          <w:rFonts w:hint="eastAsia"/>
          <w:sz w:val="28"/>
          <w:szCs w:val="28"/>
        </w:rPr>
        <w:t xml:space="preserve">產生的力矩大小相等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 F</w:t>
      </w:r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和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2</w:t>
      </w:r>
      <w:r w:rsidRPr="000637C5">
        <w:rPr>
          <w:rFonts w:hint="eastAsia"/>
          <w:sz w:val="28"/>
          <w:szCs w:val="28"/>
        </w:rPr>
        <w:t xml:space="preserve">產生的力矩方向相反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 F</w:t>
      </w:r>
      <w:r w:rsidRPr="00AE781C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產生的力矩小於</w:t>
      </w:r>
      <w:r w:rsidRPr="000637C5">
        <w:rPr>
          <w:sz w:val="28"/>
          <w:szCs w:val="28"/>
        </w:rPr>
        <w:t>F</w:t>
      </w:r>
      <w:r w:rsidRPr="00AE781C">
        <w:rPr>
          <w:sz w:val="28"/>
          <w:szCs w:val="28"/>
          <w:vertAlign w:val="subscript"/>
        </w:rPr>
        <w:t>2</w:t>
      </w:r>
      <w:r w:rsidRPr="000637C5">
        <w:rPr>
          <w:rFonts w:hint="eastAsia"/>
          <w:sz w:val="28"/>
          <w:szCs w:val="28"/>
        </w:rPr>
        <w:t>產生的力矩。</w:t>
      </w:r>
    </w:p>
    <w:p w:rsidR="00733958" w:rsidRPr="000637C5" w:rsidRDefault="00733958" w:rsidP="00CF5E84">
      <w:pPr>
        <w:widowControl/>
        <w:numPr>
          <w:ilvl w:val="0"/>
          <w:numId w:val="11"/>
        </w:numPr>
        <w:tabs>
          <w:tab w:val="left" w:pos="426"/>
          <w:tab w:val="left" w:pos="5954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當一物體受數個力作用而產生加速度運動，則下列敘述何者正確？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物體的加速度方向必與合力方向相同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物體的速度方向必與加速度方向相同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物體的速度方向必與合力方向相同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物體的加速度方向與合力方向互相垂直。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21" o:spid="_x0000_s1034" type="#_x0000_t75" alt="Y8A013U-3-32" style="position:absolute;left:0;text-align:left;margin-left:474.9pt;margin-top:4.75pt;width:196.45pt;height:91.55pt;z-index:251660288;visibility:visible;mso-wrap-distance-left:8.5pt;mso-wrap-distance-right:8.5pt">
            <v:imagedata r:id="rId39" o:title="" grayscale="t"/>
            <w10:wrap type="square" side="left"/>
          </v:shape>
        </w:pict>
      </w:r>
      <w:r w:rsidRPr="000637C5">
        <w:rPr>
          <w:rFonts w:hint="eastAsia"/>
          <w:sz w:val="28"/>
          <w:szCs w:val="28"/>
        </w:rPr>
        <w:t>一根</w:t>
      </w:r>
      <w:r w:rsidRPr="000637C5">
        <w:rPr>
          <w:sz w:val="28"/>
          <w:szCs w:val="28"/>
        </w:rPr>
        <w:t>5</w:t>
      </w:r>
      <w:r w:rsidRPr="000637C5">
        <w:rPr>
          <w:rFonts w:hint="eastAsia"/>
          <w:sz w:val="28"/>
          <w:szCs w:val="28"/>
        </w:rPr>
        <w:t>公尺長的木棒，受到</w:t>
      </w:r>
      <w:r w:rsidRPr="000637C5">
        <w:rPr>
          <w:sz w:val="28"/>
          <w:szCs w:val="28"/>
        </w:rPr>
        <w:t>10</w:t>
      </w:r>
      <w:r w:rsidRPr="000637C5">
        <w:rPr>
          <w:rFonts w:hint="eastAsia"/>
          <w:sz w:val="28"/>
          <w:szCs w:val="28"/>
        </w:rPr>
        <w:t>公斤重的力，作用力方向如圖所示，請問木棒受到的力矩大小及</w:t>
      </w:r>
      <w:r w:rsidRPr="000F081B">
        <w:rPr>
          <w:rFonts w:hint="eastAsia"/>
          <w:sz w:val="28"/>
          <w:szCs w:val="28"/>
        </w:rPr>
        <w:t>方向</w:t>
      </w:r>
      <w:r w:rsidRPr="000637C5">
        <w:rPr>
          <w:rFonts w:hint="eastAsia"/>
          <w:sz w:val="28"/>
          <w:szCs w:val="28"/>
        </w:rPr>
        <w:t xml:space="preserve">為何？　</w:t>
      </w:r>
      <w:r>
        <w:rPr>
          <w:rFonts w:hint="eastAsia"/>
          <w:sz w:val="28"/>
          <w:szCs w:val="28"/>
        </w:rPr>
        <w:t xml:space="preserve">　　</w:t>
      </w:r>
      <w:r w:rsidRPr="000637C5">
        <w:rPr>
          <w:sz w:val="28"/>
          <w:szCs w:val="28"/>
        </w:rPr>
        <w:t>(A)</w:t>
      </w:r>
      <w:r>
        <w:rPr>
          <w:sz w:val="28"/>
          <w:szCs w:val="28"/>
        </w:rPr>
        <w:t xml:space="preserve">30 </w:t>
      </w:r>
      <w:r w:rsidRPr="000637C5">
        <w:rPr>
          <w:sz w:val="28"/>
          <w:szCs w:val="28"/>
        </w:rPr>
        <w:t>kgw-m</w:t>
      </w:r>
      <w:r>
        <w:rPr>
          <w:rFonts w:hint="eastAsia"/>
          <w:sz w:val="28"/>
          <w:szCs w:val="28"/>
        </w:rPr>
        <w:t>，順時針</w:t>
      </w:r>
      <w:r w:rsidRPr="000637C5">
        <w:rPr>
          <w:rFonts w:hint="eastAsia"/>
          <w:sz w:val="28"/>
          <w:szCs w:val="28"/>
        </w:rPr>
        <w:t xml:space="preserve">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(B)30 kgw-m</w:t>
      </w:r>
      <w:r>
        <w:rPr>
          <w:rFonts w:hint="eastAsia"/>
          <w:sz w:val="28"/>
          <w:szCs w:val="28"/>
        </w:rPr>
        <w:t>，逆時針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(C)40 kgw-m</w:t>
      </w:r>
      <w:r>
        <w:rPr>
          <w:rFonts w:hint="eastAsia"/>
          <w:sz w:val="28"/>
          <w:szCs w:val="28"/>
        </w:rPr>
        <w:t>，順時針</w:t>
      </w:r>
      <w:r w:rsidRPr="000637C5">
        <w:rPr>
          <w:rFonts w:hint="eastAsia"/>
          <w:sz w:val="28"/>
          <w:szCs w:val="28"/>
        </w:rPr>
        <w:t xml:space="preserve">　</w:t>
      </w:r>
      <w:r>
        <w:rPr>
          <w:sz w:val="28"/>
          <w:szCs w:val="28"/>
        </w:rPr>
        <w:t>(D)4</w:t>
      </w:r>
      <w:r w:rsidRPr="000637C5">
        <w:rPr>
          <w:sz w:val="28"/>
          <w:szCs w:val="28"/>
        </w:rPr>
        <w:t>0 kgw-m</w:t>
      </w:r>
      <w:r>
        <w:rPr>
          <w:rFonts w:hint="eastAsia"/>
          <w:sz w:val="28"/>
          <w:szCs w:val="28"/>
        </w:rPr>
        <w:t>，逆時針</w:t>
      </w:r>
      <w:r w:rsidRPr="000637C5">
        <w:rPr>
          <w:rFonts w:hint="eastAsia"/>
          <w:sz w:val="28"/>
          <w:szCs w:val="28"/>
        </w:rPr>
        <w:t>。</w:t>
      </w:r>
    </w:p>
    <w:p w:rsidR="00733958" w:rsidRPr="000637C5" w:rsidRDefault="00733958" w:rsidP="000F081B">
      <w:pPr>
        <w:widowControl/>
        <w:numPr>
          <w:ilvl w:val="0"/>
          <w:numId w:val="11"/>
        </w:numPr>
        <w:tabs>
          <w:tab w:val="left" w:pos="426"/>
          <w:tab w:val="left" w:pos="4111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下列關於聚合性板塊邊界的敘述，何者</w:t>
      </w:r>
      <w:r w:rsidRPr="000F081B">
        <w:rPr>
          <w:rFonts w:hint="eastAsia"/>
          <w:sz w:val="28"/>
          <w:szCs w:val="28"/>
          <w:u w:val="double"/>
        </w:rPr>
        <w:t>錯誤</w:t>
      </w:r>
      <w:r w:rsidRPr="000637C5">
        <w:rPr>
          <w:rFonts w:hint="eastAsia"/>
          <w:sz w:val="28"/>
          <w:szCs w:val="28"/>
        </w:rPr>
        <w:t>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附近完全無火山活動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地層將抬升形成山脈，此過程稱為造山運動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此處常可發現變質岩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喜馬拉雅山脈屬於此種邊界。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22" o:spid="_x0000_s1035" type="#_x0000_t75" alt="YW825A-9-5" style="position:absolute;left:0;text-align:left;margin-left:553.1pt;margin-top:10pt;width:110.25pt;height:133.2pt;z-index:251662336;visibility:visible;mso-wrap-distance-left:5.65pt;mso-wrap-distance-right:5.65pt">
            <v:imagedata r:id="rId40" o:title=""/>
            <w10:wrap type="square" side="left"/>
          </v:shape>
        </w:pict>
      </w:r>
      <w:r>
        <w:rPr>
          <w:rFonts w:hint="eastAsia"/>
          <w:sz w:val="28"/>
          <w:szCs w:val="28"/>
        </w:rPr>
        <w:t>如右</w:t>
      </w:r>
      <w:r w:rsidRPr="000637C5">
        <w:rPr>
          <w:rFonts w:hint="eastAsia"/>
          <w:sz w:val="28"/>
          <w:szCs w:val="28"/>
        </w:rPr>
        <w:t>圖，用桿秤稱魚，</w:t>
      </w:r>
      <w:r w:rsidRPr="000637C5">
        <w:rPr>
          <w:sz w:val="28"/>
          <w:szCs w:val="28"/>
        </w:rPr>
        <w:t>B</w:t>
      </w:r>
      <w:r w:rsidRPr="000637C5">
        <w:rPr>
          <w:rFonts w:hint="eastAsia"/>
          <w:sz w:val="28"/>
          <w:szCs w:val="28"/>
        </w:rPr>
        <w:t>為支點，若桿及秤鉤重量忽略不計，調整秤錘之位置，使桿秤水平並保持平衡，發現正好</w:t>
      </w:r>
      <w:r w:rsidRPr="000637C5">
        <w:rPr>
          <w:sz w:val="28"/>
          <w:szCs w:val="28"/>
        </w:rPr>
        <w:t>d</w:t>
      </w:r>
      <w:r w:rsidRPr="00B04E5A">
        <w:rPr>
          <w:sz w:val="28"/>
          <w:szCs w:val="28"/>
          <w:vertAlign w:val="subscript"/>
        </w:rPr>
        <w:t>2</w:t>
      </w:r>
      <w:r w:rsidRPr="000637C5">
        <w:rPr>
          <w:rFonts w:hint="eastAsia"/>
          <w:sz w:val="28"/>
          <w:szCs w:val="28"/>
        </w:rPr>
        <w:t>＝</w:t>
      </w:r>
      <w:r w:rsidRPr="000637C5">
        <w:rPr>
          <w:sz w:val="28"/>
          <w:szCs w:val="28"/>
        </w:rPr>
        <w:t>3d</w:t>
      </w:r>
      <w:r w:rsidRPr="00B04E5A">
        <w:rPr>
          <w:sz w:val="28"/>
          <w:szCs w:val="28"/>
          <w:vertAlign w:val="subscript"/>
        </w:rPr>
        <w:t>1</w:t>
      </w:r>
      <w:r w:rsidRPr="000637C5">
        <w:rPr>
          <w:rFonts w:hint="eastAsia"/>
          <w:sz w:val="28"/>
          <w:szCs w:val="28"/>
        </w:rPr>
        <w:t>，且</w:t>
      </w:r>
      <w:r w:rsidRPr="000637C5">
        <w:rPr>
          <w:sz w:val="28"/>
          <w:szCs w:val="28"/>
        </w:rPr>
        <w:t>F</w:t>
      </w:r>
      <w:r w:rsidRPr="000637C5">
        <w:rPr>
          <w:rFonts w:hint="eastAsia"/>
          <w:sz w:val="28"/>
          <w:szCs w:val="28"/>
        </w:rPr>
        <w:t>＝</w:t>
      </w:r>
      <w:r w:rsidRPr="000637C5">
        <w:rPr>
          <w:sz w:val="28"/>
          <w:szCs w:val="28"/>
        </w:rPr>
        <w:t>4 kgw</w:t>
      </w:r>
      <w:r w:rsidRPr="000637C5">
        <w:rPr>
          <w:rFonts w:hint="eastAsia"/>
          <w:sz w:val="28"/>
          <w:szCs w:val="28"/>
        </w:rPr>
        <w:t>，則魚重為多少？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(A)1 kgw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(B)2 kgw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(C)3 kgw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無法求得魚重，因秤錘重未知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F10372">
      <w:pPr>
        <w:widowControl/>
        <w:numPr>
          <w:ilvl w:val="0"/>
          <w:numId w:val="11"/>
        </w:numPr>
        <w:tabs>
          <w:tab w:val="left" w:pos="426"/>
          <w:tab w:val="left" w:pos="4678"/>
        </w:tabs>
        <w:spacing w:line="300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冰島位於北大西洋的中洋脊上，有關冰島的敘述，下列何者正確？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此處的岩石主要是安山岩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此處常有地層受擠壓形成的褶皺山脈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此處常有火山噴發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此處的岩石都是同一時期形成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23" o:spid="_x0000_s1036" type="#_x0000_t75" alt="YW825-1-9" style="position:absolute;left:0;text-align:left;margin-left:438pt;margin-top:.8pt;width:234.6pt;height:64.3pt;z-index:251663360;visibility:visible">
            <v:imagedata r:id="rId41" o:title=""/>
            <w10:wrap type="square"/>
          </v:shape>
        </w:pict>
      </w:r>
      <w:r>
        <w:rPr>
          <w:rFonts w:hint="eastAsia"/>
          <w:sz w:val="28"/>
          <w:szCs w:val="28"/>
        </w:rPr>
        <w:t>有一槓桿受到四個作用力作用如右</w:t>
      </w:r>
      <w:r w:rsidRPr="000637C5">
        <w:rPr>
          <w:rFonts w:hint="eastAsia"/>
          <w:sz w:val="28"/>
          <w:szCs w:val="28"/>
        </w:rPr>
        <w:t>圖所示，試求出此槓桿所受合力矩大小為多少</w:t>
      </w:r>
      <w:r w:rsidRPr="000637C5">
        <w:rPr>
          <w:sz w:val="28"/>
          <w:szCs w:val="28"/>
        </w:rPr>
        <w:t>kgw</w:t>
      </w:r>
      <w:r w:rsidRPr="000637C5">
        <w:rPr>
          <w:rFonts w:hint="eastAsia"/>
          <w:sz w:val="28"/>
          <w:szCs w:val="28"/>
        </w:rPr>
        <w:t>‧</w:t>
      </w:r>
      <w:r w:rsidRPr="000637C5">
        <w:rPr>
          <w:sz w:val="28"/>
          <w:szCs w:val="28"/>
        </w:rPr>
        <w:t>m</w:t>
      </w:r>
      <w:r w:rsidRPr="000637C5">
        <w:rPr>
          <w:rFonts w:hint="eastAsia"/>
          <w:sz w:val="28"/>
          <w:szCs w:val="28"/>
        </w:rPr>
        <w:t>？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(A)2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(B)15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(C)30</w:t>
      </w:r>
      <w:r w:rsidRPr="000637C5"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(D)45</w:t>
      </w:r>
      <w:r>
        <w:rPr>
          <w:rFonts w:hint="eastAsia"/>
          <w:noProof/>
        </w:rPr>
        <w:t>。</w:t>
      </w:r>
    </w:p>
    <w:p w:rsidR="00733958" w:rsidRPr="000637C5" w:rsidRDefault="00733958" w:rsidP="003F7AF5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比較張裂性板塊邊界與聚合性板塊邊界，下列何者是這兩種邊界的共同特性？</w:t>
      </w:r>
      <w:r>
        <w:rPr>
          <w:rFonts w:hint="eastAsia"/>
          <w:sz w:val="28"/>
          <w:szCs w:val="28"/>
        </w:rPr>
        <w:t xml:space="preserve">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交界處都位於海平面以下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交界處發生地震的頻率都很高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兩側的地殼必有一邊是海洋地殼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兩側的板塊必有一邊會在此交界處隱沒消失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5A57B3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516.25pt;margin-top:158.15pt;width:155.65pt;height:133.8pt;z-index:251664384">
            <v:imagedata r:id="rId42" o:title=""/>
            <w10:wrap type="square"/>
          </v:shape>
          <o:OLEObject Type="Embed" ProgID="Word.Picture.8" ShapeID="_x0000_s1037" DrawAspect="Content" ObjectID="_1543039401" r:id="rId43"/>
        </w:pict>
      </w:r>
      <w:r>
        <w:rPr>
          <w:rFonts w:hint="eastAsia"/>
          <w:sz w:val="28"/>
          <w:szCs w:val="28"/>
        </w:rPr>
        <w:t>如</w:t>
      </w:r>
      <w:r w:rsidRPr="000637C5">
        <w:rPr>
          <w:rFonts w:hint="eastAsia"/>
          <w:sz w:val="28"/>
          <w:szCs w:val="28"/>
        </w:rPr>
        <w:t>圖：甲、乙、丙三種腳踏車，腳踏板的齒輪皆相同，但後齒輪齒數：甲＞丙＞乙；如果三個後齒輪都裝上相同尺寸的輪子，當在甲、乙、丙的腳踏板上各踩十圈時，哪一輛車前進的距離較遠？</w:t>
      </w:r>
      <w:r>
        <w:rPr>
          <w:sz w:val="28"/>
          <w:szCs w:val="28"/>
        </w:rPr>
        <w:br/>
      </w:r>
      <w:r w:rsidRPr="00E45D3A">
        <w:rPr>
          <w:noProof/>
          <w:sz w:val="28"/>
          <w:szCs w:val="28"/>
        </w:rPr>
        <w:pict>
          <v:shape id="圖片 24" o:spid="_x0000_i1047" type="#_x0000_t75" alt="YW825-1-97" style="width:126.75pt;height:60.75pt;visibility:visible">
            <v:imagedata r:id="rId44" o:title=""/>
          </v:shape>
        </w:pict>
      </w:r>
      <w:r>
        <w:rPr>
          <w:rFonts w:hint="eastAsia"/>
          <w:sz w:val="28"/>
          <w:szCs w:val="28"/>
        </w:rPr>
        <w:t xml:space="preserve">　　　</w:t>
      </w:r>
      <w:r w:rsidRPr="00E45D3A">
        <w:rPr>
          <w:noProof/>
          <w:sz w:val="28"/>
          <w:szCs w:val="28"/>
        </w:rPr>
        <w:pict>
          <v:shape id="圖片 25" o:spid="_x0000_i1048" type="#_x0000_t75" alt="YW825-1-98" style="width:128.25pt;height:60.75pt;visibility:visible">
            <v:imagedata r:id="rId45" o:title=""/>
          </v:shape>
        </w:pict>
      </w:r>
      <w:r>
        <w:rPr>
          <w:rFonts w:hint="eastAsia"/>
          <w:noProof/>
        </w:rPr>
        <w:t xml:space="preserve">　　　</w:t>
      </w:r>
      <w:r>
        <w:rPr>
          <w:noProof/>
        </w:rPr>
        <w:pict>
          <v:shape id="圖片 26" o:spid="_x0000_i1049" type="#_x0000_t75" alt="YW825-1-99" style="width:128.25pt;height:60.75pt;visibility:visible">
            <v:imagedata r:id="rId46" o:title=""/>
          </v:shape>
        </w:pic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甲車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乙車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丙車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三車相同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085B2C">
      <w:pPr>
        <w:widowControl/>
        <w:numPr>
          <w:ilvl w:val="0"/>
          <w:numId w:val="11"/>
        </w:numPr>
        <w:tabs>
          <w:tab w:val="left" w:pos="426"/>
          <w:tab w:val="left" w:pos="453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某科學研究計畫在南大西洋中洋脊兩側取得海洋地殼的樣本，其中四個取樣點分別為甲、乙、丙、丁，如附圖所示，則比較四點海洋地殼的年齡，何者最老？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離中洋脊最近的甲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位在非洲板塊的乙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位在南洋洲板塊的丙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離中洋脊最遠的丁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085B2C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 xml:space="preserve">當臺灣地區有地震發生時，中央氣象局會很快的發布地震規模與各地地震強度。有關地震規模與地震強度的敘述，下列何者正確？　</w:t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規模用來表示地震破壞的程度，強度用來表示地震釋放能量的多寡　</w:t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規模用來表示地震釋放能量的多寡，強度用來表示地震破壞的程度　</w:t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規模用來表示地震釋放能量的多寡，強度用來表示地震影響的範圍　</w:t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規模用來表示地震影響的範圍，強度用來表示地震釋放能量的多寡</w:t>
      </w:r>
      <w:r>
        <w:rPr>
          <w:rFonts w:hint="eastAsia"/>
          <w:sz w:val="28"/>
          <w:szCs w:val="28"/>
        </w:rPr>
        <w:t>。</w:t>
      </w:r>
    </w:p>
    <w:p w:rsidR="00733958" w:rsidRPr="003F7AF5" w:rsidRDefault="00733958" w:rsidP="0014751C">
      <w:pPr>
        <w:widowControl/>
        <w:numPr>
          <w:ilvl w:val="0"/>
          <w:numId w:val="11"/>
        </w:numPr>
        <w:tabs>
          <w:tab w:val="left" w:pos="426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27" o:spid="_x0000_s1038" type="#_x0000_t75" alt="Y8A023U-6-9" style="position:absolute;left:0;text-align:left;margin-left:526.35pt;margin-top:15.55pt;width:146.45pt;height:160.8pt;z-index:251650048;visibility:visible">
            <v:imagedata r:id="rId47" o:title="" grayscale="t"/>
            <w10:wrap type="square" side="left"/>
          </v:shape>
        </w:pict>
      </w:r>
      <w:r w:rsidRPr="003F7AF5">
        <w:rPr>
          <w:rFonts w:hint="eastAsia"/>
          <w:sz w:val="28"/>
          <w:szCs w:val="28"/>
        </w:rPr>
        <w:t>右圖為某地區地層斷裂產生位移情形的示意圖。圖中甲、乙分別為斷裂後所形成之岩塊，則下列敘述何者最正確？</w:t>
      </w:r>
      <w:r w:rsidRPr="003F7AF5">
        <w:rPr>
          <w:sz w:val="28"/>
          <w:szCs w:val="28"/>
        </w:rPr>
        <w:br/>
        <w:t>(A)</w:t>
      </w:r>
      <w:r w:rsidRPr="003F7AF5">
        <w:rPr>
          <w:rFonts w:hint="eastAsia"/>
          <w:sz w:val="28"/>
          <w:szCs w:val="28"/>
        </w:rPr>
        <w:t xml:space="preserve">此種斷層稱為逆斷層　</w:t>
      </w:r>
      <w:r w:rsidRPr="003F7AF5">
        <w:rPr>
          <w:sz w:val="28"/>
          <w:szCs w:val="28"/>
        </w:rPr>
        <w:t>(B)</w:t>
      </w:r>
      <w:r w:rsidRPr="003F7AF5">
        <w:rPr>
          <w:rFonts w:hint="eastAsia"/>
          <w:sz w:val="28"/>
          <w:szCs w:val="28"/>
        </w:rPr>
        <w:t xml:space="preserve">乙為斷層面上方的岩層　</w:t>
      </w:r>
      <w:r w:rsidRPr="003F7AF5">
        <w:rPr>
          <w:sz w:val="28"/>
          <w:szCs w:val="28"/>
        </w:rPr>
        <w:t>(C)</w:t>
      </w:r>
      <w:r w:rsidRPr="003F7AF5">
        <w:rPr>
          <w:rFonts w:hint="eastAsia"/>
          <w:sz w:val="28"/>
          <w:szCs w:val="28"/>
        </w:rPr>
        <w:t xml:space="preserve">此斷層是由張力作用所造成　</w:t>
      </w:r>
      <w:r w:rsidRPr="003F7AF5">
        <w:rPr>
          <w:sz w:val="28"/>
          <w:szCs w:val="28"/>
        </w:rPr>
        <w:t>(D)</w:t>
      </w:r>
      <w:r w:rsidRPr="003F7AF5">
        <w:rPr>
          <w:rFonts w:hint="eastAsia"/>
          <w:sz w:val="28"/>
          <w:szCs w:val="28"/>
        </w:rPr>
        <w:t>若原先地表有一河流由西向東流，則在斷層處易形成瀑布。</w:t>
      </w:r>
    </w:p>
    <w:p w:rsidR="00733958" w:rsidRPr="000637C5" w:rsidRDefault="00733958" w:rsidP="0014751C">
      <w:pPr>
        <w:widowControl/>
        <w:numPr>
          <w:ilvl w:val="0"/>
          <w:numId w:val="11"/>
        </w:numPr>
        <w:tabs>
          <w:tab w:val="left" w:pos="426"/>
          <w:tab w:val="left" w:pos="4678"/>
        </w:tabs>
        <w:spacing w:line="336" w:lineRule="auto"/>
        <w:ind w:left="425" w:hanging="425"/>
        <w:rPr>
          <w:sz w:val="28"/>
          <w:szCs w:val="28"/>
        </w:rPr>
      </w:pPr>
      <w:r>
        <w:rPr>
          <w:noProof/>
        </w:rPr>
        <w:pict>
          <v:shape id="圖片 9" o:spid="_x0000_s1039" type="#_x0000_t75" alt="Y8A023U-6-12" style="position:absolute;left:0;text-align:left;margin-left:440.5pt;margin-top:3.9pt;width:232pt;height:152.7pt;z-index:251655168;visibility:visible">
            <v:imagedata r:id="rId48" o:title=""/>
            <w10:wrap type="square" side="left"/>
          </v:shape>
        </w:pict>
      </w:r>
      <w:r w:rsidRPr="000637C5">
        <w:rPr>
          <w:rFonts w:hint="eastAsia"/>
          <w:sz w:val="28"/>
          <w:szCs w:val="28"/>
        </w:rPr>
        <w:t>下圖為某處之地層剖面示意圖。有關地質事件發生的先後順序，下列何者正確？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>砂岩層形成比頁岩層早</w:t>
      </w:r>
      <w:r w:rsidRPr="000637C5">
        <w:rPr>
          <w:sz w:val="28"/>
          <w:szCs w:val="28"/>
        </w:rPr>
        <w:t> 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>礫岩層形成比甲岩脈早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>甲岩脈形成比</w:t>
      </w:r>
      <w:r w:rsidRPr="000637C5">
        <w:rPr>
          <w:sz w:val="28"/>
          <w:szCs w:val="28"/>
        </w:rPr>
        <w:t>X</w:t>
      </w:r>
      <w:r w:rsidRPr="000637C5">
        <w:rPr>
          <w:rFonts w:hint="eastAsia"/>
          <w:sz w:val="28"/>
          <w:szCs w:val="28"/>
        </w:rPr>
        <w:t>－</w:t>
      </w:r>
      <w:r w:rsidRPr="000637C5">
        <w:rPr>
          <w:sz w:val="28"/>
          <w:szCs w:val="28"/>
        </w:rPr>
        <w:t>Y</w:t>
      </w:r>
      <w:r w:rsidRPr="000637C5">
        <w:rPr>
          <w:rFonts w:hint="eastAsia"/>
          <w:sz w:val="28"/>
          <w:szCs w:val="28"/>
        </w:rPr>
        <w:t>斷層早</w:t>
      </w:r>
      <w:r w:rsidRPr="000637C5">
        <w:rPr>
          <w:sz w:val="28"/>
          <w:szCs w:val="28"/>
        </w:rPr>
        <w:t> 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(D)X</w:t>
      </w:r>
      <w:r w:rsidRPr="000637C5">
        <w:rPr>
          <w:rFonts w:hint="eastAsia"/>
          <w:sz w:val="28"/>
          <w:szCs w:val="28"/>
        </w:rPr>
        <w:t>－</w:t>
      </w:r>
      <w:r w:rsidRPr="000637C5">
        <w:rPr>
          <w:sz w:val="28"/>
          <w:szCs w:val="28"/>
        </w:rPr>
        <w:t>Y</w:t>
      </w:r>
      <w:r w:rsidRPr="000637C5">
        <w:rPr>
          <w:rFonts w:hint="eastAsia"/>
          <w:sz w:val="28"/>
          <w:szCs w:val="28"/>
        </w:rPr>
        <w:t>斷層形成比砂岩層早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14751C">
      <w:pPr>
        <w:widowControl/>
        <w:numPr>
          <w:ilvl w:val="0"/>
          <w:numId w:val="11"/>
        </w:numPr>
        <w:tabs>
          <w:tab w:val="left" w:pos="426"/>
          <w:tab w:val="left" w:pos="6521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下列地質年代的先後順序，何者正確？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 xml:space="preserve">前寒武紀、古生代、中生代、新生代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</w:t>
      </w:r>
      <w:r w:rsidRPr="000637C5">
        <w:rPr>
          <w:rFonts w:hint="eastAsia"/>
          <w:sz w:val="28"/>
          <w:szCs w:val="28"/>
        </w:rPr>
        <w:t xml:space="preserve">古生代、中生代、新生代、前寒武紀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</w:t>
      </w:r>
      <w:r w:rsidRPr="000637C5">
        <w:rPr>
          <w:rFonts w:hint="eastAsia"/>
          <w:sz w:val="28"/>
          <w:szCs w:val="28"/>
        </w:rPr>
        <w:t xml:space="preserve">新生代、中生代、古生代、前寒武紀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古生代、中生代、前寒武紀、新生代。</w:t>
      </w:r>
    </w:p>
    <w:p w:rsidR="00733958" w:rsidRPr="000637C5" w:rsidRDefault="00733958" w:rsidP="0014751C">
      <w:pPr>
        <w:widowControl/>
        <w:numPr>
          <w:ilvl w:val="0"/>
          <w:numId w:val="11"/>
        </w:numPr>
        <w:tabs>
          <w:tab w:val="left" w:pos="426"/>
          <w:tab w:val="left" w:pos="6237"/>
        </w:tabs>
        <w:spacing w:line="336" w:lineRule="auto"/>
        <w:ind w:left="425" w:hanging="425"/>
        <w:rPr>
          <w:sz w:val="28"/>
          <w:szCs w:val="28"/>
        </w:rPr>
      </w:pPr>
      <w:r w:rsidRPr="000637C5">
        <w:rPr>
          <w:rFonts w:hint="eastAsia"/>
          <w:sz w:val="28"/>
          <w:szCs w:val="28"/>
        </w:rPr>
        <w:t>若在海岸山脈山頂的岩層中，找到</w:t>
      </w:r>
      <w:r w:rsidRPr="000637C5">
        <w:rPr>
          <w:sz w:val="28"/>
          <w:szCs w:val="28"/>
        </w:rPr>
        <w:t>500</w:t>
      </w:r>
      <w:r w:rsidRPr="000637C5">
        <w:rPr>
          <w:rFonts w:hint="eastAsia"/>
          <w:sz w:val="28"/>
          <w:szCs w:val="28"/>
        </w:rPr>
        <w:t>萬年前的珊瑚化石，則下列推論何者最合理？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(A)</w:t>
      </w:r>
      <w:r w:rsidRPr="000637C5">
        <w:rPr>
          <w:rFonts w:hint="eastAsia"/>
          <w:sz w:val="28"/>
          <w:szCs w:val="28"/>
        </w:rPr>
        <w:t>海岸山脈形成於</w:t>
      </w:r>
      <w:r w:rsidRPr="000637C5">
        <w:rPr>
          <w:sz w:val="28"/>
          <w:szCs w:val="28"/>
        </w:rPr>
        <w:t>500</w:t>
      </w:r>
      <w:r w:rsidRPr="000637C5">
        <w:rPr>
          <w:rFonts w:hint="eastAsia"/>
          <w:sz w:val="28"/>
          <w:szCs w:val="28"/>
        </w:rPr>
        <w:t xml:space="preserve">萬年前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(B)500</w:t>
      </w:r>
      <w:r w:rsidRPr="000637C5">
        <w:rPr>
          <w:rFonts w:hint="eastAsia"/>
          <w:sz w:val="28"/>
          <w:szCs w:val="28"/>
        </w:rPr>
        <w:t xml:space="preserve">萬年前的珊瑚可生存在高山上　</w:t>
      </w:r>
      <w:r>
        <w:rPr>
          <w:sz w:val="28"/>
          <w:szCs w:val="28"/>
        </w:rPr>
        <w:br/>
      </w:r>
      <w:r w:rsidRPr="000637C5">
        <w:rPr>
          <w:sz w:val="28"/>
          <w:szCs w:val="28"/>
        </w:rPr>
        <w:t>(C)500</w:t>
      </w:r>
      <w:r w:rsidRPr="000637C5">
        <w:rPr>
          <w:rFonts w:hint="eastAsia"/>
          <w:sz w:val="28"/>
          <w:szCs w:val="28"/>
        </w:rPr>
        <w:t xml:space="preserve">萬年前的珊瑚被岩漿掩埋變成化石　</w:t>
      </w:r>
      <w:r>
        <w:rPr>
          <w:sz w:val="28"/>
          <w:szCs w:val="28"/>
        </w:rPr>
        <w:tab/>
      </w:r>
      <w:r w:rsidRPr="000637C5">
        <w:rPr>
          <w:sz w:val="28"/>
          <w:szCs w:val="28"/>
        </w:rPr>
        <w:t>(D)</w:t>
      </w:r>
      <w:r w:rsidRPr="000637C5">
        <w:rPr>
          <w:rFonts w:hint="eastAsia"/>
          <w:sz w:val="28"/>
          <w:szCs w:val="28"/>
        </w:rPr>
        <w:t>地殼變動將</w:t>
      </w:r>
      <w:r w:rsidRPr="000637C5">
        <w:rPr>
          <w:sz w:val="28"/>
          <w:szCs w:val="28"/>
        </w:rPr>
        <w:t>500</w:t>
      </w:r>
      <w:r w:rsidRPr="000637C5">
        <w:rPr>
          <w:rFonts w:hint="eastAsia"/>
          <w:sz w:val="28"/>
          <w:szCs w:val="28"/>
        </w:rPr>
        <w:t>萬年前的珊瑚化石抬升至高山</w:t>
      </w:r>
      <w:r>
        <w:rPr>
          <w:rFonts w:hint="eastAsia"/>
          <w:sz w:val="28"/>
          <w:szCs w:val="28"/>
        </w:rPr>
        <w:t>。</w:t>
      </w:r>
    </w:p>
    <w:p w:rsidR="00733958" w:rsidRPr="000637C5" w:rsidRDefault="00733958" w:rsidP="00502359">
      <w:pPr>
        <w:widowControl/>
        <w:tabs>
          <w:tab w:val="left" w:pos="426"/>
          <w:tab w:val="left" w:pos="7088"/>
        </w:tabs>
        <w:spacing w:line="336" w:lineRule="auto"/>
        <w:ind w:left="425"/>
        <w:rPr>
          <w:sz w:val="28"/>
          <w:szCs w:val="28"/>
        </w:rPr>
      </w:pPr>
    </w:p>
    <w:p w:rsidR="00733958" w:rsidRPr="000637C5" w:rsidRDefault="00733958" w:rsidP="00352EC3">
      <w:pPr>
        <w:numPr>
          <w:ilvl w:val="0"/>
          <w:numId w:val="12"/>
        </w:numPr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非選題：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共</w:t>
      </w:r>
      <w:r w:rsidRPr="000637C5">
        <w:rPr>
          <w:sz w:val="28"/>
          <w:szCs w:val="28"/>
        </w:rPr>
        <w:t>16</w:t>
      </w:r>
      <w:r w:rsidRPr="000637C5">
        <w:rPr>
          <w:rFonts w:hint="eastAsia"/>
          <w:sz w:val="28"/>
          <w:szCs w:val="28"/>
        </w:rPr>
        <w:t>分，請用黑色原子筆將答案寫在答案欄中</w:t>
      </w:r>
      <w:r w:rsidRPr="000637C5">
        <w:rPr>
          <w:sz w:val="28"/>
          <w:szCs w:val="28"/>
        </w:rPr>
        <w:t>)</w:t>
      </w:r>
    </w:p>
    <w:p w:rsidR="00733958" w:rsidRPr="000637C5" w:rsidRDefault="00733958" w:rsidP="005F17CA">
      <w:pPr>
        <w:numPr>
          <w:ilvl w:val="1"/>
          <w:numId w:val="9"/>
        </w:numPr>
        <w:spacing w:line="336" w:lineRule="auto"/>
        <w:ind w:left="851" w:rightChars="1937" w:right="4649" w:hanging="567"/>
        <w:jc w:val="both"/>
        <w:rPr>
          <w:noProof/>
          <w:color w:val="000000"/>
          <w:kern w:val="0"/>
          <w:sz w:val="28"/>
          <w:szCs w:val="28"/>
        </w:rPr>
      </w:pPr>
      <w:r>
        <w:rPr>
          <w:noProof/>
        </w:rPr>
        <w:pict>
          <v:shape id="圖片 2" o:spid="_x0000_s1040" type="#_x0000_t75" alt="Y8A013U-3-34" style="position:absolute;left:0;text-align:left;margin-left:452.5pt;margin-top:16.1pt;width:220.05pt;height:165.75pt;z-index:251651072;visibility:visible">
            <v:imagedata r:id="rId49" o:title="" gain="72818f" blacklevel="3277f" grayscale="t"/>
          </v:shape>
        </w:pic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右圖為拆汽車輪胎時，所使用的可伸縮式套筒板手與車輪螺絲關係的照片。請回答下列題目。</w:t>
      </w:r>
    </w:p>
    <w:p w:rsidR="00733958" w:rsidRPr="000637C5" w:rsidRDefault="00733958" w:rsidP="005F17CA">
      <w:pPr>
        <w:numPr>
          <w:ilvl w:val="3"/>
          <w:numId w:val="9"/>
        </w:numPr>
        <w:spacing w:line="336" w:lineRule="auto"/>
        <w:ind w:left="851" w:rightChars="1937" w:right="4649" w:hanging="284"/>
        <w:jc w:val="both"/>
        <w:rPr>
          <w:noProof/>
          <w:color w:val="000000"/>
          <w:kern w:val="0"/>
          <w:sz w:val="28"/>
          <w:szCs w:val="28"/>
        </w:rPr>
      </w:pPr>
      <w:r w:rsidRPr="000637C5">
        <w:rPr>
          <w:rFonts w:hint="eastAsia"/>
          <w:noProof/>
          <w:color w:val="000000"/>
          <w:kern w:val="0"/>
          <w:sz w:val="28"/>
          <w:szCs w:val="28"/>
        </w:rPr>
        <w:t>如果要使螺帽逆時鐘方向轉動，則伸縮扳手須向上或向下施力？</w:t>
      </w:r>
      <w:r>
        <w:rPr>
          <w:noProof/>
          <w:color w:val="000000"/>
          <w:kern w:val="0"/>
          <w:sz w:val="28"/>
          <w:szCs w:val="28"/>
        </w:rPr>
        <w:br/>
      </w:r>
      <w:r w:rsidRPr="000637C5">
        <w:rPr>
          <w:noProof/>
          <w:color w:val="000000"/>
          <w:kern w:val="0"/>
          <w:sz w:val="28"/>
          <w:szCs w:val="28"/>
        </w:rPr>
        <w:t>(2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</w:p>
    <w:p w:rsidR="00733958" w:rsidRDefault="00733958" w:rsidP="005F17CA">
      <w:pPr>
        <w:numPr>
          <w:ilvl w:val="3"/>
          <w:numId w:val="9"/>
        </w:numPr>
        <w:spacing w:line="336" w:lineRule="auto"/>
        <w:ind w:left="851" w:rightChars="1937" w:right="4649" w:hanging="284"/>
        <w:jc w:val="both"/>
        <w:rPr>
          <w:noProof/>
          <w:color w:val="000000"/>
          <w:kern w:val="0"/>
          <w:sz w:val="28"/>
          <w:szCs w:val="28"/>
        </w:rPr>
      </w:pPr>
      <w:r w:rsidRPr="000637C5">
        <w:rPr>
          <w:rFonts w:hint="eastAsia"/>
          <w:noProof/>
          <w:color w:val="000000"/>
          <w:kern w:val="0"/>
          <w:sz w:val="28"/>
          <w:szCs w:val="28"/>
        </w:rPr>
        <w:t>如果螺帽很難轉動，應該將伸縮扳手的長度伸長或縮短？</w:t>
      </w:r>
      <w:r w:rsidRPr="000637C5">
        <w:rPr>
          <w:noProof/>
          <w:color w:val="000000"/>
          <w:kern w:val="0"/>
          <w:sz w:val="28"/>
          <w:szCs w:val="28"/>
        </w:rPr>
        <w:t>(2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  <w:r>
        <w:rPr>
          <w:noProof/>
          <w:color w:val="000000"/>
          <w:kern w:val="0"/>
          <w:sz w:val="28"/>
          <w:szCs w:val="28"/>
        </w:rPr>
        <w:br/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為什麼？</w:t>
      </w:r>
      <w:r w:rsidRPr="000637C5">
        <w:rPr>
          <w:noProof/>
          <w:color w:val="000000"/>
          <w:kern w:val="0"/>
          <w:sz w:val="28"/>
          <w:szCs w:val="28"/>
        </w:rPr>
        <w:t>(2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</w:p>
    <w:p w:rsidR="00733958" w:rsidRPr="000637C5" w:rsidRDefault="00733958" w:rsidP="005F17CA">
      <w:pPr>
        <w:spacing w:line="336" w:lineRule="auto"/>
        <w:ind w:left="851" w:rightChars="1937" w:right="464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0F7211">
      <w:pPr>
        <w:numPr>
          <w:ilvl w:val="1"/>
          <w:numId w:val="9"/>
        </w:numPr>
        <w:spacing w:line="336" w:lineRule="auto"/>
        <w:ind w:left="851" w:hanging="567"/>
        <w:jc w:val="both"/>
        <w:rPr>
          <w:noProof/>
          <w:color w:val="000000"/>
          <w:kern w:val="0"/>
          <w:sz w:val="28"/>
          <w:szCs w:val="28"/>
        </w:rPr>
      </w:pPr>
      <w:r w:rsidRPr="000637C5">
        <w:rPr>
          <w:rFonts w:hint="eastAsia"/>
          <w:noProof/>
          <w:color w:val="000000"/>
          <w:kern w:val="0"/>
          <w:sz w:val="28"/>
          <w:szCs w:val="28"/>
        </w:rPr>
        <w:t>試舉出二個日常生活中，利用慣性現象來操作的例子。</w:t>
      </w:r>
      <w:r w:rsidRPr="000637C5">
        <w:rPr>
          <w:noProof/>
          <w:color w:val="000000"/>
          <w:kern w:val="0"/>
          <w:sz w:val="28"/>
          <w:szCs w:val="28"/>
        </w:rPr>
        <w:t>(4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</w:p>
    <w:p w:rsidR="00733958" w:rsidRPr="000637C5" w:rsidRDefault="00733958" w:rsidP="0014751C">
      <w:pPr>
        <w:spacing w:line="336" w:lineRule="auto"/>
        <w:ind w:left="851"/>
        <w:jc w:val="both"/>
        <w:rPr>
          <w:noProof/>
          <w:color w:val="000000"/>
          <w:kern w:val="0"/>
          <w:sz w:val="28"/>
          <w:szCs w:val="28"/>
        </w:rPr>
      </w:pPr>
    </w:p>
    <w:p w:rsidR="00733958" w:rsidRPr="000637C5" w:rsidRDefault="00733958" w:rsidP="00166FF9">
      <w:pPr>
        <w:numPr>
          <w:ilvl w:val="1"/>
          <w:numId w:val="9"/>
        </w:numPr>
        <w:spacing w:line="336" w:lineRule="auto"/>
        <w:ind w:left="851" w:hanging="567"/>
        <w:jc w:val="both"/>
        <w:rPr>
          <w:noProof/>
          <w:color w:val="000000"/>
          <w:kern w:val="0"/>
          <w:sz w:val="28"/>
          <w:szCs w:val="28"/>
        </w:rPr>
      </w:pPr>
      <w:r>
        <w:rPr>
          <w:noProof/>
        </w:rPr>
        <w:pict>
          <v:shape id="圖片 1" o:spid="_x0000_s1041" type="#_x0000_t75" style="position:absolute;left:0;text-align:left;margin-left:465pt;margin-top:50.85pt;width:199.65pt;height:90.75pt;z-index:251652096;visibility:visible">
            <v:imagedata r:id="rId50" o:title="" grayscale="t"/>
            <w10:wrap type="square"/>
          </v:shape>
        </w:pic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如右圖所示，木桶的質量為</w:t>
      </w:r>
      <w:r w:rsidRPr="000637C5">
        <w:rPr>
          <w:noProof/>
          <w:color w:val="000000"/>
          <w:kern w:val="0"/>
          <w:sz w:val="28"/>
          <w:szCs w:val="28"/>
        </w:rPr>
        <w:t>40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公斤，甲沿光滑斜面將木桶等速推至頂端，乙直接將木桶由地面垂直等速抬至頂端，請問：</w:t>
      </w:r>
    </w:p>
    <w:p w:rsidR="00733958" w:rsidRPr="000637C5" w:rsidRDefault="00733958" w:rsidP="005F17CA">
      <w:pPr>
        <w:numPr>
          <w:ilvl w:val="3"/>
          <w:numId w:val="9"/>
        </w:numPr>
        <w:spacing w:line="336" w:lineRule="auto"/>
        <w:ind w:left="851" w:rightChars="1937" w:right="4649" w:hanging="284"/>
        <w:jc w:val="both"/>
        <w:rPr>
          <w:noProof/>
          <w:color w:val="000000"/>
          <w:kern w:val="0"/>
          <w:sz w:val="28"/>
          <w:szCs w:val="28"/>
        </w:rPr>
      </w:pPr>
      <w:r w:rsidRPr="000637C5">
        <w:rPr>
          <w:rFonts w:hint="eastAsia"/>
          <w:noProof/>
          <w:color w:val="000000"/>
          <w:kern w:val="0"/>
          <w:sz w:val="28"/>
          <w:szCs w:val="28"/>
        </w:rPr>
        <w:t>甲、乙對同一木桶所作的功，何者較大或相等？請說明判斷依據。</w:t>
      </w:r>
      <w:r>
        <w:rPr>
          <w:noProof/>
          <w:color w:val="000000"/>
          <w:kern w:val="0"/>
          <w:sz w:val="28"/>
          <w:szCs w:val="28"/>
        </w:rPr>
        <w:br/>
      </w:r>
      <w:r w:rsidRPr="000637C5">
        <w:rPr>
          <w:noProof/>
          <w:color w:val="000000"/>
          <w:kern w:val="0"/>
          <w:sz w:val="28"/>
          <w:szCs w:val="28"/>
        </w:rPr>
        <w:t>(3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</w:p>
    <w:p w:rsidR="00733958" w:rsidRPr="000637C5" w:rsidRDefault="00733958" w:rsidP="005F17CA">
      <w:pPr>
        <w:numPr>
          <w:ilvl w:val="3"/>
          <w:numId w:val="9"/>
        </w:numPr>
        <w:spacing w:line="336" w:lineRule="auto"/>
        <w:ind w:left="851" w:rightChars="1937" w:right="4649" w:hanging="284"/>
        <w:jc w:val="both"/>
        <w:rPr>
          <w:noProof/>
          <w:color w:val="000000"/>
          <w:kern w:val="0"/>
          <w:sz w:val="28"/>
          <w:szCs w:val="28"/>
        </w:rPr>
      </w:pPr>
      <w:r w:rsidRPr="000637C5">
        <w:rPr>
          <w:rFonts w:hint="eastAsia"/>
          <w:noProof/>
          <w:color w:val="000000"/>
          <w:kern w:val="0"/>
          <w:sz w:val="28"/>
          <w:szCs w:val="28"/>
        </w:rPr>
        <w:t>甲、乙對木桶所施的力，何者較大或相等？請說明判斷依據。</w:t>
      </w:r>
      <w:r w:rsidRPr="000637C5">
        <w:rPr>
          <w:noProof/>
          <w:color w:val="000000"/>
          <w:kern w:val="0"/>
          <w:sz w:val="28"/>
          <w:szCs w:val="28"/>
        </w:rPr>
        <w:br/>
        <w:t>(3</w:t>
      </w:r>
      <w:r w:rsidRPr="000637C5">
        <w:rPr>
          <w:rFonts w:hint="eastAsia"/>
          <w:noProof/>
          <w:color w:val="000000"/>
          <w:kern w:val="0"/>
          <w:sz w:val="28"/>
          <w:szCs w:val="28"/>
        </w:rPr>
        <w:t>分</w:t>
      </w:r>
      <w:r w:rsidRPr="000637C5">
        <w:rPr>
          <w:noProof/>
          <w:color w:val="000000"/>
          <w:kern w:val="0"/>
          <w:sz w:val="28"/>
          <w:szCs w:val="28"/>
        </w:rPr>
        <w:t>)</w:t>
      </w:r>
    </w:p>
    <w:p w:rsidR="00733958" w:rsidRPr="005B2B41" w:rsidRDefault="00733958" w:rsidP="00FB2295">
      <w:pPr>
        <w:snapToGrid w:val="0"/>
        <w:spacing w:line="336" w:lineRule="auto"/>
        <w:jc w:val="distribute"/>
        <w:rPr>
          <w:rFonts w:ascii="細明體" w:eastAsia="細明體" w:hAnsi="細明體"/>
          <w:b/>
          <w:sz w:val="32"/>
          <w:szCs w:val="32"/>
        </w:rPr>
      </w:pPr>
      <w:r w:rsidRPr="000637C5">
        <w:rPr>
          <w:sz w:val="28"/>
          <w:szCs w:val="28"/>
        </w:rPr>
        <w:br w:type="page"/>
      </w:r>
      <w:r w:rsidRPr="005B2B41">
        <w:rPr>
          <w:rFonts w:ascii="細明體" w:eastAsia="細明體" w:hAnsi="細明體" w:hint="eastAsia"/>
          <w:b/>
          <w:sz w:val="32"/>
          <w:szCs w:val="32"/>
        </w:rPr>
        <w:t>花蓮縣立宜昌國民中學一○五學年度第一學期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第二次段考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9</w:t>
      </w:r>
      <w:r w:rsidRPr="005B2B41">
        <w:rPr>
          <w:rFonts w:ascii="細明體" w:eastAsia="細明體" w:hAnsi="細明體" w:hint="eastAsia"/>
          <w:b/>
          <w:sz w:val="32"/>
          <w:szCs w:val="32"/>
        </w:rPr>
        <w:t>年級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自然與生活科技試卷</w:t>
      </w:r>
    </w:p>
    <w:p w:rsidR="00733958" w:rsidRPr="000637C5" w:rsidRDefault="00733958" w:rsidP="00FB2295">
      <w:pPr>
        <w:pBdr>
          <w:bottom w:val="single" w:sz="4" w:space="1" w:color="auto"/>
        </w:pBdr>
        <w:tabs>
          <w:tab w:val="left" w:pos="6720"/>
        </w:tabs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命題教師：巫依倫</w:t>
      </w:r>
      <w:r>
        <w:rPr>
          <w:rFonts w:hint="eastAsia"/>
          <w:b/>
          <w:sz w:val="28"/>
          <w:szCs w:val="28"/>
        </w:rPr>
        <w:t>老師</w:t>
      </w:r>
      <w:r w:rsidRPr="000637C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r w:rsidRPr="000637C5">
        <w:rPr>
          <w:rFonts w:hint="eastAsia"/>
          <w:b/>
          <w:sz w:val="28"/>
          <w:szCs w:val="28"/>
        </w:rPr>
        <w:t>班級：</w:t>
      </w:r>
      <w:r w:rsidRPr="000637C5">
        <w:rPr>
          <w:b/>
          <w:sz w:val="28"/>
          <w:szCs w:val="28"/>
        </w:rPr>
        <w:t xml:space="preserve">       </w:t>
      </w:r>
      <w:r w:rsidRPr="000637C5">
        <w:rPr>
          <w:rFonts w:hint="eastAsia"/>
          <w:b/>
          <w:sz w:val="28"/>
          <w:szCs w:val="28"/>
        </w:rPr>
        <w:t>座號：</w:t>
      </w:r>
      <w:r w:rsidRPr="000637C5">
        <w:rPr>
          <w:b/>
          <w:sz w:val="28"/>
          <w:szCs w:val="28"/>
        </w:rPr>
        <w:t xml:space="preserve">    </w:t>
      </w:r>
      <w:r w:rsidRPr="000637C5">
        <w:rPr>
          <w:rFonts w:hint="eastAsia"/>
          <w:b/>
          <w:sz w:val="28"/>
          <w:szCs w:val="28"/>
        </w:rPr>
        <w:t>姓名：</w:t>
      </w:r>
      <w:r w:rsidRPr="000637C5">
        <w:rPr>
          <w:b/>
          <w:sz w:val="28"/>
          <w:szCs w:val="28"/>
        </w:rPr>
        <w:t xml:space="preserve">           </w:t>
      </w:r>
    </w:p>
    <w:p w:rsidR="00733958" w:rsidRPr="00FB2295" w:rsidRDefault="00733958">
      <w:pPr>
        <w:widowControl/>
        <w:rPr>
          <w:sz w:val="28"/>
          <w:szCs w:val="28"/>
        </w:rPr>
      </w:pPr>
    </w:p>
    <w:p w:rsidR="00733958" w:rsidRPr="000637C5" w:rsidRDefault="00733958" w:rsidP="005F17CA">
      <w:pPr>
        <w:tabs>
          <w:tab w:val="left" w:pos="851"/>
        </w:tabs>
        <w:spacing w:line="336" w:lineRule="auto"/>
        <w:ind w:rightChars="-12" w:right="-29"/>
        <w:jc w:val="center"/>
        <w:rPr>
          <w:b/>
          <w:sz w:val="36"/>
          <w:szCs w:val="36"/>
          <w:u w:val="double"/>
        </w:rPr>
      </w:pPr>
      <w:r w:rsidRPr="000637C5">
        <w:rPr>
          <w:rFonts w:hint="eastAsia"/>
          <w:b/>
          <w:sz w:val="36"/>
          <w:szCs w:val="36"/>
          <w:u w:val="double"/>
        </w:rPr>
        <w:t>答</w:t>
      </w:r>
      <w:r w:rsidRPr="000637C5">
        <w:rPr>
          <w:b/>
          <w:sz w:val="36"/>
          <w:szCs w:val="36"/>
          <w:u w:val="double"/>
        </w:rPr>
        <w:t xml:space="preserve">    </w:t>
      </w:r>
      <w:r w:rsidRPr="000637C5">
        <w:rPr>
          <w:rFonts w:hint="eastAsia"/>
          <w:b/>
          <w:sz w:val="36"/>
          <w:szCs w:val="36"/>
          <w:u w:val="double"/>
        </w:rPr>
        <w:t>案</w:t>
      </w:r>
      <w:r w:rsidRPr="000637C5">
        <w:rPr>
          <w:b/>
          <w:sz w:val="36"/>
          <w:szCs w:val="36"/>
          <w:u w:val="double"/>
        </w:rPr>
        <w:t xml:space="preserve">    </w:t>
      </w:r>
      <w:r w:rsidRPr="000637C5">
        <w:rPr>
          <w:rFonts w:hint="eastAsia"/>
          <w:b/>
          <w:sz w:val="36"/>
          <w:szCs w:val="36"/>
          <w:u w:val="double"/>
        </w:rPr>
        <w:t>欄</w:t>
      </w:r>
    </w:p>
    <w:p w:rsidR="00733958" w:rsidRPr="000637C5" w:rsidRDefault="00733958" w:rsidP="005F17CA">
      <w:pPr>
        <w:tabs>
          <w:tab w:val="left" w:pos="851"/>
        </w:tabs>
        <w:spacing w:line="336" w:lineRule="auto"/>
        <w:ind w:rightChars="-12" w:right="-29"/>
        <w:jc w:val="center"/>
        <w:rPr>
          <w:b/>
          <w:sz w:val="28"/>
          <w:szCs w:val="28"/>
          <w:u w:val="double"/>
        </w:rPr>
      </w:pPr>
    </w:p>
    <w:p w:rsidR="00733958" w:rsidRPr="000637C5" w:rsidRDefault="00733958" w:rsidP="00352EC3">
      <w:pPr>
        <w:numPr>
          <w:ilvl w:val="0"/>
          <w:numId w:val="15"/>
        </w:numPr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非選題：</w:t>
      </w:r>
      <w:r w:rsidRPr="000637C5">
        <w:rPr>
          <w:sz w:val="28"/>
          <w:szCs w:val="28"/>
        </w:rPr>
        <w:t>(</w:t>
      </w:r>
      <w:r w:rsidRPr="000637C5">
        <w:rPr>
          <w:rFonts w:hint="eastAsia"/>
          <w:sz w:val="28"/>
          <w:szCs w:val="28"/>
        </w:rPr>
        <w:t>共</w:t>
      </w:r>
      <w:r w:rsidRPr="000637C5">
        <w:rPr>
          <w:sz w:val="28"/>
          <w:szCs w:val="28"/>
        </w:rPr>
        <w:t>16</w:t>
      </w:r>
      <w:r w:rsidRPr="000637C5">
        <w:rPr>
          <w:rFonts w:hint="eastAsia"/>
          <w:sz w:val="28"/>
          <w:szCs w:val="28"/>
        </w:rPr>
        <w:t>分，請用黑色原子筆將答案寫在答案欄中</w:t>
      </w:r>
      <w:r w:rsidRPr="000637C5">
        <w:rPr>
          <w:sz w:val="28"/>
          <w:szCs w:val="28"/>
        </w:rPr>
        <w:t>)</w:t>
      </w:r>
    </w:p>
    <w:tbl>
      <w:tblPr>
        <w:tblW w:w="1313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4"/>
        <w:gridCol w:w="2878"/>
        <w:gridCol w:w="8636"/>
        <w:gridCol w:w="968"/>
      </w:tblGrid>
      <w:tr w:rsidR="00733958" w:rsidRPr="000637C5" w:rsidTr="001F67D9">
        <w:trPr>
          <w:trHeight w:val="1212"/>
        </w:trPr>
        <w:tc>
          <w:tcPr>
            <w:tcW w:w="12168" w:type="dxa"/>
            <w:gridSpan w:val="3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b/>
                <w:sz w:val="28"/>
                <w:szCs w:val="28"/>
                <w:u w:val="single"/>
              </w:rPr>
            </w:pPr>
            <w:r w:rsidRPr="000637C5">
              <w:rPr>
                <w:rFonts w:hint="eastAsia"/>
                <w:b/>
                <w:sz w:val="28"/>
                <w:szCs w:val="28"/>
              </w:rPr>
              <w:t>班級：</w:t>
            </w:r>
            <w:r w:rsidRPr="000637C5">
              <w:rPr>
                <w:b/>
                <w:sz w:val="28"/>
                <w:szCs w:val="28"/>
              </w:rPr>
              <w:t xml:space="preserve">        </w:t>
            </w:r>
            <w:r w:rsidRPr="000637C5">
              <w:rPr>
                <w:rFonts w:hint="eastAsia"/>
                <w:b/>
                <w:sz w:val="28"/>
                <w:szCs w:val="28"/>
              </w:rPr>
              <w:t>座號：</w:t>
            </w:r>
            <w:r w:rsidRPr="000637C5">
              <w:rPr>
                <w:b/>
                <w:sz w:val="28"/>
                <w:szCs w:val="28"/>
              </w:rPr>
              <w:t xml:space="preserve">        </w:t>
            </w:r>
            <w:r w:rsidRPr="000637C5">
              <w:rPr>
                <w:rFonts w:hint="eastAsia"/>
                <w:b/>
                <w:sz w:val="28"/>
                <w:szCs w:val="28"/>
              </w:rPr>
              <w:t>姓名：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rFonts w:hint="eastAsia"/>
                <w:sz w:val="28"/>
                <w:szCs w:val="28"/>
              </w:rPr>
              <w:t>得分</w:t>
            </w:r>
          </w:p>
        </w:tc>
      </w:tr>
      <w:tr w:rsidR="00733958" w:rsidRPr="000637C5" w:rsidTr="00FB7277">
        <w:trPr>
          <w:trHeight w:val="1189"/>
        </w:trPr>
        <w:tc>
          <w:tcPr>
            <w:tcW w:w="654" w:type="dxa"/>
            <w:vMerge w:val="restart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(</w:t>
            </w:r>
            <w:r w:rsidRPr="000637C5">
              <w:rPr>
                <w:rFonts w:hint="eastAsia"/>
                <w:sz w:val="28"/>
                <w:szCs w:val="28"/>
              </w:rPr>
              <w:t>一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11514" w:type="dxa"/>
            <w:gridSpan w:val="2"/>
            <w:vAlign w:val="bottom"/>
          </w:tcPr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1.</w:t>
            </w: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0637C5">
              <w:rPr>
                <w:sz w:val="28"/>
                <w:szCs w:val="28"/>
              </w:rPr>
              <w:t xml:space="preserve">   (</w:t>
            </w:r>
            <w:r>
              <w:rPr>
                <w:sz w:val="28"/>
                <w:szCs w:val="28"/>
              </w:rPr>
              <w:t>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  <w:tr w:rsidR="00733958" w:rsidRPr="000637C5" w:rsidTr="00C76331">
        <w:trPr>
          <w:trHeight w:val="1189"/>
        </w:trPr>
        <w:tc>
          <w:tcPr>
            <w:tcW w:w="654" w:type="dxa"/>
            <w:vMerge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vAlign w:val="bottom"/>
          </w:tcPr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1.</w:t>
            </w: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 xml:space="preserve">              (</w:t>
            </w:r>
            <w:r>
              <w:rPr>
                <w:sz w:val="28"/>
                <w:szCs w:val="28"/>
              </w:rPr>
              <w:t>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8636" w:type="dxa"/>
            <w:vAlign w:val="bottom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2.</w:t>
            </w: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                                    </w:t>
            </w:r>
            <w:r w:rsidRPr="000637C5">
              <w:rPr>
                <w:sz w:val="28"/>
                <w:szCs w:val="28"/>
              </w:rPr>
              <w:t xml:space="preserve">  (</w:t>
            </w:r>
            <w:r>
              <w:rPr>
                <w:sz w:val="28"/>
                <w:szCs w:val="28"/>
              </w:rPr>
              <w:t>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  <w:tr w:rsidR="00733958" w:rsidRPr="000637C5" w:rsidTr="00E478C8">
        <w:trPr>
          <w:trHeight w:val="1191"/>
        </w:trPr>
        <w:tc>
          <w:tcPr>
            <w:tcW w:w="654" w:type="dxa"/>
            <w:vMerge w:val="restart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(</w:t>
            </w:r>
            <w:r w:rsidRPr="000637C5">
              <w:rPr>
                <w:rFonts w:hint="eastAsia"/>
                <w:sz w:val="28"/>
                <w:szCs w:val="28"/>
              </w:rPr>
              <w:t>二</w:t>
            </w:r>
            <w:r w:rsidRPr="000637C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1514" w:type="dxa"/>
            <w:gridSpan w:val="2"/>
            <w:vAlign w:val="center"/>
          </w:tcPr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例</w:t>
            </w: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</w:p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</w:t>
            </w:r>
            <w:r w:rsidRPr="000637C5">
              <w:rPr>
                <w:sz w:val="28"/>
                <w:szCs w:val="28"/>
              </w:rPr>
              <w:t>(2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  <w:tr w:rsidR="00733958" w:rsidRPr="000637C5" w:rsidTr="00E478C8">
        <w:trPr>
          <w:trHeight w:val="1191"/>
        </w:trPr>
        <w:tc>
          <w:tcPr>
            <w:tcW w:w="654" w:type="dxa"/>
            <w:vMerge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</w:p>
        </w:tc>
        <w:tc>
          <w:tcPr>
            <w:tcW w:w="11514" w:type="dxa"/>
            <w:gridSpan w:val="2"/>
            <w:vAlign w:val="center"/>
          </w:tcPr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例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</w:p>
          <w:p w:rsidR="00733958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rPr>
                <w:sz w:val="28"/>
                <w:szCs w:val="28"/>
              </w:rPr>
            </w:pPr>
          </w:p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(2</w:t>
            </w:r>
            <w:r>
              <w:rPr>
                <w:rFonts w:hint="eastAsia"/>
                <w:sz w:val="28"/>
                <w:szCs w:val="28"/>
              </w:rPr>
              <w:t>分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  <w:tr w:rsidR="00733958" w:rsidRPr="000637C5" w:rsidTr="00352EC3">
        <w:trPr>
          <w:trHeight w:val="1970"/>
        </w:trPr>
        <w:tc>
          <w:tcPr>
            <w:tcW w:w="654" w:type="dxa"/>
            <w:vMerge w:val="restart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(</w:t>
            </w:r>
            <w:r w:rsidRPr="000637C5">
              <w:rPr>
                <w:rFonts w:hint="eastAsia"/>
                <w:sz w:val="28"/>
                <w:szCs w:val="28"/>
              </w:rPr>
              <w:t>三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11514" w:type="dxa"/>
            <w:gridSpan w:val="2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1.                                                                          (2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  <w:tr w:rsidR="00733958" w:rsidRPr="000637C5" w:rsidTr="00352EC3">
        <w:trPr>
          <w:trHeight w:val="1970"/>
        </w:trPr>
        <w:tc>
          <w:tcPr>
            <w:tcW w:w="654" w:type="dxa"/>
            <w:vMerge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</w:p>
        </w:tc>
        <w:tc>
          <w:tcPr>
            <w:tcW w:w="11514" w:type="dxa"/>
            <w:gridSpan w:val="2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sz w:val="28"/>
                <w:szCs w:val="28"/>
              </w:rPr>
            </w:pPr>
            <w:r w:rsidRPr="000637C5">
              <w:rPr>
                <w:sz w:val="28"/>
                <w:szCs w:val="28"/>
              </w:rPr>
              <w:t>2.                                                                          (2</w:t>
            </w:r>
            <w:r w:rsidRPr="000637C5">
              <w:rPr>
                <w:rFonts w:hint="eastAsia"/>
                <w:sz w:val="28"/>
                <w:szCs w:val="28"/>
              </w:rPr>
              <w:t>分</w:t>
            </w:r>
            <w:r w:rsidRPr="000637C5">
              <w:rPr>
                <w:sz w:val="28"/>
                <w:szCs w:val="28"/>
              </w:rPr>
              <w:t>)</w:t>
            </w:r>
          </w:p>
        </w:tc>
        <w:tc>
          <w:tcPr>
            <w:tcW w:w="968" w:type="dxa"/>
            <w:vAlign w:val="center"/>
          </w:tcPr>
          <w:p w:rsidR="00733958" w:rsidRPr="000637C5" w:rsidRDefault="00733958" w:rsidP="005F17CA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  <w:rPr>
                <w:sz w:val="28"/>
                <w:szCs w:val="28"/>
              </w:rPr>
            </w:pPr>
          </w:p>
        </w:tc>
      </w:tr>
    </w:tbl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Pr="005B2B41" w:rsidRDefault="00733958" w:rsidP="009203FB">
      <w:pPr>
        <w:snapToGrid w:val="0"/>
        <w:spacing w:line="336" w:lineRule="auto"/>
        <w:jc w:val="distribute"/>
        <w:rPr>
          <w:rFonts w:ascii="細明體" w:eastAsia="細明體" w:hAnsi="細明體"/>
          <w:b/>
          <w:sz w:val="32"/>
          <w:szCs w:val="32"/>
        </w:rPr>
      </w:pPr>
      <w:r w:rsidRPr="005B2B41">
        <w:rPr>
          <w:rFonts w:ascii="細明體" w:eastAsia="細明體" w:hAnsi="細明體" w:hint="eastAsia"/>
          <w:b/>
          <w:sz w:val="32"/>
          <w:szCs w:val="32"/>
        </w:rPr>
        <w:t>花蓮縣立宜昌國民中學一○五學年度第一學期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第二次段考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9</w:t>
      </w:r>
      <w:r w:rsidRPr="005B2B41">
        <w:rPr>
          <w:rFonts w:ascii="細明體" w:eastAsia="細明體" w:hAnsi="細明體" w:hint="eastAsia"/>
          <w:b/>
          <w:sz w:val="32"/>
          <w:szCs w:val="32"/>
        </w:rPr>
        <w:t>年級</w:t>
      </w:r>
      <w:r w:rsidRPr="005B2B41">
        <w:rPr>
          <w:rFonts w:ascii="細明體" w:eastAsia="細明體" w:hAnsi="細明體"/>
          <w:b/>
          <w:sz w:val="32"/>
          <w:szCs w:val="32"/>
        </w:rPr>
        <w:t xml:space="preserve">  </w:t>
      </w:r>
      <w:r w:rsidRPr="005B2B41">
        <w:rPr>
          <w:rFonts w:ascii="細明體" w:eastAsia="細明體" w:hAnsi="細明體" w:hint="eastAsia"/>
          <w:b/>
          <w:sz w:val="32"/>
          <w:szCs w:val="32"/>
        </w:rPr>
        <w:t>自然與生活科技試卷</w:t>
      </w:r>
    </w:p>
    <w:p w:rsidR="00733958" w:rsidRPr="000637C5" w:rsidRDefault="00733958" w:rsidP="009203FB">
      <w:pPr>
        <w:pBdr>
          <w:bottom w:val="single" w:sz="4" w:space="1" w:color="auto"/>
        </w:pBdr>
        <w:tabs>
          <w:tab w:val="left" w:pos="6720"/>
        </w:tabs>
        <w:spacing w:line="336" w:lineRule="auto"/>
        <w:jc w:val="both"/>
        <w:rPr>
          <w:b/>
          <w:sz w:val="28"/>
          <w:szCs w:val="28"/>
        </w:rPr>
      </w:pPr>
      <w:r w:rsidRPr="000637C5">
        <w:rPr>
          <w:rFonts w:hint="eastAsia"/>
          <w:b/>
          <w:sz w:val="28"/>
          <w:szCs w:val="28"/>
        </w:rPr>
        <w:t>命題教師：巫依倫</w:t>
      </w:r>
      <w:r>
        <w:rPr>
          <w:rFonts w:hint="eastAsia"/>
          <w:b/>
          <w:sz w:val="28"/>
          <w:szCs w:val="28"/>
        </w:rPr>
        <w:t>老師</w:t>
      </w:r>
      <w:r w:rsidRPr="000637C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r w:rsidRPr="000637C5">
        <w:rPr>
          <w:rFonts w:hint="eastAsia"/>
          <w:b/>
          <w:sz w:val="28"/>
          <w:szCs w:val="28"/>
        </w:rPr>
        <w:t>班級：</w:t>
      </w:r>
      <w:r w:rsidRPr="000637C5">
        <w:rPr>
          <w:b/>
          <w:sz w:val="28"/>
          <w:szCs w:val="28"/>
        </w:rPr>
        <w:t xml:space="preserve">       </w:t>
      </w:r>
      <w:r w:rsidRPr="000637C5">
        <w:rPr>
          <w:rFonts w:hint="eastAsia"/>
          <w:b/>
          <w:sz w:val="28"/>
          <w:szCs w:val="28"/>
        </w:rPr>
        <w:t>座號：</w:t>
      </w:r>
      <w:r w:rsidRPr="000637C5">
        <w:rPr>
          <w:b/>
          <w:sz w:val="28"/>
          <w:szCs w:val="28"/>
        </w:rPr>
        <w:t xml:space="preserve">    </w:t>
      </w:r>
      <w:r w:rsidRPr="000637C5">
        <w:rPr>
          <w:rFonts w:hint="eastAsia"/>
          <w:b/>
          <w:sz w:val="28"/>
          <w:szCs w:val="28"/>
        </w:rPr>
        <w:t>姓名：</w:t>
      </w:r>
      <w:r w:rsidRPr="000637C5">
        <w:rPr>
          <w:b/>
          <w:sz w:val="28"/>
          <w:szCs w:val="28"/>
        </w:rPr>
        <w:t xml:space="preserve">           </w:t>
      </w:r>
    </w:p>
    <w:p w:rsidR="00733958" w:rsidRPr="009203FB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p w:rsidR="00733958" w:rsidRPr="00D55BD2" w:rsidRDefault="00733958" w:rsidP="009203FB">
      <w:pPr>
        <w:pStyle w:val="ListParagraph"/>
        <w:widowControl/>
        <w:numPr>
          <w:ilvl w:val="0"/>
          <w:numId w:val="16"/>
        </w:numPr>
        <w:ind w:leftChars="0"/>
      </w:pPr>
      <w:r w:rsidRPr="00D55BD2">
        <w:rPr>
          <w:rFonts w:hint="eastAsia"/>
        </w:rPr>
        <w:t>選擇題：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850"/>
        <w:gridCol w:w="236"/>
        <w:gridCol w:w="567"/>
        <w:gridCol w:w="850"/>
        <w:gridCol w:w="236"/>
        <w:gridCol w:w="567"/>
        <w:gridCol w:w="850"/>
        <w:gridCol w:w="236"/>
        <w:gridCol w:w="567"/>
        <w:gridCol w:w="850"/>
        <w:gridCol w:w="236"/>
        <w:gridCol w:w="567"/>
        <w:gridCol w:w="850"/>
      </w:tblGrid>
      <w:tr w:rsidR="00733958" w:rsidTr="001B110C"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1.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13.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 w:val="restart"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23.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 w:val="restart"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32.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 w:val="restart"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40.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  <w:tr w:rsidR="00733958" w:rsidTr="001B110C"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2.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14.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24.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33.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41.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</w:tr>
      <w:tr w:rsidR="00733958" w:rsidTr="001B110C"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3.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15.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25.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34.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42.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</w:tr>
      <w:tr w:rsidR="00733958" w:rsidTr="001B110C">
        <w:trPr>
          <w:gridAfter w:val="3"/>
          <w:wAfter w:w="1644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4.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16.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26.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35.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  <w:tr w:rsidR="00733958" w:rsidTr="001B110C">
        <w:trPr>
          <w:gridAfter w:val="3"/>
          <w:wAfter w:w="1644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5.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17.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27.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36.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  <w:tr w:rsidR="00733958" w:rsidTr="001B110C">
        <w:trPr>
          <w:gridAfter w:val="3"/>
          <w:wAfter w:w="1644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6.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18.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28.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37.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</w:tr>
      <w:tr w:rsidR="00733958" w:rsidTr="001B110C">
        <w:trPr>
          <w:gridAfter w:val="3"/>
          <w:wAfter w:w="1644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7.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19.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29.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38.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  <w:tr w:rsidR="00733958" w:rsidTr="001B110C">
        <w:trPr>
          <w:gridAfter w:val="3"/>
          <w:wAfter w:w="1644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8.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20.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30.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pPr>
              <w:widowControl/>
            </w:pPr>
            <w:r>
              <w:t>39.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</w:tr>
      <w:tr w:rsidR="00733958" w:rsidTr="001B110C">
        <w:trPr>
          <w:gridAfter w:val="6"/>
          <w:wAfter w:w="3288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9.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21.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C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31.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A</w:t>
            </w:r>
          </w:p>
        </w:tc>
      </w:tr>
      <w:tr w:rsidR="00733958" w:rsidTr="001B110C">
        <w:trPr>
          <w:gridAfter w:val="9"/>
          <w:wAfter w:w="4932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10.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  <w:tc>
          <w:tcPr>
            <w:tcW w:w="22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33958" w:rsidRDefault="00733958" w:rsidP="001B110C">
            <w:pPr>
              <w:widowControl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33958" w:rsidRDefault="00733958" w:rsidP="001B110C">
            <w:r>
              <w:t>22.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D</w:t>
            </w:r>
          </w:p>
        </w:tc>
      </w:tr>
      <w:tr w:rsidR="00733958" w:rsidTr="001B110C">
        <w:trPr>
          <w:gridAfter w:val="12"/>
          <w:wAfter w:w="6576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11.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  <w:tr w:rsidR="00733958" w:rsidTr="001B110C">
        <w:trPr>
          <w:gridAfter w:val="12"/>
          <w:wAfter w:w="6576" w:type="dxa"/>
        </w:trPr>
        <w:tc>
          <w:tcPr>
            <w:tcW w:w="567" w:type="dxa"/>
          </w:tcPr>
          <w:p w:rsidR="00733958" w:rsidRDefault="00733958" w:rsidP="001B110C">
            <w:pPr>
              <w:widowControl/>
            </w:pPr>
            <w:r>
              <w:t>12.</w:t>
            </w:r>
          </w:p>
        </w:tc>
        <w:tc>
          <w:tcPr>
            <w:tcW w:w="850" w:type="dxa"/>
          </w:tcPr>
          <w:p w:rsidR="00733958" w:rsidRDefault="00733958" w:rsidP="001B110C">
            <w:pPr>
              <w:widowControl/>
              <w:jc w:val="center"/>
            </w:pPr>
            <w:r>
              <w:t>B</w:t>
            </w:r>
          </w:p>
        </w:tc>
      </w:tr>
    </w:tbl>
    <w:p w:rsidR="00733958" w:rsidRDefault="00733958" w:rsidP="009203FB">
      <w:pPr>
        <w:widowControl/>
      </w:pPr>
    </w:p>
    <w:p w:rsidR="00733958" w:rsidRPr="00D55BD2" w:rsidRDefault="00733958" w:rsidP="009203FB">
      <w:pPr>
        <w:widowControl/>
      </w:pPr>
    </w:p>
    <w:p w:rsidR="00733958" w:rsidRPr="00D55BD2" w:rsidRDefault="00733958" w:rsidP="009203FB">
      <w:pPr>
        <w:pStyle w:val="ListParagraph"/>
        <w:widowControl/>
        <w:numPr>
          <w:ilvl w:val="0"/>
          <w:numId w:val="16"/>
        </w:numPr>
        <w:ind w:leftChars="0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"/>
        <w:gridCol w:w="3162"/>
        <w:gridCol w:w="5749"/>
        <w:gridCol w:w="708"/>
      </w:tblGrid>
      <w:tr w:rsidR="00733958" w:rsidRPr="00D55BD2" w:rsidTr="001B110C">
        <w:trPr>
          <w:trHeight w:val="690"/>
        </w:trPr>
        <w:tc>
          <w:tcPr>
            <w:tcW w:w="9498" w:type="dxa"/>
            <w:gridSpan w:val="3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  <w:rPr>
                <w:b/>
                <w:u w:val="single"/>
              </w:rPr>
            </w:pPr>
            <w:r w:rsidRPr="00D55BD2">
              <w:rPr>
                <w:rFonts w:hint="eastAsia"/>
                <w:b/>
              </w:rPr>
              <w:t>班級：</w:t>
            </w:r>
            <w:r w:rsidRPr="00D55BD2">
              <w:rPr>
                <w:b/>
              </w:rPr>
              <w:t xml:space="preserve">        </w:t>
            </w:r>
            <w:r w:rsidRPr="00D55BD2">
              <w:rPr>
                <w:rFonts w:hint="eastAsia"/>
                <w:b/>
              </w:rPr>
              <w:t>座號：</w:t>
            </w:r>
            <w:r w:rsidRPr="00D55BD2">
              <w:rPr>
                <w:b/>
              </w:rPr>
              <w:t xml:space="preserve">        </w:t>
            </w:r>
            <w:r w:rsidRPr="00D55BD2">
              <w:rPr>
                <w:rFonts w:hint="eastAsia"/>
                <w:b/>
              </w:rPr>
              <w:t>姓名：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  <w:r w:rsidRPr="00D55BD2">
              <w:rPr>
                <w:rFonts w:hint="eastAsia"/>
              </w:rPr>
              <w:t>得分</w:t>
            </w:r>
          </w:p>
        </w:tc>
      </w:tr>
      <w:tr w:rsidR="00733958" w:rsidRPr="00D55BD2" w:rsidTr="001B110C">
        <w:trPr>
          <w:trHeight w:val="1189"/>
        </w:trPr>
        <w:tc>
          <w:tcPr>
            <w:tcW w:w="587" w:type="dxa"/>
            <w:vMerge w:val="restart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  <w:r w:rsidRPr="00D55BD2">
              <w:t>(</w:t>
            </w:r>
            <w:r w:rsidRPr="00D55BD2">
              <w:rPr>
                <w:rFonts w:hint="eastAsia"/>
              </w:rPr>
              <w:t>一</w:t>
            </w:r>
            <w:r w:rsidRPr="00D55BD2">
              <w:t>)</w:t>
            </w:r>
          </w:p>
        </w:tc>
        <w:tc>
          <w:tcPr>
            <w:tcW w:w="8911" w:type="dxa"/>
            <w:gridSpan w:val="2"/>
            <w:vAlign w:val="bottom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</w:pPr>
            <w:r w:rsidRPr="00D55BD2">
              <w:t>1.</w:t>
            </w:r>
            <w:r>
              <w:t xml:space="preserve"> </w:t>
            </w:r>
            <w:r w:rsidRPr="007E7F58">
              <w:rPr>
                <w:rFonts w:hint="eastAsia"/>
                <w:b/>
              </w:rPr>
              <w:t>向上</w:t>
            </w:r>
          </w:p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</w:pPr>
            <w:r w:rsidRPr="00D55BD2">
              <w:t xml:space="preserve">            </w:t>
            </w:r>
            <w:r>
              <w:t xml:space="preserve">     </w:t>
            </w:r>
            <w:r w:rsidRPr="00D55BD2">
              <w:t xml:space="preserve">  (2</w:t>
            </w:r>
            <w:r w:rsidRPr="00D55BD2">
              <w:rPr>
                <w:rFonts w:hint="eastAsia"/>
              </w:rPr>
              <w:t>分</w:t>
            </w:r>
            <w:r w:rsidRPr="00D55BD2">
              <w:t>)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  <w:tr w:rsidR="00733958" w:rsidRPr="00D55BD2" w:rsidTr="001B110C">
        <w:trPr>
          <w:trHeight w:val="1189"/>
        </w:trPr>
        <w:tc>
          <w:tcPr>
            <w:tcW w:w="587" w:type="dxa"/>
            <w:vMerge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</w:p>
        </w:tc>
        <w:tc>
          <w:tcPr>
            <w:tcW w:w="3162" w:type="dxa"/>
            <w:vAlign w:val="bottom"/>
          </w:tcPr>
          <w:p w:rsidR="00733958" w:rsidRPr="007E7F58" w:rsidRDefault="00733958" w:rsidP="001B110C">
            <w:pPr>
              <w:pStyle w:val="ListParagraph"/>
              <w:numPr>
                <w:ilvl w:val="0"/>
                <w:numId w:val="17"/>
              </w:numPr>
              <w:tabs>
                <w:tab w:val="left" w:pos="851"/>
              </w:tabs>
              <w:spacing w:line="336" w:lineRule="auto"/>
              <w:ind w:leftChars="0" w:rightChars="-12" w:right="-29"/>
              <w:jc w:val="both"/>
              <w:rPr>
                <w:b/>
              </w:rPr>
            </w:pPr>
            <w:r w:rsidRPr="007E7F58">
              <w:rPr>
                <w:rFonts w:hint="eastAsia"/>
                <w:b/>
              </w:rPr>
              <w:t>伸長</w:t>
            </w:r>
          </w:p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  <w:r w:rsidRPr="00D55BD2">
              <w:t xml:space="preserve">              (2</w:t>
            </w:r>
            <w:r w:rsidRPr="00D55BD2">
              <w:rPr>
                <w:rFonts w:hint="eastAsia"/>
              </w:rPr>
              <w:t>分</w:t>
            </w:r>
            <w:r w:rsidRPr="00D55BD2">
              <w:t>)</w:t>
            </w:r>
          </w:p>
        </w:tc>
        <w:tc>
          <w:tcPr>
            <w:tcW w:w="5749" w:type="dxa"/>
            <w:vAlign w:val="bottom"/>
          </w:tcPr>
          <w:p w:rsidR="00733958" w:rsidRDefault="00733958" w:rsidP="001B110C">
            <w:pPr>
              <w:pStyle w:val="ListParagraph"/>
              <w:numPr>
                <w:ilvl w:val="0"/>
                <w:numId w:val="17"/>
              </w:numPr>
              <w:tabs>
                <w:tab w:val="left" w:pos="851"/>
              </w:tabs>
              <w:spacing w:line="336" w:lineRule="auto"/>
              <w:ind w:leftChars="0" w:rightChars="-12" w:right="-29"/>
              <w:jc w:val="both"/>
            </w:pPr>
            <w:r>
              <w:t>L=F</w:t>
            </w:r>
            <w:r>
              <w:rPr>
                <w:rFonts w:hint="eastAsia"/>
              </w:rPr>
              <w:t>×</w:t>
            </w:r>
            <w:r>
              <w:t>d</w:t>
            </w:r>
            <w:r>
              <w:rPr>
                <w:rFonts w:hint="eastAsia"/>
              </w:rPr>
              <w:t>，力臂變長，力矩變大，較易轉動。</w:t>
            </w:r>
            <w:r>
              <w:t xml:space="preserve"> </w:t>
            </w:r>
            <w:r w:rsidRPr="00D55BD2">
              <w:t xml:space="preserve">    </w:t>
            </w:r>
          </w:p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right"/>
            </w:pPr>
            <w:r w:rsidRPr="00D55BD2">
              <w:t>(2</w:t>
            </w:r>
            <w:r w:rsidRPr="00D55BD2">
              <w:rPr>
                <w:rFonts w:hint="eastAsia"/>
              </w:rPr>
              <w:t>分</w:t>
            </w:r>
            <w:r w:rsidRPr="00D55BD2">
              <w:t>)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  <w:tr w:rsidR="00733958" w:rsidRPr="00D55BD2" w:rsidTr="001B110C">
        <w:trPr>
          <w:trHeight w:val="1191"/>
        </w:trPr>
        <w:tc>
          <w:tcPr>
            <w:tcW w:w="587" w:type="dxa"/>
            <w:vMerge w:val="restart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  <w:r w:rsidRPr="00D55BD2">
              <w:t>(</w:t>
            </w:r>
            <w:r w:rsidRPr="00D55BD2">
              <w:rPr>
                <w:rFonts w:hint="eastAsia"/>
              </w:rPr>
              <w:t>二</w:t>
            </w:r>
            <w:r w:rsidRPr="00D55BD2">
              <w:t xml:space="preserve">) </w:t>
            </w:r>
          </w:p>
        </w:tc>
        <w:tc>
          <w:tcPr>
            <w:tcW w:w="8911" w:type="dxa"/>
            <w:gridSpan w:val="2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</w:pPr>
            <w:r w:rsidRPr="00D55BD2">
              <w:rPr>
                <w:rFonts w:hint="eastAsia"/>
              </w:rPr>
              <w:t>例</w:t>
            </w:r>
            <w:r w:rsidRPr="00D55BD2">
              <w:t>1</w:t>
            </w:r>
            <w:r w:rsidRPr="00D55BD2">
              <w:rPr>
                <w:rFonts w:hint="eastAsia"/>
              </w:rPr>
              <w:t>：</w:t>
            </w:r>
            <w:r>
              <w:rPr>
                <w:rFonts w:hint="eastAsia"/>
              </w:rPr>
              <w:t>拍棉被、敲緊鐵鎚頭，拍掃把灰塵</w:t>
            </w:r>
            <w:r>
              <w:t>…………</w:t>
            </w:r>
          </w:p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right"/>
            </w:pPr>
            <w:r w:rsidRPr="00D55BD2">
              <w:t xml:space="preserve">                                                                   (2</w:t>
            </w:r>
            <w:r w:rsidRPr="00D55BD2">
              <w:rPr>
                <w:rFonts w:hint="eastAsia"/>
              </w:rPr>
              <w:t>分</w:t>
            </w:r>
            <w:r w:rsidRPr="00D55BD2">
              <w:t>)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  <w:tr w:rsidR="00733958" w:rsidRPr="00D55BD2" w:rsidTr="001B110C">
        <w:trPr>
          <w:trHeight w:val="1191"/>
        </w:trPr>
        <w:tc>
          <w:tcPr>
            <w:tcW w:w="587" w:type="dxa"/>
            <w:vMerge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</w:p>
        </w:tc>
        <w:tc>
          <w:tcPr>
            <w:tcW w:w="8911" w:type="dxa"/>
            <w:gridSpan w:val="2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</w:pPr>
            <w:r w:rsidRPr="00D55BD2">
              <w:rPr>
                <w:rFonts w:hint="eastAsia"/>
              </w:rPr>
              <w:t>例</w:t>
            </w:r>
            <w:r w:rsidRPr="00D55BD2">
              <w:t>2</w:t>
            </w:r>
            <w:r w:rsidRPr="00D55BD2">
              <w:rPr>
                <w:rFonts w:hint="eastAsia"/>
              </w:rPr>
              <w:t>：</w:t>
            </w:r>
            <w:r>
              <w:rPr>
                <w:rFonts w:hint="eastAsia"/>
              </w:rPr>
              <w:t>拍棉被、敲緊鐵鎚頭，拍掃把灰塵</w:t>
            </w:r>
            <w:r>
              <w:t>…………</w:t>
            </w:r>
          </w:p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right"/>
            </w:pPr>
            <w:r w:rsidRPr="00D55BD2">
              <w:t xml:space="preserve">                                                                   (2</w:t>
            </w:r>
            <w:r w:rsidRPr="00D55BD2">
              <w:rPr>
                <w:rFonts w:hint="eastAsia"/>
              </w:rPr>
              <w:t>分</w:t>
            </w:r>
            <w:r w:rsidRPr="00D55BD2">
              <w:t>)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  <w:tr w:rsidR="00733958" w:rsidRPr="00D55BD2" w:rsidTr="001B110C">
        <w:trPr>
          <w:trHeight w:val="1175"/>
        </w:trPr>
        <w:tc>
          <w:tcPr>
            <w:tcW w:w="587" w:type="dxa"/>
            <w:vMerge w:val="restart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  <w:r w:rsidRPr="00D55BD2">
              <w:t>(</w:t>
            </w:r>
            <w:r w:rsidRPr="00D55BD2">
              <w:rPr>
                <w:rFonts w:hint="eastAsia"/>
              </w:rPr>
              <w:t>三</w:t>
            </w:r>
            <w:r w:rsidRPr="00D55BD2">
              <w:t>)</w:t>
            </w:r>
          </w:p>
        </w:tc>
        <w:tc>
          <w:tcPr>
            <w:tcW w:w="8911" w:type="dxa"/>
            <w:gridSpan w:val="2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left="185" w:rightChars="-12" w:right="-29" w:hangingChars="77" w:hanging="185"/>
            </w:pPr>
            <w:r w:rsidRPr="00D55BD2">
              <w:t>1.</w:t>
            </w:r>
            <w:r>
              <w:rPr>
                <w:rFonts w:hint="eastAsia"/>
              </w:rPr>
              <w:t>甲乙對同一木桶所作的功，二者相等，因為木桶由地面到平台，不論是垂直上升或由斜面推上，所獲得的重力位能都一樣。</w:t>
            </w:r>
            <w:r>
              <w:t xml:space="preserve">                               </w:t>
            </w:r>
            <w:r w:rsidRPr="001F0885">
              <w:rPr>
                <w:b/>
                <w:bdr w:val="single" w:sz="4" w:space="0" w:color="auto"/>
              </w:rPr>
              <w:t>(3</w:t>
            </w:r>
            <w:r w:rsidRPr="001F0885">
              <w:rPr>
                <w:rFonts w:hint="eastAsia"/>
                <w:b/>
                <w:bdr w:val="single" w:sz="4" w:space="0" w:color="auto"/>
              </w:rPr>
              <w:t>分</w:t>
            </w:r>
            <w:r w:rsidRPr="001F0885">
              <w:rPr>
                <w:b/>
                <w:bdr w:val="single" w:sz="4" w:space="0" w:color="auto"/>
              </w:rPr>
              <w:t>)</w:t>
            </w:r>
          </w:p>
        </w:tc>
        <w:tc>
          <w:tcPr>
            <w:tcW w:w="708" w:type="dxa"/>
            <w:vAlign w:val="center"/>
          </w:tcPr>
          <w:p w:rsidR="00733958" w:rsidRPr="001F0885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  <w:tr w:rsidR="00733958" w:rsidRPr="00D55BD2" w:rsidTr="001B110C">
        <w:trPr>
          <w:trHeight w:val="1135"/>
        </w:trPr>
        <w:tc>
          <w:tcPr>
            <w:tcW w:w="587" w:type="dxa"/>
            <w:vMerge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both"/>
            </w:pPr>
          </w:p>
        </w:tc>
        <w:tc>
          <w:tcPr>
            <w:tcW w:w="8911" w:type="dxa"/>
            <w:gridSpan w:val="2"/>
            <w:vAlign w:val="center"/>
          </w:tcPr>
          <w:p w:rsidR="00733958" w:rsidRPr="00D55BD2" w:rsidRDefault="00733958" w:rsidP="001B110C">
            <w:pPr>
              <w:pStyle w:val="ListParagraph"/>
              <w:numPr>
                <w:ilvl w:val="0"/>
                <w:numId w:val="17"/>
              </w:numPr>
              <w:tabs>
                <w:tab w:val="left" w:pos="851"/>
              </w:tabs>
              <w:spacing w:line="336" w:lineRule="auto"/>
              <w:ind w:leftChars="0" w:rightChars="-12" w:right="-29"/>
              <w:jc w:val="both"/>
            </w:pPr>
            <w:r>
              <w:rPr>
                <w:rFonts w:hint="eastAsia"/>
              </w:rPr>
              <w:t>乙施力較大，因斜面為省力裝置，</w:t>
            </w:r>
            <w:r>
              <w:t>W=F</w:t>
            </w:r>
            <w:r>
              <w:rPr>
                <w:rFonts w:hint="eastAsia"/>
              </w:rPr>
              <w:t>×</w:t>
            </w:r>
            <w:r>
              <w:t>S</w:t>
            </w:r>
            <w:r>
              <w:rPr>
                <w:rFonts w:hint="eastAsia"/>
              </w:rPr>
              <w:t>，但甲乙作功相等，位移甲大於乙，故施力甲小於乙。</w:t>
            </w:r>
            <w:r>
              <w:t xml:space="preserve">                                                   </w:t>
            </w:r>
            <w:r w:rsidRPr="001F0885">
              <w:rPr>
                <w:b/>
                <w:bdr w:val="single" w:sz="4" w:space="0" w:color="auto"/>
              </w:rPr>
              <w:t>(3</w:t>
            </w:r>
            <w:r w:rsidRPr="001F0885">
              <w:rPr>
                <w:rFonts w:hint="eastAsia"/>
                <w:b/>
                <w:bdr w:val="single" w:sz="4" w:space="0" w:color="auto"/>
              </w:rPr>
              <w:t>分</w:t>
            </w:r>
            <w:r w:rsidRPr="001F0885">
              <w:rPr>
                <w:b/>
                <w:bdr w:val="single" w:sz="4" w:space="0" w:color="auto"/>
              </w:rPr>
              <w:t>)</w:t>
            </w:r>
          </w:p>
        </w:tc>
        <w:tc>
          <w:tcPr>
            <w:tcW w:w="708" w:type="dxa"/>
            <w:vAlign w:val="center"/>
          </w:tcPr>
          <w:p w:rsidR="00733958" w:rsidRPr="00D55BD2" w:rsidRDefault="00733958" w:rsidP="001B110C">
            <w:pPr>
              <w:tabs>
                <w:tab w:val="left" w:pos="851"/>
              </w:tabs>
              <w:spacing w:line="336" w:lineRule="auto"/>
              <w:ind w:rightChars="-12" w:right="-29"/>
              <w:jc w:val="center"/>
            </w:pPr>
          </w:p>
        </w:tc>
      </w:tr>
    </w:tbl>
    <w:p w:rsidR="00733958" w:rsidRPr="00D55BD2" w:rsidRDefault="00733958" w:rsidP="009203FB"/>
    <w:p w:rsidR="00733958" w:rsidRPr="000637C5" w:rsidRDefault="00733958" w:rsidP="00C87BEC">
      <w:pPr>
        <w:tabs>
          <w:tab w:val="left" w:pos="851"/>
        </w:tabs>
        <w:spacing w:line="336" w:lineRule="auto"/>
        <w:ind w:rightChars="-12" w:right="-29"/>
        <w:jc w:val="both"/>
        <w:rPr>
          <w:noProof/>
          <w:color w:val="000000"/>
          <w:kern w:val="0"/>
          <w:sz w:val="28"/>
          <w:szCs w:val="28"/>
        </w:rPr>
      </w:pPr>
    </w:p>
    <w:sectPr w:rsidR="00733958" w:rsidRPr="000637C5" w:rsidSect="00B0078B">
      <w:footerReference w:type="default" r:id="rId51"/>
      <w:pgSz w:w="14572" w:h="20639" w:code="12"/>
      <w:pgMar w:top="567" w:right="567" w:bottom="567" w:left="567" w:header="454" w:footer="454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958" w:rsidRDefault="00733958">
      <w:r>
        <w:separator/>
      </w:r>
    </w:p>
  </w:endnote>
  <w:endnote w:type="continuationSeparator" w:id="0">
    <w:p w:rsidR="00733958" w:rsidRDefault="007339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958" w:rsidRPr="00BA3A06" w:rsidRDefault="00733958" w:rsidP="005B2B41">
    <w:pPr>
      <w:pStyle w:val="Footer"/>
      <w:jc w:val="center"/>
      <w:rPr>
        <w:sz w:val="24"/>
        <w:szCs w:val="24"/>
      </w:rPr>
    </w:pPr>
    <w:r w:rsidRPr="00BA3A06">
      <w:rPr>
        <w:rFonts w:hint="eastAsia"/>
        <w:sz w:val="24"/>
        <w:szCs w:val="24"/>
      </w:rPr>
      <w:t>第</w:t>
    </w:r>
    <w:r w:rsidRPr="00BA3A06">
      <w:rPr>
        <w:rStyle w:val="PageNumber"/>
        <w:sz w:val="24"/>
        <w:szCs w:val="24"/>
      </w:rPr>
      <w:fldChar w:fldCharType="begin"/>
    </w:r>
    <w:r w:rsidRPr="00BA3A06">
      <w:rPr>
        <w:rStyle w:val="PageNumber"/>
        <w:sz w:val="24"/>
        <w:szCs w:val="24"/>
      </w:rPr>
      <w:instrText xml:space="preserve"> PAGE </w:instrText>
    </w:r>
    <w:r w:rsidRPr="00BA3A06">
      <w:rPr>
        <w:rStyle w:val="PageNumber"/>
        <w:sz w:val="24"/>
        <w:szCs w:val="24"/>
      </w:rPr>
      <w:fldChar w:fldCharType="separate"/>
    </w:r>
    <w:r>
      <w:rPr>
        <w:rStyle w:val="PageNumber"/>
        <w:noProof/>
        <w:sz w:val="24"/>
        <w:szCs w:val="24"/>
      </w:rPr>
      <w:t>7</w:t>
    </w:r>
    <w:r w:rsidRPr="00BA3A06">
      <w:rPr>
        <w:rStyle w:val="PageNumber"/>
        <w:sz w:val="24"/>
        <w:szCs w:val="24"/>
      </w:rPr>
      <w:fldChar w:fldCharType="end"/>
    </w:r>
    <w:r w:rsidRPr="00BA3A06">
      <w:rPr>
        <w:rStyle w:val="PageNumber"/>
        <w:rFonts w:hint="eastAsia"/>
        <w:sz w:val="24"/>
        <w:szCs w:val="24"/>
      </w:rPr>
      <w:t>頁</w:t>
    </w:r>
    <w:r w:rsidRPr="00BA3A06">
      <w:rPr>
        <w:rStyle w:val="PageNumber"/>
        <w:sz w:val="24"/>
        <w:szCs w:val="24"/>
      </w:rPr>
      <w:t xml:space="preserve">  </w:t>
    </w:r>
    <w:r w:rsidRPr="00BA3A06">
      <w:rPr>
        <w:rStyle w:val="PageNumber"/>
        <w:rFonts w:hint="eastAsia"/>
        <w:sz w:val="24"/>
        <w:szCs w:val="24"/>
      </w:rPr>
      <w:t>共</w:t>
    </w:r>
    <w:r>
      <w:rPr>
        <w:rStyle w:val="PageNumber"/>
        <w:sz w:val="24"/>
        <w:szCs w:val="24"/>
      </w:rPr>
      <w:t>6</w:t>
    </w:r>
    <w:r w:rsidRPr="00BA3A06">
      <w:rPr>
        <w:rStyle w:val="PageNumber"/>
        <w:rFonts w:hint="eastAsia"/>
        <w:sz w:val="24"/>
        <w:szCs w:val="24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958" w:rsidRDefault="00733958">
      <w:r>
        <w:separator/>
      </w:r>
    </w:p>
  </w:footnote>
  <w:footnote w:type="continuationSeparator" w:id="0">
    <w:p w:rsidR="00733958" w:rsidRDefault="007339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5021A04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>
    <w:nsid w:val="0992545D"/>
    <w:multiLevelType w:val="hybridMultilevel"/>
    <w:tmpl w:val="5FEEB1BA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3BA45830">
      <w:start w:val="1"/>
      <w:numFmt w:val="taiwaneseCountingThousand"/>
      <w:lvlText w:val="%2、"/>
      <w:lvlJc w:val="left"/>
      <w:pPr>
        <w:ind w:left="1287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4AC153F"/>
    <w:multiLevelType w:val="hybridMultilevel"/>
    <w:tmpl w:val="AAD2EFE0"/>
    <w:lvl w:ilvl="0" w:tplc="9FB8BFB8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7966A2AC">
      <w:start w:val="1"/>
      <w:numFmt w:val="taiwaneseCountingThousand"/>
      <w:lvlText w:val="(%2)"/>
      <w:lvlJc w:val="left"/>
      <w:pPr>
        <w:tabs>
          <w:tab w:val="num" w:pos="-425"/>
        </w:tabs>
        <w:ind w:left="862" w:hanging="720"/>
      </w:pPr>
      <w:rPr>
        <w:rFonts w:cs="Times New Roman" w:hint="default"/>
        <w:b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81DC432A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25FF6922"/>
    <w:multiLevelType w:val="hybridMultilevel"/>
    <w:tmpl w:val="1C3C959E"/>
    <w:lvl w:ilvl="0" w:tplc="CF5EE2B8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33EB0161"/>
    <w:multiLevelType w:val="hybridMultilevel"/>
    <w:tmpl w:val="E81E51E8"/>
    <w:lvl w:ilvl="0" w:tplc="ABAED4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2B8781D"/>
    <w:multiLevelType w:val="hybridMultilevel"/>
    <w:tmpl w:val="84762CD4"/>
    <w:lvl w:ilvl="0" w:tplc="9FB8BFB8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7966A2AC">
      <w:start w:val="1"/>
      <w:numFmt w:val="taiwaneseCountingThousand"/>
      <w:lvlText w:val="(%2)"/>
      <w:lvlJc w:val="left"/>
      <w:pPr>
        <w:tabs>
          <w:tab w:val="num" w:pos="-425"/>
        </w:tabs>
        <w:ind w:left="862" w:hanging="720"/>
      </w:pPr>
      <w:rPr>
        <w:rFonts w:cs="Times New Roman" w:hint="default"/>
        <w:b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81DC432A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69EF489B"/>
    <w:multiLevelType w:val="hybridMultilevel"/>
    <w:tmpl w:val="0C6CF636"/>
    <w:lvl w:ilvl="0" w:tplc="9FB8BFB8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7966A2AC">
      <w:start w:val="1"/>
      <w:numFmt w:val="taiwaneseCountingThousand"/>
      <w:lvlText w:val="(%2)"/>
      <w:lvlJc w:val="left"/>
      <w:pPr>
        <w:tabs>
          <w:tab w:val="num" w:pos="-425"/>
        </w:tabs>
        <w:ind w:left="862" w:hanging="720"/>
      </w:pPr>
      <w:rPr>
        <w:rFonts w:cs="Times New Roman" w:hint="default"/>
        <w:b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81DC432A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6FAC62A5"/>
    <w:multiLevelType w:val="hybridMultilevel"/>
    <w:tmpl w:val="9BCA0CD0"/>
    <w:lvl w:ilvl="0" w:tplc="0409000F">
      <w:start w:val="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cs="Times New Roman" w:hint="default"/>
        <w:b/>
      </w:rPr>
    </w:lvl>
    <w:lvl w:ilvl="1" w:tplc="3BA45830">
      <w:start w:val="1"/>
      <w:numFmt w:val="taiwaneseCountingThousand"/>
      <w:lvlText w:val="%2、"/>
      <w:lvlJc w:val="left"/>
      <w:pPr>
        <w:ind w:left="1287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738472B1"/>
    <w:multiLevelType w:val="hybridMultilevel"/>
    <w:tmpl w:val="ED4C1D4A"/>
    <w:lvl w:ilvl="0" w:tplc="6624DE6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6"/>
  </w:num>
  <w:num w:numId="10">
    <w:abstractNumId w:val="0"/>
  </w:num>
  <w:num w:numId="11">
    <w:abstractNumId w:val="7"/>
  </w:num>
  <w:num w:numId="12">
    <w:abstractNumId w:val="1"/>
  </w:num>
  <w:num w:numId="13">
    <w:abstractNumId w:val="2"/>
  </w:num>
  <w:num w:numId="14">
    <w:abstractNumId w:val="5"/>
  </w:num>
  <w:num w:numId="15">
    <w:abstractNumId w:val="3"/>
  </w:num>
  <w:num w:numId="16">
    <w:abstractNumId w:val="8"/>
  </w:num>
  <w:num w:numId="1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embedSystemFonts/>
  <w:bordersDoNotSurroundHeader/>
  <w:bordersDoNotSurroundFooter/>
  <w:stylePaneFormatFilter w:val="3F01"/>
  <w:defaultTabStop w:val="480"/>
  <w:drawingGridHorizontalSpacing w:val="120"/>
  <w:drawingGridVerticalSpacing w:val="165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2973"/>
    <w:rsid w:val="000000F4"/>
    <w:rsid w:val="00000252"/>
    <w:rsid w:val="00000FEC"/>
    <w:rsid w:val="0000164E"/>
    <w:rsid w:val="000052AA"/>
    <w:rsid w:val="000210EC"/>
    <w:rsid w:val="00032E8B"/>
    <w:rsid w:val="00033B1F"/>
    <w:rsid w:val="00047307"/>
    <w:rsid w:val="0004790A"/>
    <w:rsid w:val="0005369B"/>
    <w:rsid w:val="00062041"/>
    <w:rsid w:val="000637C5"/>
    <w:rsid w:val="00064E80"/>
    <w:rsid w:val="00066C95"/>
    <w:rsid w:val="000740B5"/>
    <w:rsid w:val="00080734"/>
    <w:rsid w:val="00081DC2"/>
    <w:rsid w:val="0008240D"/>
    <w:rsid w:val="00085B2C"/>
    <w:rsid w:val="00085E40"/>
    <w:rsid w:val="00094DB5"/>
    <w:rsid w:val="00096001"/>
    <w:rsid w:val="000A1B2A"/>
    <w:rsid w:val="000A1C7C"/>
    <w:rsid w:val="000A68D2"/>
    <w:rsid w:val="000B5450"/>
    <w:rsid w:val="000B581E"/>
    <w:rsid w:val="000D5458"/>
    <w:rsid w:val="000E2627"/>
    <w:rsid w:val="000F081B"/>
    <w:rsid w:val="000F3DD9"/>
    <w:rsid w:val="000F4BB7"/>
    <w:rsid w:val="000F7211"/>
    <w:rsid w:val="00106292"/>
    <w:rsid w:val="001134C1"/>
    <w:rsid w:val="00124F10"/>
    <w:rsid w:val="00125623"/>
    <w:rsid w:val="00126FA2"/>
    <w:rsid w:val="00127264"/>
    <w:rsid w:val="00136B87"/>
    <w:rsid w:val="00141249"/>
    <w:rsid w:val="00146FCA"/>
    <w:rsid w:val="0014751C"/>
    <w:rsid w:val="00150656"/>
    <w:rsid w:val="001523DB"/>
    <w:rsid w:val="00155893"/>
    <w:rsid w:val="00156782"/>
    <w:rsid w:val="001613D4"/>
    <w:rsid w:val="00161F40"/>
    <w:rsid w:val="001658A4"/>
    <w:rsid w:val="00166FF9"/>
    <w:rsid w:val="0017025C"/>
    <w:rsid w:val="001727B1"/>
    <w:rsid w:val="0018407D"/>
    <w:rsid w:val="001859F7"/>
    <w:rsid w:val="001B0E12"/>
    <w:rsid w:val="001B110C"/>
    <w:rsid w:val="001B49B1"/>
    <w:rsid w:val="001B7D56"/>
    <w:rsid w:val="001D4342"/>
    <w:rsid w:val="001E234B"/>
    <w:rsid w:val="001E7380"/>
    <w:rsid w:val="001E77EE"/>
    <w:rsid w:val="001F0885"/>
    <w:rsid w:val="001F0E8D"/>
    <w:rsid w:val="001F4F5F"/>
    <w:rsid w:val="001F593C"/>
    <w:rsid w:val="001F67D9"/>
    <w:rsid w:val="001F7466"/>
    <w:rsid w:val="0020106B"/>
    <w:rsid w:val="00213F58"/>
    <w:rsid w:val="002173E7"/>
    <w:rsid w:val="002221DD"/>
    <w:rsid w:val="00222726"/>
    <w:rsid w:val="002243A1"/>
    <w:rsid w:val="00236FDC"/>
    <w:rsid w:val="0024023F"/>
    <w:rsid w:val="0024597A"/>
    <w:rsid w:val="00253A50"/>
    <w:rsid w:val="0027170E"/>
    <w:rsid w:val="00275F65"/>
    <w:rsid w:val="002804A1"/>
    <w:rsid w:val="00281827"/>
    <w:rsid w:val="002820A6"/>
    <w:rsid w:val="00283FF7"/>
    <w:rsid w:val="002844A2"/>
    <w:rsid w:val="00284B02"/>
    <w:rsid w:val="00286AD6"/>
    <w:rsid w:val="0028746E"/>
    <w:rsid w:val="002920A7"/>
    <w:rsid w:val="00293BDB"/>
    <w:rsid w:val="002A2005"/>
    <w:rsid w:val="002C1AA6"/>
    <w:rsid w:val="002C1FD8"/>
    <w:rsid w:val="002C702B"/>
    <w:rsid w:val="002C79B1"/>
    <w:rsid w:val="002D46E3"/>
    <w:rsid w:val="002E268D"/>
    <w:rsid w:val="002E3C0E"/>
    <w:rsid w:val="002E54F8"/>
    <w:rsid w:val="002F32F9"/>
    <w:rsid w:val="002F35A9"/>
    <w:rsid w:val="002F7220"/>
    <w:rsid w:val="00305878"/>
    <w:rsid w:val="00310330"/>
    <w:rsid w:val="00312A88"/>
    <w:rsid w:val="00315F26"/>
    <w:rsid w:val="00332D7C"/>
    <w:rsid w:val="00335C31"/>
    <w:rsid w:val="00337FED"/>
    <w:rsid w:val="00342552"/>
    <w:rsid w:val="00344CC8"/>
    <w:rsid w:val="00352EC3"/>
    <w:rsid w:val="00354FA5"/>
    <w:rsid w:val="00365A82"/>
    <w:rsid w:val="003663C6"/>
    <w:rsid w:val="00370973"/>
    <w:rsid w:val="00373113"/>
    <w:rsid w:val="003740B2"/>
    <w:rsid w:val="00384295"/>
    <w:rsid w:val="00386513"/>
    <w:rsid w:val="003940A7"/>
    <w:rsid w:val="00394CEF"/>
    <w:rsid w:val="003A0858"/>
    <w:rsid w:val="003A4412"/>
    <w:rsid w:val="003B3039"/>
    <w:rsid w:val="003B6B81"/>
    <w:rsid w:val="003C6BF0"/>
    <w:rsid w:val="003F5FB1"/>
    <w:rsid w:val="003F7AF5"/>
    <w:rsid w:val="004109AE"/>
    <w:rsid w:val="00416245"/>
    <w:rsid w:val="004172FB"/>
    <w:rsid w:val="00423062"/>
    <w:rsid w:val="004309DC"/>
    <w:rsid w:val="00437724"/>
    <w:rsid w:val="00443F80"/>
    <w:rsid w:val="004444A1"/>
    <w:rsid w:val="00447EEF"/>
    <w:rsid w:val="00454BE1"/>
    <w:rsid w:val="00461B2A"/>
    <w:rsid w:val="00466250"/>
    <w:rsid w:val="0047084C"/>
    <w:rsid w:val="00472A0B"/>
    <w:rsid w:val="00477616"/>
    <w:rsid w:val="00484AC0"/>
    <w:rsid w:val="00486564"/>
    <w:rsid w:val="00490091"/>
    <w:rsid w:val="00492973"/>
    <w:rsid w:val="00493E1E"/>
    <w:rsid w:val="004979E0"/>
    <w:rsid w:val="004A31D4"/>
    <w:rsid w:val="004A32EC"/>
    <w:rsid w:val="004A4225"/>
    <w:rsid w:val="004A5D1C"/>
    <w:rsid w:val="004B6143"/>
    <w:rsid w:val="004C1E55"/>
    <w:rsid w:val="004C432E"/>
    <w:rsid w:val="004C6850"/>
    <w:rsid w:val="004D32D4"/>
    <w:rsid w:val="004F5381"/>
    <w:rsid w:val="00502359"/>
    <w:rsid w:val="005254BC"/>
    <w:rsid w:val="005364CF"/>
    <w:rsid w:val="0053741D"/>
    <w:rsid w:val="00537A1F"/>
    <w:rsid w:val="00551F1D"/>
    <w:rsid w:val="005523C7"/>
    <w:rsid w:val="005523D4"/>
    <w:rsid w:val="00552870"/>
    <w:rsid w:val="0055513B"/>
    <w:rsid w:val="00555BFE"/>
    <w:rsid w:val="00557A75"/>
    <w:rsid w:val="00557FEA"/>
    <w:rsid w:val="00560D72"/>
    <w:rsid w:val="00566E7D"/>
    <w:rsid w:val="00567BAE"/>
    <w:rsid w:val="00574DF7"/>
    <w:rsid w:val="0058240D"/>
    <w:rsid w:val="00582FED"/>
    <w:rsid w:val="0058712C"/>
    <w:rsid w:val="00596699"/>
    <w:rsid w:val="00596881"/>
    <w:rsid w:val="005A1585"/>
    <w:rsid w:val="005A270B"/>
    <w:rsid w:val="005A57B3"/>
    <w:rsid w:val="005A5F83"/>
    <w:rsid w:val="005B2B41"/>
    <w:rsid w:val="005B5E21"/>
    <w:rsid w:val="005C2DF3"/>
    <w:rsid w:val="005D0C61"/>
    <w:rsid w:val="005D2486"/>
    <w:rsid w:val="005D2BFF"/>
    <w:rsid w:val="005D60C2"/>
    <w:rsid w:val="005E1BCC"/>
    <w:rsid w:val="005E41AE"/>
    <w:rsid w:val="005E5075"/>
    <w:rsid w:val="005F17CA"/>
    <w:rsid w:val="00605A7A"/>
    <w:rsid w:val="006102A5"/>
    <w:rsid w:val="00615840"/>
    <w:rsid w:val="00616014"/>
    <w:rsid w:val="006176B2"/>
    <w:rsid w:val="00624FCB"/>
    <w:rsid w:val="00625802"/>
    <w:rsid w:val="006356F4"/>
    <w:rsid w:val="00643BA2"/>
    <w:rsid w:val="00647904"/>
    <w:rsid w:val="00651EEC"/>
    <w:rsid w:val="006558AA"/>
    <w:rsid w:val="006576F7"/>
    <w:rsid w:val="00661F3F"/>
    <w:rsid w:val="00672AA4"/>
    <w:rsid w:val="00672C54"/>
    <w:rsid w:val="006827A5"/>
    <w:rsid w:val="00685FA2"/>
    <w:rsid w:val="00686597"/>
    <w:rsid w:val="00693E2F"/>
    <w:rsid w:val="006A7AA2"/>
    <w:rsid w:val="006B3619"/>
    <w:rsid w:val="006B541F"/>
    <w:rsid w:val="006B748F"/>
    <w:rsid w:val="006C2210"/>
    <w:rsid w:val="006D5446"/>
    <w:rsid w:val="006E2315"/>
    <w:rsid w:val="006E2F9E"/>
    <w:rsid w:val="006E7840"/>
    <w:rsid w:val="006E7876"/>
    <w:rsid w:val="006F01FE"/>
    <w:rsid w:val="006F0BC8"/>
    <w:rsid w:val="0070238C"/>
    <w:rsid w:val="00704B7F"/>
    <w:rsid w:val="00712DDE"/>
    <w:rsid w:val="00724F30"/>
    <w:rsid w:val="007257FF"/>
    <w:rsid w:val="00727970"/>
    <w:rsid w:val="007315D9"/>
    <w:rsid w:val="00733958"/>
    <w:rsid w:val="00735816"/>
    <w:rsid w:val="00737490"/>
    <w:rsid w:val="007429BA"/>
    <w:rsid w:val="007467A8"/>
    <w:rsid w:val="007536FF"/>
    <w:rsid w:val="00761A5D"/>
    <w:rsid w:val="00765283"/>
    <w:rsid w:val="007815CE"/>
    <w:rsid w:val="00782F89"/>
    <w:rsid w:val="007912ED"/>
    <w:rsid w:val="00793652"/>
    <w:rsid w:val="00794B1B"/>
    <w:rsid w:val="00795290"/>
    <w:rsid w:val="007977E9"/>
    <w:rsid w:val="007B2BA8"/>
    <w:rsid w:val="007B5050"/>
    <w:rsid w:val="007C2546"/>
    <w:rsid w:val="007C41F4"/>
    <w:rsid w:val="007C4C22"/>
    <w:rsid w:val="007C6204"/>
    <w:rsid w:val="007D0F83"/>
    <w:rsid w:val="007D26AF"/>
    <w:rsid w:val="007D45BA"/>
    <w:rsid w:val="007E7F58"/>
    <w:rsid w:val="007F1873"/>
    <w:rsid w:val="00802AEF"/>
    <w:rsid w:val="0081295B"/>
    <w:rsid w:val="00812A15"/>
    <w:rsid w:val="008220EB"/>
    <w:rsid w:val="00836536"/>
    <w:rsid w:val="00843BE7"/>
    <w:rsid w:val="00843DF9"/>
    <w:rsid w:val="00844C4F"/>
    <w:rsid w:val="00851EC8"/>
    <w:rsid w:val="00853A7A"/>
    <w:rsid w:val="00870155"/>
    <w:rsid w:val="00872366"/>
    <w:rsid w:val="0087770B"/>
    <w:rsid w:val="00881627"/>
    <w:rsid w:val="0088269E"/>
    <w:rsid w:val="00887821"/>
    <w:rsid w:val="00894879"/>
    <w:rsid w:val="00896E8C"/>
    <w:rsid w:val="008A094A"/>
    <w:rsid w:val="008A3A5B"/>
    <w:rsid w:val="008C22F1"/>
    <w:rsid w:val="008D2CB7"/>
    <w:rsid w:val="008E0D79"/>
    <w:rsid w:val="008E10FD"/>
    <w:rsid w:val="008E2740"/>
    <w:rsid w:val="008E3D59"/>
    <w:rsid w:val="0090738E"/>
    <w:rsid w:val="00910769"/>
    <w:rsid w:val="00914864"/>
    <w:rsid w:val="009203E8"/>
    <w:rsid w:val="009203FB"/>
    <w:rsid w:val="0093424B"/>
    <w:rsid w:val="00940A7E"/>
    <w:rsid w:val="00946EEA"/>
    <w:rsid w:val="00947933"/>
    <w:rsid w:val="009519CB"/>
    <w:rsid w:val="00955530"/>
    <w:rsid w:val="00956E11"/>
    <w:rsid w:val="00961714"/>
    <w:rsid w:val="00965085"/>
    <w:rsid w:val="0096792F"/>
    <w:rsid w:val="0097745E"/>
    <w:rsid w:val="00996962"/>
    <w:rsid w:val="00997B2E"/>
    <w:rsid w:val="009A0050"/>
    <w:rsid w:val="009A0E4F"/>
    <w:rsid w:val="009A5B8D"/>
    <w:rsid w:val="009B4DBC"/>
    <w:rsid w:val="009B6680"/>
    <w:rsid w:val="009B7C2B"/>
    <w:rsid w:val="009C02E4"/>
    <w:rsid w:val="009C6490"/>
    <w:rsid w:val="009D2C00"/>
    <w:rsid w:val="009D7789"/>
    <w:rsid w:val="009E2CC1"/>
    <w:rsid w:val="009E2CFF"/>
    <w:rsid w:val="009E3098"/>
    <w:rsid w:val="009E3885"/>
    <w:rsid w:val="009E7739"/>
    <w:rsid w:val="00A01B97"/>
    <w:rsid w:val="00A06185"/>
    <w:rsid w:val="00A10C7B"/>
    <w:rsid w:val="00A21A1F"/>
    <w:rsid w:val="00A25D39"/>
    <w:rsid w:val="00A30747"/>
    <w:rsid w:val="00A31929"/>
    <w:rsid w:val="00A44911"/>
    <w:rsid w:val="00A46470"/>
    <w:rsid w:val="00A46528"/>
    <w:rsid w:val="00A521A9"/>
    <w:rsid w:val="00A52E50"/>
    <w:rsid w:val="00A5589A"/>
    <w:rsid w:val="00A56A2D"/>
    <w:rsid w:val="00A613CA"/>
    <w:rsid w:val="00A63BC6"/>
    <w:rsid w:val="00A65E6F"/>
    <w:rsid w:val="00A66BA5"/>
    <w:rsid w:val="00A70B44"/>
    <w:rsid w:val="00A75D8F"/>
    <w:rsid w:val="00A777CE"/>
    <w:rsid w:val="00A801DE"/>
    <w:rsid w:val="00A82B73"/>
    <w:rsid w:val="00A85D49"/>
    <w:rsid w:val="00A86A89"/>
    <w:rsid w:val="00A92983"/>
    <w:rsid w:val="00A946A5"/>
    <w:rsid w:val="00AA2B95"/>
    <w:rsid w:val="00AA6060"/>
    <w:rsid w:val="00AB148E"/>
    <w:rsid w:val="00AB1536"/>
    <w:rsid w:val="00AB4098"/>
    <w:rsid w:val="00AC16BC"/>
    <w:rsid w:val="00AC3AC4"/>
    <w:rsid w:val="00AC78E3"/>
    <w:rsid w:val="00AD43AD"/>
    <w:rsid w:val="00AE055E"/>
    <w:rsid w:val="00AE781C"/>
    <w:rsid w:val="00AF786D"/>
    <w:rsid w:val="00B0078B"/>
    <w:rsid w:val="00B04E5A"/>
    <w:rsid w:val="00B07AC0"/>
    <w:rsid w:val="00B2030D"/>
    <w:rsid w:val="00B26EFC"/>
    <w:rsid w:val="00B33471"/>
    <w:rsid w:val="00B349ED"/>
    <w:rsid w:val="00B51B52"/>
    <w:rsid w:val="00B52FBA"/>
    <w:rsid w:val="00B541EB"/>
    <w:rsid w:val="00B54F2F"/>
    <w:rsid w:val="00B57668"/>
    <w:rsid w:val="00B67A94"/>
    <w:rsid w:val="00B705F2"/>
    <w:rsid w:val="00B86565"/>
    <w:rsid w:val="00B902E3"/>
    <w:rsid w:val="00B9257D"/>
    <w:rsid w:val="00B96CE8"/>
    <w:rsid w:val="00BA3A06"/>
    <w:rsid w:val="00BA7EC1"/>
    <w:rsid w:val="00BB3DF8"/>
    <w:rsid w:val="00BC01F0"/>
    <w:rsid w:val="00BD1182"/>
    <w:rsid w:val="00BD474C"/>
    <w:rsid w:val="00BE073D"/>
    <w:rsid w:val="00C02C21"/>
    <w:rsid w:val="00C03237"/>
    <w:rsid w:val="00C2341E"/>
    <w:rsid w:val="00C25074"/>
    <w:rsid w:val="00C25BCA"/>
    <w:rsid w:val="00C2623F"/>
    <w:rsid w:val="00C27DBD"/>
    <w:rsid w:val="00C30433"/>
    <w:rsid w:val="00C377E9"/>
    <w:rsid w:val="00C40CCB"/>
    <w:rsid w:val="00C4204F"/>
    <w:rsid w:val="00C454DC"/>
    <w:rsid w:val="00C50958"/>
    <w:rsid w:val="00C530D2"/>
    <w:rsid w:val="00C545F6"/>
    <w:rsid w:val="00C54DA9"/>
    <w:rsid w:val="00C60F96"/>
    <w:rsid w:val="00C61D66"/>
    <w:rsid w:val="00C62E09"/>
    <w:rsid w:val="00C641F3"/>
    <w:rsid w:val="00C666D1"/>
    <w:rsid w:val="00C74F1E"/>
    <w:rsid w:val="00C76331"/>
    <w:rsid w:val="00C812EE"/>
    <w:rsid w:val="00C87BEC"/>
    <w:rsid w:val="00C90CC9"/>
    <w:rsid w:val="00C9339B"/>
    <w:rsid w:val="00C968DC"/>
    <w:rsid w:val="00C97247"/>
    <w:rsid w:val="00CB3631"/>
    <w:rsid w:val="00CC1AC4"/>
    <w:rsid w:val="00CC5277"/>
    <w:rsid w:val="00CD0ECB"/>
    <w:rsid w:val="00CD19AD"/>
    <w:rsid w:val="00CD3472"/>
    <w:rsid w:val="00CE52A7"/>
    <w:rsid w:val="00CE6540"/>
    <w:rsid w:val="00CF5E84"/>
    <w:rsid w:val="00CF73D8"/>
    <w:rsid w:val="00D022A8"/>
    <w:rsid w:val="00D03B4C"/>
    <w:rsid w:val="00D04F75"/>
    <w:rsid w:val="00D14793"/>
    <w:rsid w:val="00D21764"/>
    <w:rsid w:val="00D22D2E"/>
    <w:rsid w:val="00D24DBA"/>
    <w:rsid w:val="00D262A1"/>
    <w:rsid w:val="00D27406"/>
    <w:rsid w:val="00D30133"/>
    <w:rsid w:val="00D32B56"/>
    <w:rsid w:val="00D40AC9"/>
    <w:rsid w:val="00D4317F"/>
    <w:rsid w:val="00D47464"/>
    <w:rsid w:val="00D50AF8"/>
    <w:rsid w:val="00D55833"/>
    <w:rsid w:val="00D55BD2"/>
    <w:rsid w:val="00D56874"/>
    <w:rsid w:val="00D6134F"/>
    <w:rsid w:val="00D620F9"/>
    <w:rsid w:val="00D64C76"/>
    <w:rsid w:val="00D709B2"/>
    <w:rsid w:val="00D70B97"/>
    <w:rsid w:val="00D7115C"/>
    <w:rsid w:val="00D71D7A"/>
    <w:rsid w:val="00D81309"/>
    <w:rsid w:val="00D85B8A"/>
    <w:rsid w:val="00D929A0"/>
    <w:rsid w:val="00D951AA"/>
    <w:rsid w:val="00D9556A"/>
    <w:rsid w:val="00DA0CF6"/>
    <w:rsid w:val="00DB614C"/>
    <w:rsid w:val="00DB695A"/>
    <w:rsid w:val="00DC0A15"/>
    <w:rsid w:val="00DD3F85"/>
    <w:rsid w:val="00DD7858"/>
    <w:rsid w:val="00DD7DE4"/>
    <w:rsid w:val="00DE71E2"/>
    <w:rsid w:val="00DF0FA8"/>
    <w:rsid w:val="00DF36F6"/>
    <w:rsid w:val="00E00BCA"/>
    <w:rsid w:val="00E01918"/>
    <w:rsid w:val="00E1309C"/>
    <w:rsid w:val="00E315F1"/>
    <w:rsid w:val="00E35522"/>
    <w:rsid w:val="00E43ECA"/>
    <w:rsid w:val="00E45D3A"/>
    <w:rsid w:val="00E478C8"/>
    <w:rsid w:val="00E52FD0"/>
    <w:rsid w:val="00E5510A"/>
    <w:rsid w:val="00E634CE"/>
    <w:rsid w:val="00E64E4F"/>
    <w:rsid w:val="00E66823"/>
    <w:rsid w:val="00E67B4E"/>
    <w:rsid w:val="00E771E0"/>
    <w:rsid w:val="00E818B0"/>
    <w:rsid w:val="00E87413"/>
    <w:rsid w:val="00E925AE"/>
    <w:rsid w:val="00E92D1D"/>
    <w:rsid w:val="00E93C03"/>
    <w:rsid w:val="00E9636E"/>
    <w:rsid w:val="00EA01B1"/>
    <w:rsid w:val="00EC1498"/>
    <w:rsid w:val="00ED4BA1"/>
    <w:rsid w:val="00EE0B63"/>
    <w:rsid w:val="00EE1547"/>
    <w:rsid w:val="00EF1D38"/>
    <w:rsid w:val="00F007AB"/>
    <w:rsid w:val="00F00D67"/>
    <w:rsid w:val="00F036A7"/>
    <w:rsid w:val="00F0764B"/>
    <w:rsid w:val="00F10372"/>
    <w:rsid w:val="00F1198F"/>
    <w:rsid w:val="00F20C56"/>
    <w:rsid w:val="00F34835"/>
    <w:rsid w:val="00F35E99"/>
    <w:rsid w:val="00F44283"/>
    <w:rsid w:val="00F44C28"/>
    <w:rsid w:val="00F5364D"/>
    <w:rsid w:val="00F548F7"/>
    <w:rsid w:val="00F56C57"/>
    <w:rsid w:val="00F57D9D"/>
    <w:rsid w:val="00F57EA2"/>
    <w:rsid w:val="00F70100"/>
    <w:rsid w:val="00F74B3F"/>
    <w:rsid w:val="00F75E1E"/>
    <w:rsid w:val="00F90035"/>
    <w:rsid w:val="00F93EFC"/>
    <w:rsid w:val="00F94B34"/>
    <w:rsid w:val="00FB2295"/>
    <w:rsid w:val="00FB48F9"/>
    <w:rsid w:val="00FB7277"/>
    <w:rsid w:val="00FB7E07"/>
    <w:rsid w:val="00FC38CE"/>
    <w:rsid w:val="00FD0042"/>
    <w:rsid w:val="00FD1B42"/>
    <w:rsid w:val="00FD3B42"/>
    <w:rsid w:val="00FE4C2E"/>
    <w:rsid w:val="00FE5118"/>
    <w:rsid w:val="00FE5825"/>
    <w:rsid w:val="00FE5E2E"/>
    <w:rsid w:val="00FE6BF1"/>
    <w:rsid w:val="00FF2348"/>
    <w:rsid w:val="00FF4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oa heading" w:locked="1" w:semiHidden="0" w:uiPriority="0" w:unhideWhenUsed="0"/>
    <w:lsdException w:name="List Number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8DC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3A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80734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A3A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80734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BA3A06"/>
    <w:rPr>
      <w:rFonts w:cs="Times New Roman"/>
    </w:rPr>
  </w:style>
  <w:style w:type="table" w:styleId="TableGrid">
    <w:name w:val="Table Grid"/>
    <w:basedOn w:val="TableNormal"/>
    <w:uiPriority w:val="99"/>
    <w:rsid w:val="000E2627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6792F"/>
    <w:rPr>
      <w:rFonts w:ascii="Arial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0734"/>
    <w:rPr>
      <w:rFonts w:ascii="Cambria" w:eastAsia="新細明體" w:hAnsi="Cambria" w:cs="Times New Roman"/>
      <w:sz w:val="2"/>
    </w:rPr>
  </w:style>
  <w:style w:type="paragraph" w:styleId="ListBullet">
    <w:name w:val="List Bullet"/>
    <w:basedOn w:val="Normal"/>
    <w:uiPriority w:val="99"/>
    <w:rsid w:val="00B26EFC"/>
    <w:pPr>
      <w:tabs>
        <w:tab w:val="num" w:pos="361"/>
      </w:tabs>
      <w:ind w:leftChars="200" w:left="361" w:hangingChars="200" w:hanging="360"/>
      <w:contextualSpacing/>
    </w:pPr>
  </w:style>
  <w:style w:type="character" w:styleId="PlaceholderText">
    <w:name w:val="Placeholder Text"/>
    <w:basedOn w:val="DefaultParagraphFont"/>
    <w:uiPriority w:val="99"/>
    <w:semiHidden/>
    <w:rsid w:val="00F75E1E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9203F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43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wmf"/><Relationship Id="rId42" Type="http://schemas.openxmlformats.org/officeDocument/2006/relationships/image" Target="media/image32.wmf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2.bin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wmf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wmf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5.bin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945</Words>
  <Characters>5387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subject/>
  <dc:creator>tcpc</dc:creator>
  <cp:keywords/>
  <dc:description/>
  <cp:lastModifiedBy>教學組</cp:lastModifiedBy>
  <cp:revision>6</cp:revision>
  <cp:lastPrinted>2015-11-30T01:46:00Z</cp:lastPrinted>
  <dcterms:created xsi:type="dcterms:W3CDTF">2016-11-28T09:46:00Z</dcterms:created>
  <dcterms:modified xsi:type="dcterms:W3CDTF">2016-12-12T01:17:00Z</dcterms:modified>
</cp:coreProperties>
</file>