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54B2F" w:rsidRPr="00F25A56" w:rsidRDefault="00254B2F" w:rsidP="005D7A26">
      <w:pPr>
        <w:snapToGrid w:val="0"/>
        <w:spacing w:line="400" w:lineRule="atLeast"/>
        <w:jc w:val="center"/>
        <w:rPr>
          <w:rFonts w:ascii="Calibri" w:eastAsia="標楷體" w:hAnsi="Calibri" w:cs="Calibri"/>
          <w:b/>
          <w:sz w:val="28"/>
          <w:szCs w:val="28"/>
        </w:rPr>
      </w:pPr>
    </w:p>
    <w:p w:rsidR="00254B2F" w:rsidRPr="00F25A56" w:rsidRDefault="00254B2F" w:rsidP="005D7A26">
      <w:pPr>
        <w:snapToGrid w:val="0"/>
        <w:spacing w:line="400" w:lineRule="atLeast"/>
        <w:jc w:val="center"/>
        <w:rPr>
          <w:rFonts w:ascii="Calibri" w:eastAsia="標楷體" w:hAnsi="Calibri" w:cs="Calibri"/>
          <w:b/>
          <w:sz w:val="36"/>
          <w:szCs w:val="36"/>
        </w:rPr>
      </w:pPr>
      <w:r w:rsidRPr="00F25A56">
        <w:rPr>
          <w:rFonts w:ascii="Calibri" w:eastAsia="標楷體" w:hAnsi="Calibri" w:cs="Calibri" w:hint="eastAsia"/>
          <w:b/>
          <w:sz w:val="36"/>
          <w:szCs w:val="36"/>
        </w:rPr>
        <w:t>花蓮縣立宜昌國民中學</w:t>
      </w:r>
      <w:r w:rsidRPr="00F25A56">
        <w:rPr>
          <w:rFonts w:ascii="Calibri" w:eastAsia="標楷體" w:hAnsi="Calibri" w:cs="Calibri"/>
          <w:b/>
          <w:sz w:val="36"/>
          <w:szCs w:val="36"/>
        </w:rPr>
        <w:t>108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學年度第</w:t>
      </w:r>
      <w:r w:rsidRPr="00F25A56">
        <w:rPr>
          <w:rFonts w:ascii="Calibri" w:eastAsia="標楷體" w:hAnsi="Calibri" w:cs="Calibri"/>
          <w:b/>
          <w:sz w:val="36"/>
          <w:szCs w:val="36"/>
        </w:rPr>
        <w:t>1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學期</w:t>
      </w:r>
      <w:r w:rsidRPr="00F25A56">
        <w:rPr>
          <w:rFonts w:ascii="Calibri" w:eastAsia="標楷體" w:hAnsi="Calibri" w:cs="Calibri"/>
          <w:b/>
          <w:sz w:val="36"/>
          <w:szCs w:val="36"/>
        </w:rPr>
        <w:t>8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年級</w:t>
      </w:r>
      <w:r>
        <w:rPr>
          <w:rFonts w:ascii="Calibri" w:eastAsia="標楷體" w:hAnsi="Calibri" w:cs="Calibri" w:hint="eastAsia"/>
          <w:b/>
          <w:sz w:val="36"/>
          <w:szCs w:val="36"/>
          <w:lang w:eastAsia="zh-HK"/>
        </w:rPr>
        <w:t>社會科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第</w:t>
      </w:r>
      <w:r w:rsidRPr="00F25A56">
        <w:rPr>
          <w:rFonts w:ascii="Calibri" w:eastAsia="標楷體" w:hAnsi="Calibri" w:cs="Calibri"/>
          <w:b/>
          <w:sz w:val="36"/>
          <w:szCs w:val="36"/>
        </w:rPr>
        <w:t>1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次段考試題</w:t>
      </w:r>
    </w:p>
    <w:p w:rsidR="00254B2F" w:rsidRPr="00F25A56" w:rsidRDefault="00254B2F" w:rsidP="00770005">
      <w:pPr>
        <w:shd w:val="clear" w:color="auto" w:fill="FFFFFF"/>
        <w:spacing w:beforeLines="50" w:line="400" w:lineRule="atLeast"/>
        <w:ind w:firstLineChars="100" w:firstLine="280"/>
        <w:rPr>
          <w:rFonts w:ascii="Calibri" w:eastAsia="標楷體" w:hAnsi="Calibri" w:cs="Calibri"/>
          <w:sz w:val="28"/>
          <w:u w:val="double"/>
        </w:rPr>
      </w:pP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>
        <w:rPr>
          <w:rFonts w:ascii="Calibri" w:eastAsia="標楷體" w:hAnsi="Calibri" w:cs="Calibri"/>
          <w:sz w:val="28"/>
        </w:rPr>
        <w:tab/>
      </w:r>
      <w:r w:rsidRPr="00F25A56">
        <w:rPr>
          <w:rFonts w:ascii="Calibri" w:eastAsia="標楷體" w:hAnsi="Calibri" w:cs="Calibri"/>
          <w:sz w:val="28"/>
        </w:rPr>
        <w:tab/>
        <w:t xml:space="preserve">                                  </w:t>
      </w:r>
      <w:r w:rsidRPr="00F25A56">
        <w:rPr>
          <w:rFonts w:ascii="Calibri" w:eastAsia="標楷體" w:hAnsi="Calibri" w:cs="Calibri"/>
          <w:sz w:val="28"/>
          <w:u w:val="double"/>
        </w:rPr>
        <w:t>8</w:t>
      </w:r>
      <w:r w:rsidRPr="00F25A56">
        <w:rPr>
          <w:rFonts w:ascii="Calibri" w:eastAsia="標楷體" w:hAnsi="Calibri" w:cs="Calibri" w:hint="eastAsia"/>
          <w:sz w:val="28"/>
          <w:u w:val="double"/>
        </w:rPr>
        <w:t>年</w:t>
      </w:r>
      <w:r w:rsidRPr="00F25A56">
        <w:rPr>
          <w:rFonts w:ascii="Calibri" w:eastAsia="標楷體" w:hAnsi="Calibri" w:cs="Calibri"/>
          <w:sz w:val="28"/>
          <w:u w:val="double"/>
        </w:rPr>
        <w:t xml:space="preserve">    </w:t>
      </w:r>
      <w:r w:rsidRPr="00F25A56">
        <w:rPr>
          <w:rFonts w:ascii="Calibri" w:eastAsia="標楷體" w:hAnsi="Calibri" w:cs="Calibri" w:hint="eastAsia"/>
          <w:sz w:val="28"/>
          <w:u w:val="double"/>
        </w:rPr>
        <w:t>班</w:t>
      </w:r>
      <w:r w:rsidRPr="00F25A56">
        <w:rPr>
          <w:rFonts w:ascii="Calibri" w:eastAsia="標楷體" w:hAnsi="Calibri" w:cs="Calibri"/>
          <w:sz w:val="28"/>
          <w:u w:val="double"/>
        </w:rPr>
        <w:t xml:space="preserve">     </w:t>
      </w:r>
      <w:r w:rsidRPr="00F25A56">
        <w:rPr>
          <w:rFonts w:ascii="Calibri" w:eastAsia="標楷體" w:hAnsi="Calibri" w:cs="Calibri" w:hint="eastAsia"/>
          <w:sz w:val="28"/>
          <w:u w:val="double"/>
        </w:rPr>
        <w:t>號</w:t>
      </w:r>
      <w:r w:rsidRPr="00F25A56">
        <w:rPr>
          <w:rFonts w:ascii="Calibri" w:eastAsia="標楷體" w:hAnsi="Calibri" w:cs="Calibri"/>
          <w:sz w:val="28"/>
          <w:u w:val="double"/>
        </w:rPr>
        <w:t xml:space="preserve">  </w:t>
      </w:r>
      <w:r w:rsidRPr="00F25A56">
        <w:rPr>
          <w:rFonts w:ascii="Calibri" w:eastAsia="標楷體" w:hAnsi="Calibri" w:cs="Calibri" w:hint="eastAsia"/>
          <w:sz w:val="28"/>
          <w:u w:val="double"/>
        </w:rPr>
        <w:t>姓名：</w:t>
      </w:r>
      <w:r w:rsidRPr="00F25A56">
        <w:rPr>
          <w:rFonts w:ascii="Calibri" w:eastAsia="標楷體" w:hAnsi="Calibri" w:cs="Calibri"/>
          <w:sz w:val="28"/>
          <w:u w:val="double"/>
        </w:rPr>
        <w:t xml:space="preserve">          </w:t>
      </w:r>
    </w:p>
    <w:p w:rsidR="00254B2F" w:rsidRDefault="00254B2F" w:rsidP="00770005">
      <w:pPr>
        <w:pStyle w:val="1"/>
        <w:spacing w:beforeLines="50" w:afterLines="50"/>
        <w:rPr>
          <w:rFonts w:ascii="Calibri" w:eastAsia="標楷體" w:hAnsi="Calibri" w:cs="Calibri"/>
          <w:b/>
          <w:sz w:val="24"/>
          <w:szCs w:val="24"/>
        </w:rPr>
      </w:pPr>
      <w:r>
        <w:rPr>
          <w:rFonts w:ascii="標楷體" w:eastAsia="標楷體" w:hAnsi="標楷體" w:hint="eastAsia"/>
          <w:b/>
          <w:sz w:val="32"/>
          <w:szCs w:val="28"/>
          <w:lang w:eastAsia="zh-HK"/>
        </w:rPr>
        <w:t>公民</w:t>
      </w:r>
      <w:r w:rsidRPr="00A251DF">
        <w:rPr>
          <w:rFonts w:ascii="標楷體" w:eastAsia="標楷體" w:hAnsi="標楷體" w:hint="eastAsia"/>
          <w:b/>
          <w:sz w:val="32"/>
          <w:szCs w:val="28"/>
        </w:rPr>
        <w:t>科試題</w:t>
      </w:r>
      <w:r w:rsidRPr="00363408">
        <w:rPr>
          <w:rFonts w:ascii="標楷體" w:eastAsia="標楷體" w:hAnsi="標楷體" w:hint="eastAsia"/>
          <w:b/>
          <w:sz w:val="28"/>
          <w:szCs w:val="28"/>
        </w:rPr>
        <w:t>（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1~6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題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4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分，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7~18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題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5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分，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19~22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題各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4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分，共計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>100</w:t>
      </w:r>
      <w:r w:rsidRPr="00363408">
        <w:rPr>
          <w:rFonts w:ascii="標楷體" w:eastAsia="標楷體" w:hAnsi="標楷體" w:cs="Calibri" w:hint="eastAsia"/>
          <w:sz w:val="28"/>
          <w:szCs w:val="28"/>
          <w:lang w:eastAsia="zh-HK"/>
        </w:rPr>
        <w:t>分</w:t>
      </w:r>
      <w:r w:rsidRPr="00363408">
        <w:rPr>
          <w:rFonts w:ascii="標楷體" w:eastAsia="標楷體" w:hAnsi="標楷體" w:hint="eastAsia"/>
          <w:b/>
          <w:sz w:val="28"/>
          <w:szCs w:val="28"/>
        </w:rPr>
        <w:t>）</w:t>
      </w:r>
      <w:r w:rsidRPr="00363408">
        <w:rPr>
          <w:rFonts w:ascii="標楷體" w:eastAsia="標楷體" w:hAnsi="標楷體" w:cs="Calibri"/>
          <w:sz w:val="28"/>
          <w:szCs w:val="28"/>
          <w:lang w:eastAsia="zh-HK"/>
        </w:rPr>
        <w:tab/>
      </w:r>
      <w:r>
        <w:rPr>
          <w:rFonts w:ascii="Calibri" w:eastAsia="標楷體" w:hAnsi="Calibri" w:cs="Calibri"/>
          <w:sz w:val="28"/>
          <w:lang w:eastAsia="zh-HK"/>
        </w:rPr>
        <w:tab/>
      </w:r>
      <w:r>
        <w:rPr>
          <w:rFonts w:ascii="Calibri" w:eastAsia="標楷體" w:hAnsi="Calibri" w:cs="Calibri"/>
          <w:sz w:val="28"/>
          <w:lang w:eastAsia="zh-HK"/>
        </w:rPr>
        <w:tab/>
      </w:r>
      <w:r w:rsidRPr="00A251DF">
        <w:rPr>
          <w:rFonts w:ascii="標楷體" w:eastAsia="標楷體" w:hAnsi="標楷體" w:cs="Calibri" w:hint="eastAsia"/>
          <w:b/>
          <w:sz w:val="28"/>
        </w:rPr>
        <w:t>命題教師：潘盈婕</w:t>
      </w:r>
      <w:r w:rsidRPr="00A251DF">
        <w:rPr>
          <w:rFonts w:ascii="標楷體" w:eastAsia="標楷體" w:hAnsi="標楷體" w:cs="Calibri"/>
          <w:b/>
          <w:sz w:val="28"/>
        </w:rPr>
        <w:t xml:space="preserve"> </w:t>
      </w:r>
      <w:r w:rsidRPr="00A251DF">
        <w:rPr>
          <w:rFonts w:ascii="標楷體" w:eastAsia="標楷體" w:hAnsi="標楷體" w:cs="Calibri" w:hint="eastAsia"/>
          <w:b/>
          <w:sz w:val="28"/>
        </w:rPr>
        <w:t>老師</w:t>
      </w:r>
    </w:p>
    <w:p w:rsidR="00254B2F" w:rsidRPr="00F25A56" w:rsidRDefault="00254B2F" w:rsidP="00770005">
      <w:pPr>
        <w:pStyle w:val="1"/>
        <w:spacing w:afterLines="50"/>
        <w:rPr>
          <w:rFonts w:ascii="Calibri" w:eastAsia="標楷體" w:hAnsi="Calibri" w:cs="Calibri"/>
          <w:b/>
          <w:sz w:val="24"/>
          <w:szCs w:val="24"/>
        </w:rPr>
      </w:pPr>
      <w:r>
        <w:rPr>
          <w:rFonts w:ascii="Calibri" w:eastAsia="標楷體" w:hAnsi="Calibri" w:cs="Calibri" w:hint="eastAsia"/>
          <w:b/>
          <w:sz w:val="24"/>
          <w:szCs w:val="24"/>
        </w:rPr>
        <w:t>一、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配合題：</w:t>
      </w:r>
      <w:r w:rsidRPr="00F25A56">
        <w:rPr>
          <w:rFonts w:ascii="Calibri" w:eastAsia="標楷體" w:hAnsi="Calibri" w:cs="Calibri"/>
          <w:b/>
          <w:sz w:val="24"/>
          <w:szCs w:val="24"/>
        </w:rPr>
        <w:t>1-</w:t>
      </w:r>
      <w:r>
        <w:rPr>
          <w:rFonts w:ascii="Calibri" w:eastAsia="標楷體" w:hAnsi="Calibri" w:cs="Calibri"/>
          <w:b/>
          <w:sz w:val="24"/>
          <w:szCs w:val="24"/>
        </w:rPr>
        <w:t>6</w:t>
      </w:r>
      <w:r>
        <w:rPr>
          <w:rFonts w:ascii="Calibri" w:eastAsia="標楷體" w:hAnsi="Calibri" w:cs="Calibri" w:hint="eastAsia"/>
          <w:b/>
          <w:sz w:val="24"/>
          <w:szCs w:val="24"/>
        </w:rPr>
        <w:t>題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每格</w:t>
      </w:r>
      <w:r w:rsidRPr="00F25A56">
        <w:rPr>
          <w:rFonts w:ascii="Calibri" w:eastAsia="標楷體" w:hAnsi="Calibri" w:cs="Calibri"/>
          <w:b/>
          <w:sz w:val="24"/>
          <w:szCs w:val="24"/>
        </w:rPr>
        <w:t>4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分</w:t>
      </w:r>
      <w:r w:rsidRPr="00F25A56">
        <w:rPr>
          <w:rFonts w:ascii="Calibri" w:eastAsia="標楷體" w:hAnsi="Calibri" w:cs="Calibri"/>
          <w:b/>
          <w:sz w:val="24"/>
          <w:szCs w:val="24"/>
        </w:rPr>
        <w:t xml:space="preserve"> 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（</w:t>
      </w:r>
      <w:r>
        <w:rPr>
          <w:rFonts w:ascii="Calibri" w:eastAsia="標楷體" w:hAnsi="Calibri" w:cs="Calibri" w:hint="eastAsia"/>
          <w:b/>
          <w:sz w:val="24"/>
          <w:szCs w:val="24"/>
        </w:rPr>
        <w:t>共</w:t>
      </w:r>
      <w:r>
        <w:rPr>
          <w:rFonts w:ascii="Calibri" w:eastAsia="標楷體" w:hAnsi="Calibri" w:cs="Calibri"/>
          <w:b/>
          <w:sz w:val="24"/>
          <w:szCs w:val="24"/>
        </w:rPr>
        <w:t>24</w:t>
      </w:r>
      <w:r>
        <w:rPr>
          <w:rFonts w:ascii="Calibri" w:eastAsia="標楷體" w:hAnsi="Calibri" w:cs="Calibri" w:hint="eastAsia"/>
          <w:b/>
          <w:sz w:val="24"/>
          <w:szCs w:val="24"/>
        </w:rPr>
        <w:t>分）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494"/>
      </w:tblGrid>
      <w:tr w:rsidR="00254B2F" w:rsidRPr="00F25A56" w:rsidTr="00BC7B84">
        <w:tc>
          <w:tcPr>
            <w:tcW w:w="13494" w:type="dxa"/>
          </w:tcPr>
          <w:p w:rsidR="00254B2F" w:rsidRPr="00BC7B84" w:rsidRDefault="00254B2F" w:rsidP="00703B9B">
            <w:pPr>
              <w:rPr>
                <w:rFonts w:ascii="Arial" w:hAnsi="Arial" w:cs="Arial"/>
              </w:rPr>
            </w:pPr>
            <w:r w:rsidRPr="00BC7B84">
              <w:rPr>
                <w:rFonts w:ascii="Arial" w:hAnsi="Arial" w:cs="Arial" w:hint="eastAsia"/>
              </w:rPr>
              <w:t>請依據中央政府各院的職權，請根據敘述，填入適當的選項。</w:t>
            </w:r>
          </w:p>
          <w:p w:rsidR="00254B2F" w:rsidRPr="00BC7B84" w:rsidRDefault="00254B2F" w:rsidP="00703B9B">
            <w:pPr>
              <w:rPr>
                <w:rFonts w:ascii="Arial" w:hAnsi="Arial" w:cs="Arial"/>
              </w:rPr>
            </w:pPr>
            <w:r w:rsidRPr="00BC7B84">
              <w:rPr>
                <w:rFonts w:ascii="Arial" w:hAnsi="Arial" w:cs="Arial"/>
              </w:rPr>
              <w:t>(A)</w:t>
            </w:r>
            <w:r w:rsidRPr="00BC7B84">
              <w:rPr>
                <w:rFonts w:ascii="Arial" w:hAnsi="Arial" w:cs="Arial" w:hint="eastAsia"/>
              </w:rPr>
              <w:t>總統</w:t>
            </w:r>
            <w:r w:rsidRPr="00BC7B84">
              <w:rPr>
                <w:rFonts w:ascii="Arial" w:hAnsi="Arial" w:cs="Arial"/>
              </w:rPr>
              <w:t xml:space="preserve">  (B)</w:t>
            </w:r>
            <w:r w:rsidRPr="00BC7B84">
              <w:rPr>
                <w:rFonts w:ascii="Arial" w:hAnsi="Arial" w:cs="Arial" w:hint="eastAsia"/>
              </w:rPr>
              <w:t>行政院</w:t>
            </w:r>
            <w:r w:rsidRPr="00BC7B84">
              <w:rPr>
                <w:rFonts w:ascii="Arial" w:hAnsi="Arial" w:cs="Arial"/>
              </w:rPr>
              <w:t xml:space="preserve">  (C)</w:t>
            </w:r>
            <w:r w:rsidRPr="00BC7B84">
              <w:rPr>
                <w:rFonts w:ascii="Arial" w:hAnsi="Arial" w:cs="Arial" w:hint="eastAsia"/>
              </w:rPr>
              <w:t>立法院</w:t>
            </w:r>
            <w:r w:rsidRPr="00BC7B84">
              <w:rPr>
                <w:rFonts w:ascii="Arial" w:hAnsi="Arial" w:cs="Arial"/>
              </w:rPr>
              <w:t xml:space="preserve">  (D)</w:t>
            </w:r>
            <w:r w:rsidRPr="00BC7B84">
              <w:rPr>
                <w:rFonts w:ascii="Arial" w:hAnsi="Arial" w:cs="Arial" w:hint="eastAsia"/>
              </w:rPr>
              <w:t>司法院</w:t>
            </w:r>
            <w:r w:rsidRPr="00BC7B84">
              <w:rPr>
                <w:rFonts w:ascii="Arial" w:hAnsi="Arial" w:cs="Arial"/>
              </w:rPr>
              <w:t xml:space="preserve">  (AB)</w:t>
            </w:r>
            <w:r w:rsidRPr="00BC7B84">
              <w:rPr>
                <w:rFonts w:ascii="Arial" w:hAnsi="Arial" w:cs="Arial" w:hint="eastAsia"/>
              </w:rPr>
              <w:t>考試院</w:t>
            </w:r>
            <w:r w:rsidRPr="00BC7B84">
              <w:rPr>
                <w:rFonts w:ascii="Arial" w:hAnsi="Arial" w:cs="Arial"/>
              </w:rPr>
              <w:t xml:space="preserve">  (AC)</w:t>
            </w:r>
            <w:r w:rsidRPr="00BC7B84">
              <w:rPr>
                <w:rFonts w:ascii="Arial" w:hAnsi="Arial" w:cs="Arial" w:hint="eastAsia"/>
              </w:rPr>
              <w:t>監察院</w:t>
            </w:r>
          </w:p>
        </w:tc>
      </w:tr>
    </w:tbl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</w:rPr>
      </w:pPr>
      <w:r w:rsidRPr="00F25A56">
        <w:rPr>
          <w:rFonts w:ascii="Calibri" w:hAnsi="Calibri" w:cs="Calibri" w:hint="eastAsia"/>
        </w:rPr>
        <w:t>當</w:t>
      </w:r>
      <w:r>
        <w:rPr>
          <w:rFonts w:ascii="Calibri" w:hAnsi="Calibri" w:cs="Calibri" w:hint="eastAsia"/>
        </w:rPr>
        <w:t>總統</w:t>
      </w:r>
      <w:r w:rsidRPr="00F25A56">
        <w:rPr>
          <w:rFonts w:ascii="Calibri" w:hAnsi="Calibri" w:cs="Calibri" w:hint="eastAsia"/>
        </w:rPr>
        <w:t>發布緊急命令後，須由（</w:t>
      </w:r>
      <w:r w:rsidRPr="00F25A56">
        <w:rPr>
          <w:rFonts w:ascii="Calibri" w:hAnsi="Calibri" w:cs="Calibri"/>
        </w:rPr>
        <w:t xml:space="preserve">       </w:t>
      </w:r>
      <w:r w:rsidRPr="00F25A56">
        <w:rPr>
          <w:rFonts w:ascii="Calibri" w:hAnsi="Calibri" w:cs="Calibri" w:hint="eastAsia"/>
        </w:rPr>
        <w:t>）追認才有效。</w:t>
      </w:r>
    </w:p>
    <w:p w:rsidR="00254B2F" w:rsidRPr="00F25A56" w:rsidRDefault="00254B2F" w:rsidP="00E20A35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 w:hint="eastAsia"/>
        </w:rPr>
        <w:t>正、副</w:t>
      </w:r>
      <w:r w:rsidRPr="00F25A56">
        <w:rPr>
          <w:rFonts w:ascii="Calibri" w:hAnsi="Calibri" w:cs="Calibri" w:hint="eastAsia"/>
        </w:rPr>
        <w:t>總統彈劾案通過後，</w:t>
      </w:r>
      <w:r>
        <w:rPr>
          <w:rFonts w:ascii="Calibri" w:hAnsi="Calibri" w:cs="Calibri" w:hint="eastAsia"/>
        </w:rPr>
        <w:t>移送</w:t>
      </w:r>
      <w:r w:rsidRPr="00F25A56">
        <w:rPr>
          <w:rFonts w:ascii="Calibri" w:hAnsi="Calibri" w:cs="Calibri" w:hint="eastAsia"/>
        </w:rPr>
        <w:t>（</w:t>
      </w:r>
      <w:r w:rsidRPr="00F25A56">
        <w:rPr>
          <w:rFonts w:ascii="Calibri" w:hAnsi="Calibri" w:cs="Calibri"/>
        </w:rPr>
        <w:t xml:space="preserve">       </w:t>
      </w:r>
      <w:r w:rsidRPr="00F25A56">
        <w:rPr>
          <w:rFonts w:ascii="Calibri" w:hAnsi="Calibri" w:cs="Calibri" w:hint="eastAsia"/>
        </w:rPr>
        <w:t>）憲法法庭審理，若判決成立，則被彈劾人應立即解職。</w:t>
      </w:r>
    </w:p>
    <w:p w:rsidR="00254B2F" w:rsidRDefault="00254B2F" w:rsidP="00F83862">
      <w:pPr>
        <w:numPr>
          <w:ilvl w:val="0"/>
          <w:numId w:val="25"/>
        </w:numPr>
        <w:rPr>
          <w:rFonts w:ascii="Calibri" w:hAnsi="Calibri" w:cs="Calibri"/>
        </w:rPr>
      </w:pPr>
      <w:r>
        <w:rPr>
          <w:rFonts w:ascii="Calibri" w:hAnsi="Calibri" w:cs="Calibri" w:hint="eastAsia"/>
        </w:rPr>
        <w:t>一般公職人員遭（</w:t>
      </w:r>
      <w:r>
        <w:rPr>
          <w:rFonts w:ascii="Calibri" w:hAnsi="Calibri" w:cs="Calibri"/>
        </w:rPr>
        <w:t xml:space="preserve">       </w:t>
      </w:r>
      <w:r>
        <w:rPr>
          <w:rFonts w:ascii="Calibri" w:hAnsi="Calibri" w:cs="Calibri" w:hint="eastAsia"/>
        </w:rPr>
        <w:t>）彈劾後，移送司法院公務員懲戒委員會審理。</w:t>
      </w:r>
    </w:p>
    <w:p w:rsidR="00254B2F" w:rsidRPr="00F25A56" w:rsidRDefault="00254B2F" w:rsidP="00F83862">
      <w:pPr>
        <w:numPr>
          <w:ilvl w:val="0"/>
          <w:numId w:val="25"/>
        </w:numPr>
        <w:rPr>
          <w:rFonts w:ascii="Calibri" w:hAnsi="Calibri" w:cs="Calibri"/>
        </w:rPr>
      </w:pPr>
      <w:r w:rsidRPr="00F25A56">
        <w:rPr>
          <w:rFonts w:ascii="Calibri" w:hAnsi="Calibri" w:cs="Calibri" w:hint="eastAsia"/>
        </w:rPr>
        <w:t>（</w:t>
      </w:r>
      <w:r w:rsidRPr="00F25A56">
        <w:rPr>
          <w:rFonts w:ascii="Calibri" w:hAnsi="Calibri" w:cs="Calibri"/>
        </w:rPr>
        <w:t xml:space="preserve">      </w:t>
      </w:r>
      <w:r w:rsidRPr="00F25A56">
        <w:rPr>
          <w:rFonts w:ascii="Calibri" w:hAnsi="Calibri" w:cs="Calibri" w:hint="eastAsia"/>
        </w:rPr>
        <w:t>）院長由總統直接任命，不須經由立法院同意。</w:t>
      </w:r>
    </w:p>
    <w:p w:rsidR="00254B2F" w:rsidRPr="00F25A56" w:rsidRDefault="00254B2F" w:rsidP="00F83862">
      <w:pPr>
        <w:numPr>
          <w:ilvl w:val="0"/>
          <w:numId w:val="25"/>
        </w:numPr>
        <w:rPr>
          <w:rFonts w:ascii="Calibri" w:hAnsi="Calibri" w:cs="Calibri"/>
        </w:rPr>
      </w:pPr>
      <w:r w:rsidRPr="00F25A56">
        <w:rPr>
          <w:rFonts w:ascii="Calibri" w:hAnsi="Calibri" w:cs="Calibri" w:hint="eastAsia"/>
        </w:rPr>
        <w:t>（</w:t>
      </w:r>
      <w:r w:rsidRPr="00F25A56">
        <w:rPr>
          <w:rFonts w:ascii="Calibri" w:hAnsi="Calibri" w:cs="Calibri"/>
        </w:rPr>
        <w:t xml:space="preserve">      </w:t>
      </w:r>
      <w:r w:rsidRPr="00F25A56">
        <w:rPr>
          <w:rFonts w:ascii="Calibri" w:hAnsi="Calibri" w:cs="Calibri" w:hint="eastAsia"/>
        </w:rPr>
        <w:t>）糾舉違法失職的公務員</w:t>
      </w:r>
      <w:r>
        <w:rPr>
          <w:rFonts w:ascii="Calibri" w:hAnsi="Calibri" w:cs="Calibri" w:hint="eastAsia"/>
        </w:rPr>
        <w:t>。</w:t>
      </w:r>
    </w:p>
    <w:p w:rsidR="00254B2F" w:rsidRPr="00E20A35" w:rsidRDefault="00254B2F" w:rsidP="00E20A35">
      <w:pPr>
        <w:numPr>
          <w:ilvl w:val="0"/>
          <w:numId w:val="25"/>
        </w:numPr>
        <w:rPr>
          <w:rFonts w:ascii="Calibri" w:hAnsi="Calibri" w:cs="Calibri"/>
        </w:rPr>
      </w:pPr>
      <w:r w:rsidRPr="00F25A56">
        <w:rPr>
          <w:rFonts w:ascii="Calibri" w:hAnsi="Calibri" w:cs="Calibri" w:hint="eastAsia"/>
        </w:rPr>
        <w:t>（</w:t>
      </w:r>
      <w:r w:rsidRPr="00F25A56">
        <w:rPr>
          <w:rFonts w:ascii="Calibri" w:hAnsi="Calibri" w:cs="Calibri"/>
        </w:rPr>
        <w:t xml:space="preserve">      </w:t>
      </w:r>
      <w:r w:rsidRPr="00F25A56">
        <w:rPr>
          <w:rFonts w:ascii="Calibri" w:hAnsi="Calibri" w:cs="Calibri" w:hint="eastAsia"/>
        </w:rPr>
        <w:t>）辦理國家考試</w:t>
      </w:r>
      <w:r>
        <w:rPr>
          <w:rFonts w:ascii="Calibri" w:hAnsi="Calibri" w:cs="Calibri" w:hint="eastAsia"/>
        </w:rPr>
        <w:t>。</w:t>
      </w:r>
    </w:p>
    <w:p w:rsidR="00254B2F" w:rsidRPr="00F25A56" w:rsidRDefault="00254B2F" w:rsidP="00770005">
      <w:pPr>
        <w:pStyle w:val="1"/>
        <w:spacing w:beforeLines="50" w:afterLines="50"/>
        <w:rPr>
          <w:rFonts w:ascii="Calibri" w:eastAsia="標楷體" w:hAnsi="Calibri" w:cs="Calibri"/>
          <w:b/>
          <w:sz w:val="24"/>
          <w:szCs w:val="24"/>
        </w:rPr>
      </w:pPr>
      <w:r w:rsidRPr="00F25A56">
        <w:rPr>
          <w:rFonts w:ascii="Calibri" w:eastAsia="標楷體" w:hAnsi="Calibri" w:cs="Calibri" w:hint="eastAsia"/>
          <w:b/>
          <w:sz w:val="24"/>
          <w:szCs w:val="24"/>
        </w:rPr>
        <w:t>二、單選題：</w:t>
      </w:r>
      <w:r>
        <w:rPr>
          <w:rFonts w:ascii="Calibri" w:eastAsia="標楷體" w:hAnsi="Calibri" w:cs="Calibri"/>
          <w:b/>
          <w:sz w:val="24"/>
          <w:szCs w:val="24"/>
        </w:rPr>
        <w:t>7</w:t>
      </w:r>
      <w:r w:rsidRPr="00F25A56">
        <w:rPr>
          <w:rFonts w:ascii="Calibri" w:eastAsia="標楷體" w:hAnsi="Calibri" w:cs="Calibri"/>
          <w:b/>
          <w:sz w:val="24"/>
          <w:szCs w:val="24"/>
        </w:rPr>
        <w:t>-1</w:t>
      </w:r>
      <w:r>
        <w:rPr>
          <w:rFonts w:ascii="Calibri" w:eastAsia="標楷體" w:hAnsi="Calibri" w:cs="Calibri"/>
          <w:b/>
          <w:sz w:val="24"/>
          <w:szCs w:val="24"/>
        </w:rPr>
        <w:t>8</w:t>
      </w:r>
      <w:r>
        <w:rPr>
          <w:rFonts w:ascii="Calibri" w:eastAsia="標楷體" w:hAnsi="Calibri" w:cs="Calibri" w:hint="eastAsia"/>
          <w:b/>
          <w:sz w:val="24"/>
          <w:szCs w:val="24"/>
        </w:rPr>
        <w:t>題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每題</w:t>
      </w:r>
      <w:r w:rsidRPr="00F25A56">
        <w:rPr>
          <w:rFonts w:ascii="Calibri" w:eastAsia="標楷體" w:hAnsi="Calibri" w:cs="Calibri"/>
          <w:b/>
          <w:sz w:val="24"/>
          <w:szCs w:val="24"/>
        </w:rPr>
        <w:t>5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分</w:t>
      </w:r>
      <w:r w:rsidRPr="00F25A56">
        <w:rPr>
          <w:rFonts w:ascii="Calibri" w:eastAsia="標楷體" w:hAnsi="Calibri" w:cs="Calibri"/>
          <w:b/>
          <w:sz w:val="24"/>
          <w:szCs w:val="24"/>
        </w:rPr>
        <w:t xml:space="preserve"> 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（共</w:t>
      </w:r>
      <w:r w:rsidRPr="00F25A56">
        <w:rPr>
          <w:rFonts w:ascii="Calibri" w:eastAsia="標楷體" w:hAnsi="Calibri" w:cs="Calibri"/>
          <w:b/>
          <w:sz w:val="24"/>
          <w:szCs w:val="24"/>
        </w:rPr>
        <w:t>60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分）</w:t>
      </w:r>
    </w:p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</w:rPr>
      </w:pPr>
      <w:bookmarkStart w:id="0" w:name="Q_3F0CDBAFD5EC4744841351BB35D44876"/>
      <w:r w:rsidRPr="00F25A56">
        <w:rPr>
          <w:rFonts w:ascii="Calibri" w:hAnsi="Calibri" w:cs="Calibri" w:hint="eastAsia"/>
        </w:rPr>
        <w:t>老師請同學們分別介紹國家的組成要素，下列哪一位同學的說明</w:t>
      </w:r>
      <w:r w:rsidRPr="00F25A56">
        <w:rPr>
          <w:rFonts w:ascii="Calibri" w:hAnsi="Calibri" w:cs="Calibri" w:hint="eastAsia"/>
          <w:u w:val="double"/>
        </w:rPr>
        <w:t>最正確</w:t>
      </w:r>
      <w:r w:rsidRPr="00F25A56">
        <w:rPr>
          <w:rFonts w:ascii="Calibri" w:hAnsi="Calibri" w:cs="Calibri" w:hint="eastAsia"/>
        </w:rPr>
        <w:t xml:space="preserve">？　</w:t>
      </w:r>
      <w:bookmarkStart w:id="1" w:name="OP1_3F0CDBAFD5EC4744841351BB35D44876"/>
    </w:p>
    <w:p w:rsidR="00254B2F" w:rsidRPr="004A384F" w:rsidRDefault="00254B2F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bookmarkStart w:id="2" w:name="OPTG1_3F0CDBAFD5EC4744841351BB35D44876"/>
      <w:r w:rsidRPr="004A384F">
        <w:rPr>
          <w:rFonts w:ascii="Arial" w:hAnsi="Arial" w:cs="Arial" w:hint="eastAsia"/>
        </w:rPr>
        <w:t xml:space="preserve">　</w:t>
      </w:r>
      <w:r w:rsidRPr="004A0A39">
        <w:rPr>
          <w:rFonts w:ascii="Arial" w:hAnsi="Arial" w:cs="Arial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圖片 1" o:spid="_x0000_i1025" type="#_x0000_t75" alt="10501-1-2a" style="width:85.5pt;height:81pt;visibility:visible">
            <v:imagedata r:id="rId7" o:title=""/>
          </v:shape>
        </w:pict>
      </w:r>
      <w:r w:rsidRPr="004A384F">
        <w:rPr>
          <w:rFonts w:ascii="Arial" w:hAnsi="Arial" w:cs="Arial" w:hint="eastAsia"/>
        </w:rPr>
        <w:t xml:space="preserve">　</w:t>
      </w:r>
      <w:bookmarkStart w:id="3" w:name="OP2_3F0CDBAFD5EC4744841351BB35D44876"/>
      <w:bookmarkEnd w:id="2"/>
      <w:r w:rsidRPr="004A384F">
        <w:rPr>
          <w:rFonts w:ascii="Arial" w:hAnsi="Arial" w:cs="Arial"/>
        </w:rPr>
        <w:t xml:space="preserve">   (B)</w:t>
      </w:r>
      <w:bookmarkStart w:id="4" w:name="OPTG2_3F0CDBAFD5EC4744841351BB35D44876"/>
      <w:r w:rsidRPr="004A384F">
        <w:rPr>
          <w:rFonts w:ascii="Arial" w:hAnsi="Arial" w:cs="Arial" w:hint="eastAsia"/>
        </w:rPr>
        <w:t xml:space="preserve">　</w:t>
      </w:r>
      <w:r w:rsidRPr="004A0A39">
        <w:rPr>
          <w:rFonts w:ascii="Arial" w:hAnsi="Arial" w:cs="Arial"/>
          <w:noProof/>
        </w:rPr>
        <w:pict>
          <v:shape id="圖片 2" o:spid="_x0000_i1026" type="#_x0000_t75" alt="10501-1-2b" style="width:81.75pt;height:79.5pt;visibility:visible">
            <v:imagedata r:id="rId8" o:title=""/>
          </v:shape>
        </w:pict>
      </w:r>
      <w:r w:rsidRPr="004A384F">
        <w:rPr>
          <w:rFonts w:ascii="Arial" w:hAnsi="Arial" w:cs="Arial" w:hint="eastAsia"/>
        </w:rPr>
        <w:t xml:space="preserve">　</w:t>
      </w:r>
      <w:bookmarkStart w:id="5" w:name="OP3_3F0CDBAFD5EC4744841351BB35D44876"/>
      <w:bookmarkEnd w:id="3"/>
      <w:bookmarkEnd w:id="4"/>
      <w:r w:rsidRPr="004A384F">
        <w:rPr>
          <w:rFonts w:ascii="Arial" w:hAnsi="Arial" w:cs="Arial"/>
        </w:rPr>
        <w:t xml:space="preserve">   (C)</w:t>
      </w:r>
      <w:bookmarkStart w:id="6" w:name="OPTG3_3F0CDBAFD5EC4744841351BB35D44876"/>
      <w:r w:rsidRPr="004A384F">
        <w:rPr>
          <w:rFonts w:ascii="Arial" w:hAnsi="Arial" w:cs="Arial" w:hint="eastAsia"/>
        </w:rPr>
        <w:t xml:space="preserve">　</w:t>
      </w:r>
      <w:r w:rsidRPr="004A0A39">
        <w:rPr>
          <w:rFonts w:ascii="Arial" w:hAnsi="Arial" w:cs="Arial"/>
          <w:noProof/>
        </w:rPr>
        <w:pict>
          <v:shape id="圖片 3" o:spid="_x0000_i1027" type="#_x0000_t75" alt="10501-1-2c" style="width:87.75pt;height:79.5pt;visibility:visible">
            <v:imagedata r:id="rId9" o:title=""/>
          </v:shape>
        </w:pict>
      </w:r>
      <w:r w:rsidRPr="004A384F">
        <w:rPr>
          <w:rFonts w:ascii="Arial" w:hAnsi="Arial" w:cs="Arial" w:hint="eastAsia"/>
        </w:rPr>
        <w:t xml:space="preserve">　</w:t>
      </w:r>
      <w:bookmarkStart w:id="7" w:name="OP4_3F0CDBAFD5EC4744841351BB35D44876"/>
      <w:bookmarkEnd w:id="5"/>
      <w:bookmarkEnd w:id="6"/>
      <w:r w:rsidRPr="004A384F">
        <w:rPr>
          <w:rFonts w:ascii="Arial" w:hAnsi="Arial" w:cs="Arial"/>
        </w:rPr>
        <w:t xml:space="preserve">   (D)</w:t>
      </w:r>
      <w:bookmarkStart w:id="8" w:name="OPTG4_3F0CDBAFD5EC4744841351BB35D44876"/>
      <w:r w:rsidRPr="004A384F">
        <w:rPr>
          <w:rFonts w:ascii="Arial" w:hAnsi="Arial" w:cs="Arial" w:hint="eastAsia"/>
        </w:rPr>
        <w:t xml:space="preserve">　</w:t>
      </w:r>
      <w:r w:rsidRPr="004A0A39">
        <w:rPr>
          <w:rFonts w:ascii="Arial" w:hAnsi="Arial" w:cs="Arial"/>
          <w:noProof/>
        </w:rPr>
        <w:pict>
          <v:shape id="圖片 4" o:spid="_x0000_i1028" type="#_x0000_t75" alt="10501-1-2d" style="width:81pt;height:80.25pt;visibility:visible">
            <v:imagedata r:id="rId10" o:title=""/>
          </v:shape>
        </w:pict>
      </w:r>
      <w:bookmarkEnd w:id="7"/>
      <w:bookmarkEnd w:id="8"/>
    </w:p>
    <w:p w:rsidR="00254B2F" w:rsidRPr="004A384F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</w:rPr>
      </w:pPr>
      <w:r>
        <w:rPr>
          <w:noProof/>
        </w:rPr>
        <w:pict>
          <v:shape id="圖片 11" o:spid="_x0000_s1026" type="#_x0000_t75" alt="公-1-1" style="position:absolute;left:0;text-align:left;margin-left:466.5pt;margin-top:3.35pt;width:200.15pt;height:126.25pt;z-index:-251665920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">
            <v:imagedata r:id="rId11" o:title=""/>
            <o:lock v:ext="edit" aspectratio="f"/>
            <w10:wrap type="square"/>
          </v:shape>
        </w:pict>
      </w:r>
      <w:r w:rsidRPr="004A384F">
        <w:rPr>
          <w:rFonts w:ascii="Arial" w:hAnsi="Arial" w:cs="Arial" w:hint="eastAsia"/>
        </w:rPr>
        <w:t>各國對於領土界定明確，以便與其他國家區隔。如</w:t>
      </w:r>
      <w:r w:rsidRPr="004A384F">
        <w:rPr>
          <w:rFonts w:ascii="Arial" w:hAnsi="Arial" w:cs="Arial" w:hint="eastAsia"/>
          <w:lang w:eastAsia="zh-HK"/>
        </w:rPr>
        <w:t>右</w:t>
      </w:r>
      <w:r w:rsidRPr="004A384F">
        <w:rPr>
          <w:rFonts w:ascii="Arial" w:hAnsi="Arial" w:cs="Arial" w:hint="eastAsia"/>
        </w:rPr>
        <w:t>圖：我國領土</w:t>
      </w:r>
      <w:r w:rsidRPr="004A384F">
        <w:rPr>
          <w:rFonts w:ascii="Arial" w:hAnsi="Arial" w:cs="Arial" w:hint="eastAsia"/>
          <w:u w:val="double"/>
        </w:rPr>
        <w:t>不包括</w:t>
      </w:r>
      <w:r w:rsidRPr="004A384F">
        <w:rPr>
          <w:rFonts w:ascii="Arial" w:hAnsi="Arial" w:cs="Arial" w:hint="eastAsia"/>
        </w:rPr>
        <w:t>以下何者？</w:t>
      </w:r>
    </w:p>
    <w:p w:rsidR="00254B2F" w:rsidRPr="004A384F" w:rsidRDefault="00254B2F" w:rsidP="005E5257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4A384F">
        <w:rPr>
          <w:rFonts w:ascii="Arial" w:hAnsi="Arial" w:cs="Arial" w:hint="eastAsia"/>
        </w:rPr>
        <w:t>甲</w:t>
      </w:r>
      <w:r w:rsidRPr="004A384F">
        <w:rPr>
          <w:rFonts w:ascii="Arial" w:hAnsi="Arial" w:cs="Arial"/>
        </w:rPr>
        <w:t xml:space="preserve">    (B)</w:t>
      </w:r>
      <w:r w:rsidRPr="004A384F">
        <w:rPr>
          <w:rFonts w:ascii="Arial" w:hAnsi="Arial" w:cs="Arial" w:hint="eastAsia"/>
        </w:rPr>
        <w:t>乙</w:t>
      </w:r>
      <w:r w:rsidRPr="004A384F">
        <w:rPr>
          <w:rFonts w:ascii="Arial" w:hAnsi="Arial" w:cs="Arial"/>
        </w:rPr>
        <w:t xml:space="preserve">    (C)</w:t>
      </w:r>
      <w:r w:rsidRPr="004A384F">
        <w:rPr>
          <w:rFonts w:ascii="Arial" w:hAnsi="Arial" w:cs="Arial" w:hint="eastAsia"/>
        </w:rPr>
        <w:t>丙</w:t>
      </w:r>
      <w:r w:rsidRPr="004A384F">
        <w:rPr>
          <w:rFonts w:ascii="Arial" w:hAnsi="Arial" w:cs="Arial"/>
        </w:rPr>
        <w:t xml:space="preserve">    (D)</w:t>
      </w:r>
      <w:r w:rsidRPr="004A384F">
        <w:rPr>
          <w:rFonts w:ascii="Arial" w:hAnsi="Arial" w:cs="Arial" w:hint="eastAsia"/>
        </w:rPr>
        <w:t>丁</w:t>
      </w:r>
    </w:p>
    <w:p w:rsidR="00254B2F" w:rsidRPr="004A384F" w:rsidRDefault="00254B2F" w:rsidP="005E5257">
      <w:pPr>
        <w:ind w:left="480"/>
        <w:rPr>
          <w:rFonts w:ascii="Arial" w:hAnsi="Arial" w:cs="Arial"/>
        </w:rPr>
      </w:pPr>
    </w:p>
    <w:p w:rsidR="00254B2F" w:rsidRPr="004A384F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 w:hint="eastAsia"/>
        </w:rPr>
        <w:t>依據國籍的取得途徑：可分為屬人原則、屬地原則、以及後天歸化，請問：以下何者國籍取得途徑</w:t>
      </w:r>
      <w:r w:rsidRPr="004A384F">
        <w:rPr>
          <w:rFonts w:ascii="Arial" w:hAnsi="Arial" w:cs="Arial" w:hint="eastAsia"/>
          <w:u w:val="double"/>
        </w:rPr>
        <w:t>配對正確</w:t>
      </w:r>
      <w:r w:rsidRPr="004A384F">
        <w:rPr>
          <w:rFonts w:ascii="Arial" w:hAnsi="Arial" w:cs="Arial" w:hint="eastAsia"/>
        </w:rPr>
        <w:t>？</w:t>
      </w:r>
    </w:p>
    <w:p w:rsidR="00254B2F" w:rsidRPr="004A384F" w:rsidRDefault="00254B2F" w:rsidP="00EE55AA">
      <w:pPr>
        <w:pStyle w:val="ListParagraph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4A384F">
        <w:rPr>
          <w:rFonts w:ascii="Arial" w:hAnsi="Arial" w:cs="Arial" w:hint="eastAsia"/>
        </w:rPr>
        <w:t>父母都是</w:t>
      </w:r>
      <w:r w:rsidRPr="004A384F">
        <w:rPr>
          <w:rFonts w:ascii="Arial" w:hAnsi="Arial" w:cs="Arial" w:hint="eastAsia"/>
          <w:u w:val="single"/>
        </w:rPr>
        <w:t>日本</w:t>
      </w:r>
      <w:r w:rsidRPr="004A384F">
        <w:rPr>
          <w:rFonts w:ascii="Arial" w:hAnsi="Arial" w:cs="Arial" w:hint="eastAsia"/>
        </w:rPr>
        <w:t>人，所以我是</w:t>
      </w:r>
      <w:r w:rsidRPr="004A384F">
        <w:rPr>
          <w:rFonts w:ascii="Arial" w:hAnsi="Arial" w:cs="Arial" w:hint="eastAsia"/>
          <w:u w:val="single"/>
        </w:rPr>
        <w:t>日本</w:t>
      </w:r>
      <w:r w:rsidRPr="004A384F">
        <w:rPr>
          <w:rFonts w:ascii="Arial" w:hAnsi="Arial" w:cs="Arial" w:hint="eastAsia"/>
        </w:rPr>
        <w:t>人</w:t>
      </w:r>
      <w:r w:rsidRPr="004A384F">
        <w:rPr>
          <w:rFonts w:ascii="Arial" w:hAnsi="Arial" w:cs="Arial"/>
        </w:rPr>
        <w:t>——</w:t>
      </w:r>
      <w:r w:rsidRPr="004A384F">
        <w:rPr>
          <w:rFonts w:ascii="Arial" w:hAnsi="Arial" w:cs="Arial" w:hint="eastAsia"/>
        </w:rPr>
        <w:t>屬地原則</w:t>
      </w:r>
    </w:p>
    <w:p w:rsidR="00254B2F" w:rsidRPr="004A384F" w:rsidRDefault="00254B2F" w:rsidP="00EE55AA">
      <w:pPr>
        <w:pStyle w:val="ListParagraph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(B)</w:t>
      </w:r>
      <w:r w:rsidRPr="004A384F">
        <w:rPr>
          <w:rFonts w:ascii="Arial" w:hAnsi="Arial" w:cs="Arial" w:hint="eastAsia"/>
        </w:rPr>
        <w:t>我在</w:t>
      </w:r>
      <w:r w:rsidRPr="004A384F">
        <w:rPr>
          <w:rFonts w:ascii="Arial" w:hAnsi="Arial" w:cs="Arial" w:hint="eastAsia"/>
          <w:u w:val="single"/>
        </w:rPr>
        <w:t>台灣</w:t>
      </w:r>
      <w:r w:rsidRPr="004A384F">
        <w:rPr>
          <w:rFonts w:ascii="Arial" w:hAnsi="Arial" w:cs="Arial" w:hint="eastAsia"/>
        </w:rPr>
        <w:t>住了</w:t>
      </w:r>
      <w:r w:rsidRPr="004A384F">
        <w:rPr>
          <w:rFonts w:ascii="Arial" w:hAnsi="Arial" w:cs="Arial"/>
        </w:rPr>
        <w:t>54</w:t>
      </w:r>
      <w:r w:rsidRPr="004A384F">
        <w:rPr>
          <w:rFonts w:ascii="Arial" w:hAnsi="Arial" w:cs="Arial" w:hint="eastAsia"/>
        </w:rPr>
        <w:t>年，長期投入特教事業，並成為《國籍法》修正後第一位獲得該國的外籍人士</w:t>
      </w:r>
      <w:r w:rsidRPr="004A384F">
        <w:rPr>
          <w:rFonts w:ascii="Arial" w:hAnsi="Arial" w:cs="Arial"/>
        </w:rPr>
        <w:t>——</w:t>
      </w:r>
      <w:r w:rsidRPr="004A384F">
        <w:rPr>
          <w:rFonts w:ascii="Arial" w:hAnsi="Arial" w:cs="Arial" w:hint="eastAsia"/>
        </w:rPr>
        <w:t>後天歸化</w:t>
      </w:r>
    </w:p>
    <w:p w:rsidR="00254B2F" w:rsidRPr="004A384F" w:rsidRDefault="00254B2F" w:rsidP="00EE55AA">
      <w:pPr>
        <w:pStyle w:val="ListParagraph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(C)</w:t>
      </w:r>
      <w:r w:rsidRPr="004A384F">
        <w:rPr>
          <w:rFonts w:ascii="Arial" w:hAnsi="Arial" w:cs="Arial" w:hint="eastAsia"/>
        </w:rPr>
        <w:t>我的出生地在</w:t>
      </w:r>
      <w:r w:rsidRPr="004A384F">
        <w:rPr>
          <w:rFonts w:ascii="Arial" w:hAnsi="Arial" w:cs="Arial" w:hint="eastAsia"/>
          <w:u w:val="single"/>
        </w:rPr>
        <w:t>美國</w:t>
      </w:r>
      <w:r w:rsidRPr="004A384F">
        <w:rPr>
          <w:rFonts w:ascii="Arial" w:hAnsi="Arial" w:cs="Arial" w:hint="eastAsia"/>
        </w:rPr>
        <w:t>，但我只是短暫停留在</w:t>
      </w:r>
      <w:r w:rsidRPr="004A384F">
        <w:rPr>
          <w:rFonts w:ascii="Arial" w:hAnsi="Arial" w:cs="Arial" w:hint="eastAsia"/>
          <w:u w:val="single"/>
        </w:rPr>
        <w:t>台灣</w:t>
      </w:r>
      <w:r w:rsidRPr="004A384F">
        <w:rPr>
          <w:rFonts w:ascii="Arial" w:hAnsi="Arial" w:cs="Arial" w:hint="eastAsia"/>
        </w:rPr>
        <w:t>工作，所以我還是</w:t>
      </w:r>
      <w:r w:rsidRPr="004A384F">
        <w:rPr>
          <w:rFonts w:ascii="Arial" w:hAnsi="Arial" w:cs="Arial" w:hint="eastAsia"/>
          <w:u w:val="single"/>
        </w:rPr>
        <w:t>美國</w:t>
      </w:r>
      <w:r w:rsidRPr="004A384F">
        <w:rPr>
          <w:rFonts w:ascii="Arial" w:hAnsi="Arial" w:cs="Arial" w:hint="eastAsia"/>
        </w:rPr>
        <w:t>人</w:t>
      </w:r>
      <w:r w:rsidRPr="004A384F">
        <w:rPr>
          <w:rFonts w:ascii="Arial" w:hAnsi="Arial" w:cs="Arial"/>
        </w:rPr>
        <w:t>——</w:t>
      </w:r>
      <w:r w:rsidRPr="004A384F">
        <w:rPr>
          <w:rFonts w:ascii="Arial" w:hAnsi="Arial" w:cs="Arial" w:hint="eastAsia"/>
        </w:rPr>
        <w:t>屬人原則</w:t>
      </w:r>
    </w:p>
    <w:p w:rsidR="00254B2F" w:rsidRPr="00F25A56" w:rsidRDefault="00254B2F" w:rsidP="006F74D8">
      <w:pPr>
        <w:pStyle w:val="ListParagraph"/>
        <w:ind w:leftChars="0"/>
        <w:rPr>
          <w:rFonts w:cs="Calibri"/>
        </w:rPr>
      </w:pPr>
      <w:r w:rsidRPr="004A384F">
        <w:rPr>
          <w:rFonts w:ascii="Arial" w:hAnsi="Arial" w:cs="Arial"/>
        </w:rPr>
        <w:t>(D)</w:t>
      </w:r>
      <w:r w:rsidRPr="004A384F">
        <w:rPr>
          <w:rFonts w:ascii="Arial" w:hAnsi="Arial" w:cs="Arial" w:hint="eastAsia"/>
        </w:rPr>
        <w:t>我在</w:t>
      </w:r>
      <w:r w:rsidRPr="004A384F">
        <w:rPr>
          <w:rFonts w:ascii="Arial" w:hAnsi="Arial" w:cs="Arial"/>
        </w:rPr>
        <w:t>10</w:t>
      </w:r>
      <w:r w:rsidRPr="004A384F">
        <w:rPr>
          <w:rFonts w:ascii="Arial" w:hAnsi="Arial" w:cs="Arial" w:hint="eastAsia"/>
        </w:rPr>
        <w:t>歲時被</w:t>
      </w:r>
      <w:r w:rsidRPr="004A384F">
        <w:rPr>
          <w:rFonts w:ascii="Arial" w:hAnsi="Arial" w:cs="Arial" w:hint="eastAsia"/>
          <w:u w:val="single"/>
        </w:rPr>
        <w:t>台灣</w:t>
      </w:r>
      <w:r w:rsidRPr="004A384F">
        <w:rPr>
          <w:rFonts w:ascii="Arial" w:hAnsi="Arial" w:cs="Arial" w:hint="eastAsia"/>
        </w:rPr>
        <w:t>人收養</w:t>
      </w:r>
      <w:r w:rsidRPr="00F25A56">
        <w:rPr>
          <w:rFonts w:cs="Calibri" w:hint="eastAsia"/>
        </w:rPr>
        <w:t>，如今的我已經拿到台灣的身分證了，所以我是台灣人</w:t>
      </w:r>
      <w:r w:rsidRPr="00F25A56">
        <w:rPr>
          <w:rFonts w:cs="Calibri"/>
        </w:rPr>
        <w:t>——</w:t>
      </w:r>
      <w:r w:rsidRPr="00F25A56">
        <w:rPr>
          <w:rFonts w:cs="Calibri" w:hint="eastAsia"/>
        </w:rPr>
        <w:t>屬人原則</w:t>
      </w:r>
    </w:p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</w:rPr>
      </w:pPr>
      <w:r w:rsidRPr="00F25A56">
        <w:rPr>
          <w:rFonts w:ascii="Calibri" w:hAnsi="Calibri" w:cs="Calibri" w:hint="eastAsia"/>
        </w:rPr>
        <w:t>在某國際會議當中，有兩成員國代表在閒聊時談到自己國家的現況。根據談話內容判斷，甲、乙兩國分別是哪種國家類型？</w:t>
      </w:r>
    </w:p>
    <w:p w:rsidR="00254B2F" w:rsidRPr="00F25A56" w:rsidRDefault="00254B2F" w:rsidP="005E5257">
      <w:pPr>
        <w:ind w:left="480"/>
        <w:rPr>
          <w:rFonts w:ascii="Calibri" w:eastAsia="標楷體" w:hAnsi="Calibri" w:cs="Calibri"/>
        </w:rPr>
      </w:pPr>
      <w:r w:rsidRPr="00F25A56">
        <w:rPr>
          <w:rFonts w:ascii="Calibri" w:eastAsia="標楷體" w:hAnsi="Calibri" w:cs="Calibri" w:hint="eastAsia"/>
        </w:rPr>
        <w:t>甲國代表：我國現任蘇丹自從繼任王位之後，本身還兼任國防部長、財政大臣，同時還是官方宗教</w:t>
      </w:r>
      <w:r w:rsidRPr="00F25A56">
        <w:rPr>
          <w:rFonts w:ascii="Calibri" w:eastAsia="標楷體" w:hAnsi="Calibri" w:cs="Calibri" w:hint="eastAsia"/>
          <w:u w:val="single"/>
        </w:rPr>
        <w:t>伊斯蘭教</w:t>
      </w:r>
      <w:r w:rsidRPr="00F25A56">
        <w:rPr>
          <w:rFonts w:ascii="Calibri" w:eastAsia="標楷體" w:hAnsi="Calibri" w:cs="Calibri" w:hint="eastAsia"/>
        </w:rPr>
        <w:t>的總領袖！</w:t>
      </w:r>
    </w:p>
    <w:p w:rsidR="00254B2F" w:rsidRPr="00F25A56" w:rsidRDefault="00254B2F" w:rsidP="005E5257">
      <w:pPr>
        <w:ind w:left="480"/>
        <w:rPr>
          <w:rFonts w:ascii="Calibri" w:eastAsia="標楷體" w:hAnsi="Calibri" w:cs="Calibri"/>
        </w:rPr>
      </w:pPr>
      <w:r w:rsidRPr="00F25A56">
        <w:rPr>
          <w:rFonts w:ascii="Calibri" w:eastAsia="標楷體" w:hAnsi="Calibri" w:cs="Calibri" w:hint="eastAsia"/>
        </w:rPr>
        <w:t>乙國代表：我國</w:t>
      </w:r>
      <w:r>
        <w:rPr>
          <w:rFonts w:ascii="Calibri" w:eastAsia="標楷體" w:hAnsi="Calibri" w:cs="Calibri" w:hint="eastAsia"/>
        </w:rPr>
        <w:t>每年舉辦選舉，且</w:t>
      </w:r>
      <w:r w:rsidRPr="00F25A56">
        <w:rPr>
          <w:rFonts w:ascii="Calibri" w:eastAsia="標楷體" w:hAnsi="Calibri" w:cs="Calibri" w:hint="eastAsia"/>
        </w:rPr>
        <w:t>共產黨是國內唯一合法的執政黨，國家主席向國會提案後，國會總能全數贊成通過！</w:t>
      </w:r>
    </w:p>
    <w:p w:rsidR="00254B2F" w:rsidRPr="004A384F" w:rsidRDefault="00254B2F" w:rsidP="00AA67CF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4A384F">
        <w:rPr>
          <w:rFonts w:ascii="Arial" w:hAnsi="Arial" w:cs="Arial" w:hint="eastAsia"/>
        </w:rPr>
        <w:t>甲國：君主獨裁國；乙國：獨裁共和國</w:t>
      </w:r>
      <w:r w:rsidRPr="004A384F">
        <w:rPr>
          <w:rFonts w:ascii="Arial" w:hAnsi="Arial" w:cs="Arial"/>
        </w:rPr>
        <w:t xml:space="preserve">    (B)</w:t>
      </w:r>
      <w:r w:rsidRPr="004A384F">
        <w:rPr>
          <w:rFonts w:ascii="Arial" w:hAnsi="Arial" w:cs="Arial" w:hint="eastAsia"/>
        </w:rPr>
        <w:t>甲國：君主立憲國；乙國：獨裁共和國</w:t>
      </w:r>
    </w:p>
    <w:p w:rsidR="00254B2F" w:rsidRPr="00F25A56" w:rsidRDefault="00254B2F" w:rsidP="006F74D8">
      <w:pPr>
        <w:ind w:left="480"/>
        <w:rPr>
          <w:rFonts w:ascii="Calibri" w:hAnsi="Calibri" w:cs="Calibri"/>
        </w:rPr>
      </w:pPr>
      <w:r w:rsidRPr="004A384F">
        <w:rPr>
          <w:rFonts w:ascii="Arial" w:hAnsi="Arial" w:cs="Arial"/>
        </w:rPr>
        <w:t>(C)</w:t>
      </w:r>
      <w:r w:rsidRPr="004A384F">
        <w:rPr>
          <w:rFonts w:ascii="Arial" w:hAnsi="Arial" w:cs="Arial" w:hint="eastAsia"/>
        </w:rPr>
        <w:t>甲國：君主獨裁國：乙國：君主獨裁國</w:t>
      </w:r>
      <w:r w:rsidRPr="004A384F">
        <w:rPr>
          <w:rFonts w:ascii="Arial" w:hAnsi="Arial" w:cs="Arial"/>
        </w:rPr>
        <w:t xml:space="preserve">    (D)</w:t>
      </w:r>
      <w:r w:rsidRPr="004A384F">
        <w:rPr>
          <w:rFonts w:ascii="Arial" w:hAnsi="Arial" w:cs="Arial" w:hint="eastAsia"/>
        </w:rPr>
        <w:t>甲國：君主立憲國</w:t>
      </w:r>
      <w:r w:rsidRPr="00F25A56">
        <w:rPr>
          <w:rFonts w:ascii="Calibri" w:hAnsi="Calibri" w:cs="Calibri" w:hint="eastAsia"/>
        </w:rPr>
        <w:t>；乙國：民主共和國</w:t>
      </w:r>
    </w:p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  <w:color w:val="000000"/>
        </w:rPr>
      </w:pPr>
      <w:r w:rsidRPr="00F25A56">
        <w:rPr>
          <w:rFonts w:ascii="Calibri" w:hAnsi="Calibri" w:cs="Calibri" w:hint="eastAsia"/>
          <w:color w:val="000000"/>
        </w:rPr>
        <w:t>近日，繼</w:t>
      </w:r>
      <w:r w:rsidRPr="00F25A56">
        <w:rPr>
          <w:rFonts w:ascii="Calibri" w:hAnsi="Calibri" w:cs="Calibri" w:hint="eastAsia"/>
          <w:color w:val="000000"/>
          <w:u w:val="single"/>
        </w:rPr>
        <w:t>索羅門</w:t>
      </w:r>
      <w:r w:rsidRPr="00F25A56">
        <w:rPr>
          <w:rFonts w:ascii="Calibri" w:hAnsi="Calibri" w:cs="Calibri" w:hint="eastAsia"/>
          <w:color w:val="000000"/>
        </w:rPr>
        <w:t>、</w:t>
      </w:r>
      <w:r w:rsidRPr="00F25A56">
        <w:rPr>
          <w:rFonts w:ascii="Calibri" w:hAnsi="Calibri" w:cs="Calibri" w:hint="eastAsia"/>
          <w:color w:val="000000"/>
          <w:u w:val="single"/>
        </w:rPr>
        <w:t>吉里巴斯</w:t>
      </w:r>
      <w:r w:rsidRPr="00F25A56">
        <w:rPr>
          <w:rFonts w:ascii="Calibri" w:hAnsi="Calibri" w:cs="Calibri" w:hint="eastAsia"/>
          <w:color w:val="000000"/>
        </w:rPr>
        <w:t>之後，</w:t>
      </w:r>
      <w:r w:rsidRPr="00F25A56">
        <w:rPr>
          <w:rFonts w:ascii="Calibri" w:hAnsi="Calibri" w:cs="Calibri" w:hint="eastAsia"/>
          <w:color w:val="000000"/>
          <w:u w:val="single"/>
        </w:rPr>
        <w:t>海地</w:t>
      </w:r>
      <w:r w:rsidRPr="00F25A56">
        <w:rPr>
          <w:rFonts w:ascii="Calibri" w:hAnsi="Calibri" w:cs="Calibri" w:hint="eastAsia"/>
          <w:color w:val="000000"/>
        </w:rPr>
        <w:t>將可能成為下一個與我國斷交的邦交國。</w:t>
      </w:r>
      <w:r w:rsidRPr="00F25A56">
        <w:rPr>
          <w:rFonts w:ascii="Calibri" w:hAnsi="Calibri" w:cs="Calibri" w:hint="eastAsia"/>
          <w:color w:val="000000"/>
          <w:u w:val="single"/>
        </w:rPr>
        <w:t>中國</w:t>
      </w:r>
      <w:r w:rsidRPr="00F25A56">
        <w:rPr>
          <w:rFonts w:ascii="Calibri" w:hAnsi="Calibri" w:cs="Calibri" w:hint="eastAsia"/>
          <w:color w:val="000000"/>
        </w:rPr>
        <w:t>駐</w:t>
      </w:r>
      <w:r w:rsidRPr="00F25A56">
        <w:rPr>
          <w:rFonts w:ascii="Calibri" w:hAnsi="Calibri" w:cs="Calibri" w:hint="eastAsia"/>
          <w:color w:val="000000"/>
          <w:u w:val="single"/>
        </w:rPr>
        <w:t>海地</w:t>
      </w:r>
      <w:r w:rsidRPr="00F25A56">
        <w:rPr>
          <w:rFonts w:ascii="Calibri" w:hAnsi="Calibri" w:cs="Calibri" w:hint="eastAsia"/>
          <w:color w:val="000000"/>
        </w:rPr>
        <w:t>代表</w:t>
      </w:r>
      <w:r w:rsidRPr="00F25A56">
        <w:rPr>
          <w:rFonts w:ascii="Calibri" w:hAnsi="Calibri" w:cs="Calibri"/>
          <w:color w:val="000000"/>
        </w:rPr>
        <w:t>9</w:t>
      </w:r>
      <w:r w:rsidRPr="00F25A56">
        <w:rPr>
          <w:rFonts w:ascii="Calibri" w:hAnsi="Calibri" w:cs="Calibri" w:hint="eastAsia"/>
          <w:color w:val="000000"/>
        </w:rPr>
        <w:t>月初透過接受當地媒體專訪表示：「</w:t>
      </w:r>
      <w:r w:rsidRPr="00F25A56">
        <w:rPr>
          <w:rFonts w:ascii="Calibri" w:eastAsia="標楷體" w:hAnsi="Calibri" w:cs="Calibri" w:hint="eastAsia"/>
          <w:color w:val="000000"/>
        </w:rPr>
        <w:t>若</w:t>
      </w:r>
      <w:r w:rsidRPr="00F25A56">
        <w:rPr>
          <w:rFonts w:ascii="Calibri" w:eastAsia="標楷體" w:hAnsi="Calibri" w:cs="Calibri" w:hint="eastAsia"/>
          <w:color w:val="000000"/>
          <w:u w:val="single"/>
        </w:rPr>
        <w:t>海地</w:t>
      </w:r>
      <w:r w:rsidRPr="00F25A56">
        <w:rPr>
          <w:rFonts w:ascii="Calibri" w:eastAsia="標楷體" w:hAnsi="Calibri" w:cs="Calibri" w:hint="eastAsia"/>
          <w:color w:val="000000"/>
        </w:rPr>
        <w:t>能支持一個中國原則，</w:t>
      </w:r>
      <w:r w:rsidRPr="00F25A56">
        <w:rPr>
          <w:rFonts w:ascii="Calibri" w:eastAsia="標楷體" w:hAnsi="Calibri" w:cs="Calibri" w:hint="eastAsia"/>
          <w:color w:val="000000"/>
          <w:u w:val="single"/>
        </w:rPr>
        <w:t>中國</w:t>
      </w:r>
      <w:r w:rsidRPr="00F25A56">
        <w:rPr>
          <w:rFonts w:ascii="Calibri" w:eastAsia="標楷體" w:hAnsi="Calibri" w:cs="Calibri" w:hint="eastAsia"/>
          <w:color w:val="000000"/>
        </w:rPr>
        <w:t>願與</w:t>
      </w:r>
      <w:r w:rsidRPr="00F25A56">
        <w:rPr>
          <w:rFonts w:ascii="Calibri" w:eastAsia="標楷體" w:hAnsi="Calibri" w:cs="Calibri" w:hint="eastAsia"/>
          <w:color w:val="000000"/>
          <w:u w:val="single"/>
        </w:rPr>
        <w:t>海地</w:t>
      </w:r>
      <w:r w:rsidRPr="00F25A56">
        <w:rPr>
          <w:rFonts w:ascii="Calibri" w:eastAsia="標楷體" w:hAnsi="Calibri" w:cs="Calibri" w:hint="eastAsia"/>
          <w:color w:val="000000"/>
        </w:rPr>
        <w:t>正式建交。</w:t>
      </w:r>
      <w:r w:rsidRPr="00F25A56">
        <w:rPr>
          <w:rFonts w:ascii="Calibri" w:hAnsi="Calibri" w:cs="Calibri" w:hint="eastAsia"/>
          <w:color w:val="000000"/>
        </w:rPr>
        <w:t>」此傳聞也引起我國外交部高度警戒，希望能夠盡快了解情況以做好因應措施，請問該事件最能說明下列哪一項事實？</w:t>
      </w:r>
    </w:p>
    <w:p w:rsidR="00254B2F" w:rsidRPr="004A384F" w:rsidRDefault="00254B2F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4A384F">
        <w:rPr>
          <w:rFonts w:ascii="Arial" w:hAnsi="Arial" w:cs="Arial" w:hint="eastAsia"/>
        </w:rPr>
        <w:t>繼</w:t>
      </w:r>
      <w:r w:rsidRPr="004A384F">
        <w:rPr>
          <w:rFonts w:ascii="Arial" w:hAnsi="Arial" w:cs="Arial" w:hint="eastAsia"/>
          <w:u w:val="single"/>
        </w:rPr>
        <w:t>索</w:t>
      </w:r>
      <w:r w:rsidRPr="004A384F">
        <w:rPr>
          <w:rFonts w:ascii="Arial" w:hAnsi="Arial" w:cs="Arial" w:hint="eastAsia"/>
        </w:rPr>
        <w:t>、</w:t>
      </w:r>
      <w:r w:rsidRPr="004A384F">
        <w:rPr>
          <w:rFonts w:ascii="Arial" w:hAnsi="Arial" w:cs="Arial" w:hint="eastAsia"/>
          <w:u w:val="single"/>
        </w:rPr>
        <w:t>吉</w:t>
      </w:r>
      <w:r w:rsidRPr="004A384F">
        <w:rPr>
          <w:rFonts w:ascii="Arial" w:hAnsi="Arial" w:cs="Arial" w:hint="eastAsia"/>
        </w:rPr>
        <w:t>兩國斷交後我國陷入國防與外交困境，此涉及「保障安全」範疇。</w:t>
      </w:r>
    </w:p>
    <w:p w:rsidR="00254B2F" w:rsidRPr="004A384F" w:rsidRDefault="00254B2F" w:rsidP="007A4443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(B)</w:t>
      </w:r>
      <w:r w:rsidRPr="004A384F">
        <w:rPr>
          <w:rFonts w:ascii="Arial" w:hAnsi="Arial" w:cs="Arial" w:hint="eastAsia"/>
        </w:rPr>
        <w:t>九月初以來與多國斷交有助於提升我國「發展經濟」。</w:t>
      </w:r>
    </w:p>
    <w:p w:rsidR="00254B2F" w:rsidRPr="004A384F" w:rsidRDefault="00254B2F" w:rsidP="00E45B67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(C)</w:t>
      </w:r>
      <w:r w:rsidRPr="004A384F">
        <w:rPr>
          <w:rFonts w:ascii="Arial" w:hAnsi="Arial" w:cs="Arial" w:hint="eastAsia"/>
        </w:rPr>
        <w:t>中國在國際社會中不斷與我國邦交國談和，對我國在「維持秩序」上構成極大的威脅。</w:t>
      </w:r>
    </w:p>
    <w:p w:rsidR="00254B2F" w:rsidRPr="004A384F" w:rsidRDefault="00254B2F" w:rsidP="006F74D8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(D)</w:t>
      </w:r>
      <w:r w:rsidRPr="004A384F">
        <w:rPr>
          <w:rFonts w:ascii="Arial" w:hAnsi="Arial" w:cs="Arial" w:hint="eastAsia"/>
        </w:rPr>
        <w:t>外交部主要在「維護人權」與「司法正義」上扮演極重要的角色。</w:t>
      </w:r>
    </w:p>
    <w:p w:rsidR="00254B2F" w:rsidRPr="004A384F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 w:hint="eastAsia"/>
        </w:rPr>
        <w:t>某國老國王逝世之後，該國皇儲過了近一年才登基成為國王。據媒體報導，新國王繼位，緩解了這個君主立憲國家隊王位繼承的焦慮。就目前國家類型而言，下列何者與該國國王的</w:t>
      </w:r>
      <w:r w:rsidRPr="004A384F">
        <w:rPr>
          <w:rFonts w:ascii="Arial" w:hAnsi="Arial" w:cs="Arial" w:hint="eastAsia"/>
          <w:u w:val="double"/>
        </w:rPr>
        <w:t>性質類似</w:t>
      </w:r>
      <w:r w:rsidRPr="004A384F">
        <w:rPr>
          <w:rFonts w:ascii="Arial" w:hAnsi="Arial" w:cs="Arial" w:hint="eastAsia"/>
        </w:rPr>
        <w:t>？</w:t>
      </w:r>
    </w:p>
    <w:p w:rsidR="00254B2F" w:rsidRPr="004A384F" w:rsidRDefault="00254B2F" w:rsidP="003579AA">
      <w:pPr>
        <w:pStyle w:val="ListParagraph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541573">
        <w:rPr>
          <w:rFonts w:ascii="Arial" w:hAnsi="Arial" w:cs="Arial" w:hint="eastAsia"/>
          <w:u w:val="single"/>
        </w:rPr>
        <w:t>英國</w:t>
      </w:r>
      <w:r w:rsidRPr="004A384F">
        <w:rPr>
          <w:rFonts w:ascii="Arial" w:hAnsi="Arial" w:cs="Arial" w:hint="eastAsia"/>
        </w:rPr>
        <w:t>女王</w:t>
      </w:r>
      <w:r w:rsidRPr="004A384F">
        <w:rPr>
          <w:rFonts w:ascii="Arial" w:hAnsi="Arial" w:cs="Arial"/>
        </w:rPr>
        <w:t xml:space="preserve">    (B)</w:t>
      </w:r>
      <w:r w:rsidRPr="00541573">
        <w:rPr>
          <w:rFonts w:ascii="Arial" w:hAnsi="Arial" w:cs="Arial" w:hint="eastAsia"/>
          <w:u w:val="single"/>
        </w:rPr>
        <w:t>德國</w:t>
      </w:r>
      <w:r w:rsidRPr="004A384F">
        <w:rPr>
          <w:rFonts w:ascii="Arial" w:hAnsi="Arial" w:cs="Arial" w:hint="eastAsia"/>
        </w:rPr>
        <w:t>總統</w:t>
      </w:r>
      <w:r w:rsidRPr="004A384F">
        <w:rPr>
          <w:rFonts w:ascii="Arial" w:hAnsi="Arial" w:cs="Arial"/>
        </w:rPr>
        <w:t xml:space="preserve">    (C)</w:t>
      </w:r>
      <w:r w:rsidRPr="00541573">
        <w:rPr>
          <w:rFonts w:ascii="Arial" w:hAnsi="Arial" w:cs="Arial" w:hint="eastAsia"/>
          <w:u w:val="single"/>
        </w:rPr>
        <w:t>日本</w:t>
      </w:r>
      <w:r w:rsidRPr="004A384F">
        <w:rPr>
          <w:rFonts w:ascii="Arial" w:hAnsi="Arial" w:cs="Arial" w:hint="eastAsia"/>
        </w:rPr>
        <w:t>首相</w:t>
      </w:r>
      <w:r w:rsidRPr="004A384F">
        <w:rPr>
          <w:rFonts w:ascii="Arial" w:hAnsi="Arial" w:cs="Arial"/>
        </w:rPr>
        <w:t xml:space="preserve">    (D)</w:t>
      </w:r>
      <w:r w:rsidRPr="00541573">
        <w:rPr>
          <w:rFonts w:ascii="Arial" w:hAnsi="Arial" w:cs="Arial" w:hint="eastAsia"/>
          <w:u w:val="single"/>
        </w:rPr>
        <w:t>沙烏地阿拉伯</w:t>
      </w:r>
      <w:r w:rsidRPr="004A384F">
        <w:rPr>
          <w:rFonts w:ascii="Arial" w:hAnsi="Arial" w:cs="Arial" w:hint="eastAsia"/>
        </w:rPr>
        <w:t>國王</w:t>
      </w:r>
      <w:bookmarkEnd w:id="0"/>
      <w:bookmarkEnd w:id="1"/>
    </w:p>
    <w:p w:rsidR="00254B2F" w:rsidRPr="004A384F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</w:rPr>
      </w:pPr>
      <w:r>
        <w:rPr>
          <w:noProof/>
        </w:rPr>
        <w:pict>
          <v:shape id="圖片 9" o:spid="_x0000_s1027" type="#_x0000_t75" alt="一張含有 文字 的圖片自動產生的描述" style="position:absolute;left:0;text-align:left;margin-left:462.4pt;margin-top:42.05pt;width:216.25pt;height:119.75pt;z-index:-251664896;visibility:visible" wrapcoords="-75 0 -75 21465 21600 21465 21600 0 -75 0">
            <v:imagedata r:id="rId12" o:title=""/>
            <w10:wrap type="tight"/>
          </v:shape>
        </w:pict>
      </w:r>
      <w:r w:rsidRPr="004A384F">
        <w:rPr>
          <w:rFonts w:ascii="Arial" w:hAnsi="Arial" w:cs="Arial" w:hint="eastAsia"/>
        </w:rPr>
        <w:t>房價居高不下，年輕人買房實在難上加難，不過就在不久前，</w:t>
      </w:r>
      <w:r w:rsidRPr="004A384F">
        <w:rPr>
          <w:rFonts w:ascii="Arial" w:hAnsi="Arial" w:cs="Arial" w:hint="eastAsia"/>
          <w:u w:val="single"/>
        </w:rPr>
        <w:t>行政院</w:t>
      </w:r>
      <w:r w:rsidRPr="004A384F">
        <w:rPr>
          <w:rFonts w:ascii="Arial" w:hAnsi="Arial" w:cs="Arial" w:hint="eastAsia"/>
        </w:rPr>
        <w:t>核定了「協助單身及鼓勵婚育租金補貼試辦方案」。自</w:t>
      </w:r>
      <w:r w:rsidRPr="004A384F">
        <w:rPr>
          <w:rFonts w:ascii="Arial" w:hAnsi="Arial" w:cs="Arial"/>
        </w:rPr>
        <w:t>2019</w:t>
      </w:r>
      <w:r w:rsidRPr="004A384F">
        <w:rPr>
          <w:rFonts w:ascii="Arial" w:hAnsi="Arial" w:cs="Arial" w:hint="eastAsia"/>
        </w:rPr>
        <w:t>年</w:t>
      </w:r>
      <w:r w:rsidRPr="004A384F">
        <w:rPr>
          <w:rFonts w:ascii="Arial" w:hAnsi="Arial" w:cs="Arial"/>
        </w:rPr>
        <w:t>9</w:t>
      </w:r>
      <w:r w:rsidRPr="004A384F">
        <w:rPr>
          <w:rFonts w:ascii="Arial" w:hAnsi="Arial" w:cs="Arial" w:hint="eastAsia"/>
        </w:rPr>
        <w:t>月起，無論是單身還是小家庭，只要符合條件的單身青年，皆可申請每月租屋補助金台幣</w:t>
      </w:r>
      <w:r w:rsidRPr="004A384F">
        <w:rPr>
          <w:rFonts w:ascii="Arial" w:hAnsi="Arial" w:cs="Arial"/>
        </w:rPr>
        <w:t>NT$2,600- NT$4,000</w:t>
      </w:r>
      <w:r w:rsidRPr="004A384F">
        <w:rPr>
          <w:rFonts w:ascii="Arial" w:hAnsi="Arial" w:cs="Arial" w:hint="eastAsia"/>
        </w:rPr>
        <w:t>；婚育家庭則是</w:t>
      </w:r>
      <w:r w:rsidRPr="004A384F">
        <w:rPr>
          <w:rFonts w:ascii="Arial" w:hAnsi="Arial" w:cs="Arial"/>
        </w:rPr>
        <w:t>NT$3,000- NT$5,000</w:t>
      </w:r>
      <w:r w:rsidRPr="004A384F">
        <w:rPr>
          <w:rFonts w:ascii="Arial" w:hAnsi="Arial" w:cs="Arial" w:hint="eastAsia"/>
        </w:rPr>
        <w:t>。請問：</w:t>
      </w:r>
      <w:r w:rsidRPr="004A384F">
        <w:rPr>
          <w:rFonts w:ascii="Arial" w:hAnsi="Arial" w:cs="Arial" w:hint="eastAsia"/>
          <w:u w:val="single"/>
        </w:rPr>
        <w:t>行政院</w:t>
      </w:r>
      <w:r w:rsidRPr="004A384F">
        <w:rPr>
          <w:rFonts w:ascii="Arial" w:hAnsi="Arial" w:cs="Arial" w:hint="eastAsia"/>
        </w:rPr>
        <w:t>核定此方案最主要目的為何？</w:t>
      </w:r>
    </w:p>
    <w:p w:rsidR="00254B2F" w:rsidRPr="004A384F" w:rsidRDefault="00254B2F" w:rsidP="00371351">
      <w:pPr>
        <w:pStyle w:val="ListParagraph"/>
        <w:ind w:leftChars="0"/>
        <w:rPr>
          <w:rFonts w:ascii="Arial" w:hAnsi="Arial" w:cs="Arial"/>
        </w:rPr>
      </w:pPr>
      <w:r w:rsidRPr="004A384F">
        <w:rPr>
          <w:rFonts w:ascii="Arial" w:hAnsi="Arial" w:cs="Arial"/>
        </w:rPr>
        <w:t>(A)</w:t>
      </w:r>
      <w:r w:rsidRPr="004A384F">
        <w:rPr>
          <w:rFonts w:ascii="Arial" w:hAnsi="Arial" w:cs="Arial" w:hint="eastAsia"/>
        </w:rPr>
        <w:t>促進經濟發展</w:t>
      </w:r>
      <w:r w:rsidRPr="004A384F">
        <w:rPr>
          <w:rFonts w:ascii="Arial" w:hAnsi="Arial" w:cs="Arial"/>
        </w:rPr>
        <w:t xml:space="preserve">    (B)</w:t>
      </w:r>
      <w:r w:rsidRPr="004A384F">
        <w:rPr>
          <w:rFonts w:ascii="Arial" w:hAnsi="Arial" w:cs="Arial" w:hint="eastAsia"/>
        </w:rPr>
        <w:t>提升文化素質</w:t>
      </w:r>
      <w:r w:rsidRPr="004A384F">
        <w:rPr>
          <w:rFonts w:ascii="Arial" w:hAnsi="Arial" w:cs="Arial"/>
        </w:rPr>
        <w:t xml:space="preserve">    (C)</w:t>
      </w:r>
      <w:r w:rsidRPr="004A384F">
        <w:rPr>
          <w:rFonts w:ascii="Arial" w:hAnsi="Arial" w:cs="Arial" w:hint="eastAsia"/>
        </w:rPr>
        <w:t>推動社會福利</w:t>
      </w:r>
      <w:r w:rsidRPr="004A384F">
        <w:rPr>
          <w:rFonts w:ascii="Arial" w:hAnsi="Arial" w:cs="Arial"/>
        </w:rPr>
        <w:t xml:space="preserve">    (D)</w:t>
      </w:r>
      <w:r w:rsidRPr="004A384F">
        <w:rPr>
          <w:rFonts w:ascii="Arial" w:hAnsi="Arial" w:cs="Arial" w:hint="eastAsia"/>
        </w:rPr>
        <w:t>維護社會秩序</w:t>
      </w:r>
    </w:p>
    <w:p w:rsidR="00254B2F" w:rsidRPr="004A384F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</w:rPr>
      </w:pPr>
      <w:r w:rsidRPr="004A384F">
        <w:rPr>
          <w:rFonts w:ascii="Arial" w:hAnsi="Arial" w:cs="Arial" w:hint="eastAsia"/>
        </w:rPr>
        <w:t>右圖是我國中央政府某院在其官方網站上發布的新聞稿。根據圖中內容判斷，該院依其職權，最可能在其網站中發布下列何項訊息？</w:t>
      </w:r>
    </w:p>
    <w:p w:rsidR="00254B2F" w:rsidRPr="004A384F" w:rsidRDefault="00254B2F" w:rsidP="00AA67CF">
      <w:pPr>
        <w:ind w:left="480"/>
        <w:rPr>
          <w:rFonts w:ascii="Arial" w:hAnsi="Arial" w:cs="Arial"/>
        </w:rPr>
      </w:pPr>
      <w:r w:rsidRPr="004A384F">
        <w:rPr>
          <w:rFonts w:ascii="Arial" w:hAnsi="Arial" w:cs="Arial"/>
        </w:rPr>
        <w:t>(A)7</w:t>
      </w:r>
      <w:r w:rsidRPr="004A384F">
        <w:rPr>
          <w:rFonts w:ascii="Arial" w:hAnsi="Arial" w:cs="Arial" w:hint="eastAsia"/>
        </w:rPr>
        <w:t xml:space="preserve">月將要舉辦公務人員高等考試　</w:t>
      </w:r>
      <w:r w:rsidRPr="004A384F">
        <w:rPr>
          <w:rFonts w:ascii="Arial" w:hAnsi="Arial" w:cs="Arial"/>
        </w:rPr>
        <w:t>(B)</w:t>
      </w:r>
      <w:r w:rsidRPr="004A384F">
        <w:rPr>
          <w:rFonts w:ascii="Arial" w:hAnsi="Arial" w:cs="Arial" w:hint="eastAsia"/>
        </w:rPr>
        <w:t>本會期將行使審計長人選同意權</w:t>
      </w:r>
    </w:p>
    <w:p w:rsidR="00254B2F" w:rsidRPr="00F25A56" w:rsidRDefault="00254B2F" w:rsidP="00CF0C2D">
      <w:pPr>
        <w:ind w:left="480"/>
        <w:rPr>
          <w:rFonts w:ascii="Calibri" w:hAnsi="Calibri" w:cs="Calibri"/>
        </w:rPr>
      </w:pPr>
      <w:r w:rsidRPr="004A384F">
        <w:rPr>
          <w:rFonts w:ascii="Arial" w:hAnsi="Arial" w:cs="Arial"/>
        </w:rPr>
        <w:t>(C)</w:t>
      </w:r>
      <w:r w:rsidRPr="004A384F">
        <w:rPr>
          <w:rFonts w:ascii="Arial" w:hAnsi="Arial" w:cs="Arial" w:hint="eastAsia"/>
        </w:rPr>
        <w:t xml:space="preserve">公布釋字第六六六號憲法解釋文　</w:t>
      </w:r>
      <w:r w:rsidRPr="004A384F">
        <w:rPr>
          <w:rFonts w:ascii="Arial" w:hAnsi="Arial" w:cs="Arial"/>
        </w:rPr>
        <w:t>(D)</w:t>
      </w:r>
      <w:r w:rsidRPr="004A384F">
        <w:rPr>
          <w:rFonts w:ascii="Arial" w:hAnsi="Arial" w:cs="Arial" w:hint="eastAsia"/>
        </w:rPr>
        <w:t>一Ｏ</w:t>
      </w:r>
      <w:r>
        <w:rPr>
          <w:rFonts w:ascii="Calibri" w:hAnsi="Calibri" w:cs="Calibri" w:hint="eastAsia"/>
        </w:rPr>
        <w:t>七</w:t>
      </w:r>
      <w:r w:rsidRPr="00F25A56">
        <w:rPr>
          <w:rFonts w:ascii="Calibri" w:hAnsi="Calibri" w:cs="Calibri" w:hint="eastAsia"/>
        </w:rPr>
        <w:t>年度決算報告已完成審定</w:t>
      </w:r>
    </w:p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</w:rPr>
      </w:pPr>
      <w:r>
        <w:rPr>
          <w:noProof/>
        </w:rPr>
        <w:pict>
          <v:shape id="圖片 17" o:spid="_x0000_s1028" type="#_x0000_t75" style="position:absolute;left:0;text-align:left;margin-left:97.65pt;margin-top:17.9pt;width:453.1pt;height:117.6pt;z-index:251654656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">
            <v:imagedata r:id="rId13" o:title=""/>
            <o:lock v:ext="edit" aspectratio="f"/>
            <w10:wrap type="topAndBottom"/>
          </v:shape>
        </w:pict>
      </w:r>
      <w:r>
        <w:rPr>
          <w:rFonts w:ascii="Calibri" w:hAnsi="Calibri" w:cs="Calibri" w:hint="eastAsia"/>
        </w:rPr>
        <w:t>下</w:t>
      </w:r>
      <w:r w:rsidRPr="00F25A56">
        <w:rPr>
          <w:rFonts w:ascii="Calibri" w:hAnsi="Calibri" w:cs="Calibri" w:hint="eastAsia"/>
        </w:rPr>
        <w:t>圖是一則新聞快訊內容，請依據內容判斷</w:t>
      </w:r>
      <w:r>
        <w:rPr>
          <w:rFonts w:ascii="Calibri" w:hAnsi="Calibri" w:cs="Calibri" w:hint="eastAsia"/>
        </w:rPr>
        <w:t>：</w:t>
      </w:r>
      <w:r w:rsidRPr="00F25A56">
        <w:rPr>
          <w:rFonts w:ascii="Calibri" w:hAnsi="Calibri" w:cs="Calibri" w:hint="eastAsia"/>
        </w:rPr>
        <w:t>下列敘述何者</w:t>
      </w:r>
      <w:r w:rsidRPr="00F25A56">
        <w:rPr>
          <w:rFonts w:ascii="Calibri" w:hAnsi="Calibri" w:cs="Calibri" w:hint="eastAsia"/>
          <w:u w:val="double"/>
        </w:rPr>
        <w:t>正確</w:t>
      </w:r>
      <w:r w:rsidRPr="00F25A56">
        <w:rPr>
          <w:rFonts w:ascii="Calibri" w:hAnsi="Calibri" w:cs="Calibri" w:hint="eastAsia"/>
        </w:rPr>
        <w:t>？</w:t>
      </w:r>
    </w:p>
    <w:p w:rsidR="00254B2F" w:rsidRPr="00612799" w:rsidRDefault="00254B2F" w:rsidP="006F74D8">
      <w:pPr>
        <w:pStyle w:val="ListParagraph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Pr="00612799">
        <w:rPr>
          <w:rFonts w:ascii="Arial" w:hAnsi="Arial" w:cs="Arial" w:hint="eastAsia"/>
        </w:rPr>
        <w:t>交由立法院覆議</w:t>
      </w:r>
      <w:r w:rsidRPr="00612799">
        <w:rPr>
          <w:rFonts w:ascii="Arial" w:hAnsi="Arial" w:cs="Arial"/>
        </w:rPr>
        <w:t xml:space="preserve">   (B)</w:t>
      </w:r>
      <w:r w:rsidRPr="00612799">
        <w:rPr>
          <w:rFonts w:ascii="Arial" w:hAnsi="Arial" w:cs="Arial" w:hint="eastAsia"/>
        </w:rPr>
        <w:t>由考試委員做出彈劾</w:t>
      </w:r>
      <w:r w:rsidRPr="00612799">
        <w:rPr>
          <w:rFonts w:ascii="Arial" w:hAnsi="Arial" w:cs="Arial"/>
        </w:rPr>
        <w:t xml:space="preserve">   (C)</w:t>
      </w:r>
      <w:r w:rsidRPr="00612799">
        <w:rPr>
          <w:rFonts w:ascii="Arial" w:hAnsi="Arial" w:cs="Arial" w:hint="eastAsia"/>
        </w:rPr>
        <w:t>教育部因此遭到糾正</w:t>
      </w:r>
      <w:r w:rsidRPr="00612799">
        <w:rPr>
          <w:rFonts w:ascii="Arial" w:hAnsi="Arial" w:cs="Arial"/>
        </w:rPr>
        <w:t xml:space="preserve">   (D)</w:t>
      </w:r>
      <w:r w:rsidRPr="00612799">
        <w:rPr>
          <w:rFonts w:ascii="Arial" w:hAnsi="Arial" w:cs="Arial" w:hint="eastAsia"/>
        </w:rPr>
        <w:t>移送公務員懲戒委員會</w:t>
      </w:r>
    </w:p>
    <w:p w:rsidR="00254B2F" w:rsidRPr="00612799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  <w:color w:val="000000"/>
        </w:rPr>
      </w:pPr>
      <w:r>
        <w:rPr>
          <w:noProof/>
        </w:rPr>
        <w:pict>
          <v:group id="群組 22" o:spid="_x0000_s1029" style="position:absolute;left:0;text-align:left;margin-left:550.35pt;margin-top:7.6pt;width:118.35pt;height:106.15pt;z-index:-251659776" coordsize="15030,13481" wrapcoords="1094 0 -137 1673 -137 1825 1094 2434 -137 3803 -137 4107 1094 4868 -137 6085 -137 6237 1094 7301 -137 8214 -137 8366 1094 9735 -137 10344 -137 10648 1094 12169 0 12473 -137 12777 410 14603 -137 14755 -137 19470 957 21448 1094 21448 20096 21448 20643 21448 21600 20231 21600 1369 21190 304 20506 0 1094 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">
            <v:shape id="圖片 18" o:spid="_x0000_s1030" type="#_x0000_t75" alt="「筆記」的圖片搜尋結果" style="position:absolute;width:15030;height:1348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d8MLrDAAAA2wAAAA8AAABkcnMvZG93bnJldi54bWxEj0FLAzEQhe9C/0MYwZvNKih2bVqkVBBv&#10;bgvF27AZN6ubyZLEZtdf7xwEbzO8N+99s95OflBniqkPbOBmWYEiboPtuTNwPDxfP4BKGdniEJgM&#10;zJRgu1lcrLG2ofAbnZvcKQnhVKMBl/NYa51aRx7TMozEon2E6DHLGjttIxYJ94O+rap77bFnaXA4&#10;0s5R+9V8ewOn9/lzzq969eOmUppD2cf2bm/M1eX09Agq05T/zX/XL1bwBVZ+kQH05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3wwusMAAADbAAAADwAAAAAAAAAAAAAAAACf&#10;AgAAZHJzL2Rvd25yZXYueG1sUEsFBgAAAAAEAAQA9wAAAI8DAAAAAA==&#10;">
              <v:imagedata r:id="rId14" o:title=""/>
              <v:path arrowok="t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文字方塊 19" o:spid="_x0000_s1031" type="#_x0000_t202" style="position:absolute;left:1801;top:346;width:13229;height:1253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2zEsIA&#10;AADbAAAADwAAAGRycy9kb3ducmV2LnhtbERPS4vCMBC+L/gfwgh7W1MFRatRpCArix58XLyNzdgW&#10;m0ltslr99UYQvM3H95zJrDGluFLtCssKup0IBHFqdcGZgv1u8TME4TyyxtIyKbiTg9m09TXBWNsb&#10;b+i69ZkIIexiVJB7X8VSujQng65jK+LAnWxt0AdYZ1LXeAvhppS9KBpIgwWHhhwrSnJKz9t/o+Av&#10;Waxxc+yZ4aNMfleneXXZH/pKfbeb+RiEp8Z/xG/3Uof5I3j9Eg6Q0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FLbMSwgAAANsAAAAPAAAAAAAAAAAAAAAAAJgCAABkcnMvZG93&#10;bnJldi54bWxQSwUGAAAAAAQABAD1AAAAhwMAAAAA&#10;" filled="f" stroked="f" strokeweight=".5pt">
              <v:textbox>
                <w:txbxContent>
                  <w:p w:rsidR="00254B2F" w:rsidRPr="00B53D8B" w:rsidRDefault="00254B2F" w:rsidP="007A610C">
                    <w:pPr>
                      <w:rPr>
                        <w:b/>
                        <w:bCs/>
                        <w:kern w:val="0"/>
                      </w:rPr>
                    </w:pPr>
                    <w:r w:rsidRPr="00B53D8B">
                      <w:rPr>
                        <w:rFonts w:ascii="HanziPen SC" w:hAnsi="HanziPen SC" w:cs="Yuppy TC" w:hint="eastAsia"/>
                        <w:b/>
                        <w:bCs/>
                      </w:rPr>
                      <w:t>……</w:t>
                    </w:r>
                    <w:r w:rsidRPr="00B53D8B">
                      <w:rPr>
                        <w:rFonts w:eastAsia="HanziPen SC" w:hAnsi="HanziPen SC" w:cs="Yuppy TC" w:hint="eastAsia"/>
                        <w:b/>
                        <w:bCs/>
                      </w:rPr>
                      <w:t>經院長提請總統任命後，我成為執政團隊的一員</w:t>
                    </w:r>
                    <w:r w:rsidRPr="00B53D8B">
                      <w:rPr>
                        <w:rFonts w:eastAsia="HanziPen SC" w:cs="Yuppy TC"/>
                        <w:b/>
                        <w:bCs/>
                      </w:rPr>
                      <w:t>……</w:t>
                    </w:r>
                  </w:p>
                </w:txbxContent>
              </v:textbox>
            </v:shape>
            <w10:wrap type="tight"/>
          </v:group>
        </w:pict>
      </w:r>
      <w:r w:rsidRPr="00612799">
        <w:rPr>
          <w:rFonts w:ascii="Arial" w:hAnsi="Arial" w:cs="Arial" w:hint="eastAsia"/>
          <w:color w:val="000000"/>
          <w:u w:val="single"/>
        </w:rPr>
        <w:t>阿潘</w:t>
      </w:r>
      <w:r w:rsidRPr="00612799">
        <w:rPr>
          <w:rFonts w:ascii="Arial" w:hAnsi="Arial" w:cs="Arial" w:hint="eastAsia"/>
          <w:color w:val="000000"/>
        </w:rPr>
        <w:t>自</w:t>
      </w:r>
      <w:r w:rsidRPr="00612799">
        <w:rPr>
          <w:rFonts w:ascii="Arial" w:hAnsi="Arial" w:cs="Arial" w:hint="eastAsia"/>
        </w:rPr>
        <w:t>大學</w:t>
      </w:r>
      <w:r w:rsidRPr="00612799">
        <w:rPr>
          <w:rFonts w:ascii="Arial" w:hAnsi="Arial" w:cs="Arial" w:hint="eastAsia"/>
          <w:color w:val="000000"/>
        </w:rPr>
        <w:t>畢業後就在政府部門工作，晚年他出版自傳為一生的經歷留在紀錄，其中提到一段文字（如</w:t>
      </w:r>
      <w:r>
        <w:rPr>
          <w:rFonts w:ascii="Arial" w:hAnsi="Arial" w:cs="Arial" w:hint="eastAsia"/>
          <w:color w:val="000000"/>
          <w:lang w:eastAsia="zh-HK"/>
        </w:rPr>
        <w:t>右</w:t>
      </w:r>
      <w:r w:rsidRPr="00612799">
        <w:rPr>
          <w:rFonts w:ascii="Arial" w:hAnsi="Arial" w:cs="Arial" w:hint="eastAsia"/>
          <w:color w:val="000000"/>
        </w:rPr>
        <w:t>圖），根據圖中內容判斷，下列何者</w:t>
      </w:r>
      <w:r w:rsidRPr="00612799">
        <w:rPr>
          <w:rFonts w:ascii="Arial" w:hAnsi="Arial" w:cs="Arial" w:hint="eastAsia"/>
          <w:color w:val="000000"/>
          <w:u w:val="double"/>
        </w:rPr>
        <w:t>最可能</w:t>
      </w:r>
      <w:r w:rsidRPr="00612799">
        <w:rPr>
          <w:rFonts w:ascii="Arial" w:hAnsi="Arial" w:cs="Arial" w:hint="eastAsia"/>
          <w:color w:val="000000"/>
        </w:rPr>
        <w:t>是他當時所擔任的職位？</w:t>
      </w:r>
    </w:p>
    <w:p w:rsidR="00254B2F" w:rsidRPr="00612799" w:rsidRDefault="00254B2F" w:rsidP="006F74D8">
      <w:pPr>
        <w:pStyle w:val="ListParagraph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Pr="00612799">
        <w:rPr>
          <w:rFonts w:ascii="Arial" w:hAnsi="Arial" w:cs="Arial" w:hint="eastAsia"/>
        </w:rPr>
        <w:t>立法委員</w:t>
      </w:r>
      <w:r w:rsidRPr="00612799">
        <w:rPr>
          <w:rFonts w:ascii="Arial" w:hAnsi="Arial" w:cs="Arial"/>
        </w:rPr>
        <w:t xml:space="preserve">    (B)</w:t>
      </w:r>
      <w:r w:rsidRPr="00612799">
        <w:rPr>
          <w:rFonts w:ascii="Arial" w:hAnsi="Arial" w:cs="Arial" w:hint="eastAsia"/>
        </w:rPr>
        <w:t>行政院副院長</w:t>
      </w:r>
      <w:r w:rsidRPr="00612799">
        <w:rPr>
          <w:rFonts w:ascii="Arial" w:hAnsi="Arial" w:cs="Arial"/>
        </w:rPr>
        <w:t xml:space="preserve">    (C)</w:t>
      </w:r>
      <w:r w:rsidRPr="00612799">
        <w:rPr>
          <w:rFonts w:ascii="Arial" w:hAnsi="Arial" w:cs="Arial" w:hint="eastAsia"/>
        </w:rPr>
        <w:t>審計長</w:t>
      </w:r>
      <w:r w:rsidRPr="00612799">
        <w:rPr>
          <w:rFonts w:ascii="Arial" w:hAnsi="Arial" w:cs="Arial"/>
        </w:rPr>
        <w:t xml:space="preserve">    (D)</w:t>
      </w:r>
      <w:r w:rsidRPr="00612799">
        <w:rPr>
          <w:rFonts w:ascii="Arial" w:hAnsi="Arial" w:cs="Arial" w:hint="eastAsia"/>
        </w:rPr>
        <w:t>考試委員</w:t>
      </w:r>
      <w:r>
        <w:rPr>
          <w:rFonts w:ascii="Arial" w:hAnsi="Arial" w:cs="Arial"/>
          <w:kern w:val="0"/>
        </w:rPr>
        <w:fldChar w:fldCharType="begin"/>
      </w:r>
      <w:r>
        <w:rPr>
          <w:rFonts w:ascii="Arial" w:hAnsi="Arial" w:cs="Arial"/>
          <w:kern w:val="0"/>
        </w:rPr>
        <w:instrText xml:space="preserve"> INCLUDEPICTURE "../../../var/folders/cr/4rwq3xp513sg1cgdsft54_r40000gn/T/com.microsoft.Word/WebArchiveCopyPasteTempFiles/20151016161156-516d5ce5-me.png" \* MERGEFORMAT </w:instrText>
      </w:r>
      <w:r>
        <w:rPr>
          <w:rFonts w:ascii="Arial" w:hAnsi="Arial" w:cs="Arial"/>
          <w:kern w:val="0"/>
        </w:rPr>
        <w:fldChar w:fldCharType="end"/>
      </w:r>
    </w:p>
    <w:p w:rsidR="00254B2F" w:rsidRPr="00612799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Arial" w:hAnsi="Arial" w:cs="Arial"/>
          <w:color w:val="000000"/>
        </w:rPr>
      </w:pPr>
      <w:r w:rsidRPr="00612799">
        <w:rPr>
          <w:rFonts w:ascii="Arial" w:hAnsi="Arial" w:cs="Arial" w:hint="eastAsia"/>
          <w:color w:val="000000"/>
        </w:rPr>
        <w:t>為了</w:t>
      </w:r>
      <w:r w:rsidRPr="00612799">
        <w:rPr>
          <w:rFonts w:ascii="Arial" w:hAnsi="Arial" w:cs="Arial" w:hint="eastAsia"/>
        </w:rPr>
        <w:t>避免</w:t>
      </w:r>
      <w:r w:rsidRPr="00612799">
        <w:rPr>
          <w:rFonts w:ascii="Arial" w:hAnsi="Arial" w:cs="Arial" w:hint="eastAsia"/>
          <w:color w:val="000000"/>
        </w:rPr>
        <w:t>政府獨斷，各機構權力的行使還要受到其他機構的制衡約束。請問：依據五國有關各「分權制衡」制度的設計，何者說法</w:t>
      </w:r>
      <w:r w:rsidRPr="00612799">
        <w:rPr>
          <w:rFonts w:ascii="Arial" w:hAnsi="Arial" w:cs="Arial" w:hint="eastAsia"/>
          <w:color w:val="000000"/>
          <w:u w:val="double"/>
        </w:rPr>
        <w:t>正確</w:t>
      </w:r>
      <w:r w:rsidRPr="00612799">
        <w:rPr>
          <w:rFonts w:ascii="Arial" w:hAnsi="Arial" w:cs="Arial" w:hint="eastAsia"/>
          <w:color w:val="000000"/>
        </w:rPr>
        <w:t>？</w:t>
      </w:r>
    </w:p>
    <w:p w:rsidR="00254B2F" w:rsidRPr="00612799" w:rsidRDefault="00254B2F" w:rsidP="005658A1">
      <w:pPr>
        <w:pStyle w:val="ListParagraph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(A)</w:t>
      </w:r>
      <w:r w:rsidRPr="00612799">
        <w:rPr>
          <w:rFonts w:ascii="Arial" w:hAnsi="Arial" w:cs="Arial" w:hint="eastAsia"/>
        </w:rPr>
        <w:t>考試委員由參與國家考試選出，為考試權制衡行政權。</w:t>
      </w:r>
      <w:r w:rsidRPr="00612799">
        <w:rPr>
          <w:rFonts w:ascii="Arial" w:hAnsi="Arial" w:cs="Arial"/>
        </w:rPr>
        <w:t xml:space="preserve">   </w:t>
      </w:r>
    </w:p>
    <w:p w:rsidR="00254B2F" w:rsidRPr="00612799" w:rsidRDefault="00254B2F" w:rsidP="005658A1">
      <w:pPr>
        <w:pStyle w:val="ListParagraph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(B)</w:t>
      </w:r>
      <w:r w:rsidRPr="00612799">
        <w:rPr>
          <w:rFonts w:ascii="Arial" w:hAnsi="Arial" w:cs="Arial" w:hint="eastAsia"/>
        </w:rPr>
        <w:t>大法官可宣告法律違憲而失效，為司法權制衡立法權。</w:t>
      </w:r>
      <w:r w:rsidRPr="00612799">
        <w:rPr>
          <w:rFonts w:ascii="Arial" w:hAnsi="Arial" w:cs="Arial"/>
        </w:rPr>
        <w:t xml:space="preserve">  </w:t>
      </w:r>
    </w:p>
    <w:p w:rsidR="00254B2F" w:rsidRPr="00612799" w:rsidRDefault="00254B2F" w:rsidP="005658A1">
      <w:pPr>
        <w:pStyle w:val="ListParagraph"/>
        <w:ind w:leftChars="0"/>
        <w:rPr>
          <w:rFonts w:ascii="Arial" w:hAnsi="Arial" w:cs="Arial"/>
        </w:rPr>
      </w:pPr>
      <w:r w:rsidRPr="00612799">
        <w:rPr>
          <w:rFonts w:ascii="Arial" w:hAnsi="Arial" w:cs="Arial"/>
        </w:rPr>
        <w:t>(C)</w:t>
      </w:r>
      <w:r w:rsidRPr="00612799">
        <w:rPr>
          <w:rFonts w:ascii="Arial" w:hAnsi="Arial" w:cs="Arial" w:hint="eastAsia"/>
        </w:rPr>
        <w:t>立法委員可對行政院院長提出不信任案，為行政權制衡立法權。</w:t>
      </w:r>
      <w:r w:rsidRPr="00612799">
        <w:rPr>
          <w:rFonts w:ascii="Arial" w:hAnsi="Arial" w:cs="Arial"/>
        </w:rPr>
        <w:t xml:space="preserve">    </w:t>
      </w:r>
    </w:p>
    <w:p w:rsidR="00254B2F" w:rsidRPr="00F25A56" w:rsidRDefault="00254B2F" w:rsidP="006F74D8">
      <w:pPr>
        <w:pStyle w:val="ListParagraph"/>
        <w:ind w:leftChars="0"/>
        <w:rPr>
          <w:rFonts w:cs="Calibri"/>
        </w:rPr>
      </w:pPr>
      <w:r w:rsidRPr="00612799">
        <w:rPr>
          <w:rFonts w:ascii="Arial" w:hAnsi="Arial" w:cs="Arial"/>
        </w:rPr>
        <w:t>(D)</w:t>
      </w:r>
      <w:r w:rsidRPr="00612799">
        <w:rPr>
          <w:rFonts w:ascii="Arial" w:hAnsi="Arial" w:cs="Arial" w:hint="eastAsia"/>
        </w:rPr>
        <w:t>行政院各部會首長由立法院同意產生，</w:t>
      </w:r>
      <w:r w:rsidRPr="00F25A56">
        <w:rPr>
          <w:rFonts w:cs="Calibri" w:hint="eastAsia"/>
        </w:rPr>
        <w:t>為立法權制衡行政權。</w:t>
      </w:r>
    </w:p>
    <w:p w:rsidR="00254B2F" w:rsidRPr="00F25A56" w:rsidRDefault="00254B2F" w:rsidP="00770005">
      <w:pPr>
        <w:numPr>
          <w:ilvl w:val="0"/>
          <w:numId w:val="25"/>
        </w:numPr>
        <w:spacing w:beforeLines="50"/>
        <w:ind w:left="482" w:hangingChars="201" w:hanging="482"/>
        <w:rPr>
          <w:rFonts w:ascii="Calibri" w:hAnsi="Calibri" w:cs="Calibri"/>
          <w:color w:val="000000"/>
        </w:rPr>
      </w:pPr>
      <w:r w:rsidRPr="00F25A56">
        <w:rPr>
          <w:rFonts w:ascii="Calibri" w:hAnsi="Calibri" w:cs="Calibri" w:hint="eastAsia"/>
          <w:color w:val="000000"/>
        </w:rPr>
        <w:t>下</w:t>
      </w:r>
      <w:r w:rsidRPr="00371351">
        <w:rPr>
          <w:rFonts w:ascii="Calibri" w:hAnsi="Calibri" w:cs="Calibri" w:hint="eastAsia"/>
        </w:rPr>
        <w:t>列為</w:t>
      </w:r>
      <w:r w:rsidRPr="00F25A56">
        <w:rPr>
          <w:rFonts w:ascii="Calibri" w:hAnsi="Calibri" w:cs="Calibri" w:hint="eastAsia"/>
          <w:color w:val="000000"/>
          <w:u w:val="single"/>
        </w:rPr>
        <w:t>莉莉</w:t>
      </w:r>
      <w:r w:rsidRPr="00F25A56">
        <w:rPr>
          <w:rFonts w:ascii="Calibri" w:hAnsi="Calibri" w:cs="Calibri" w:hint="eastAsia"/>
          <w:color w:val="000000"/>
        </w:rPr>
        <w:t>上課時所抄寫的筆記，因為一時不小心，將某些部分寫錯。依據內容判斷，他的筆記中，哪個部分</w:t>
      </w:r>
      <w:r w:rsidRPr="00F25A56">
        <w:rPr>
          <w:rFonts w:ascii="Calibri" w:hAnsi="Calibri" w:cs="Calibri" w:hint="eastAsia"/>
          <w:color w:val="000000"/>
          <w:u w:val="double"/>
        </w:rPr>
        <w:t>錯誤</w:t>
      </w:r>
      <w:r w:rsidRPr="00F25A56">
        <w:rPr>
          <w:rFonts w:ascii="Calibri" w:hAnsi="Calibri" w:cs="Calibri" w:hint="eastAsia"/>
          <w:color w:val="000000"/>
        </w:rPr>
        <w:t>？</w:t>
      </w:r>
    </w:p>
    <w:tbl>
      <w:tblPr>
        <w:tblpPr w:leftFromText="180" w:rightFromText="180" w:vertAnchor="text" w:horzAnchor="page" w:tblpX="2547" w:tblpY="204"/>
        <w:tblW w:w="0" w:type="auto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CellMar>
          <w:left w:w="0" w:type="dxa"/>
          <w:right w:w="0" w:type="dxa"/>
        </w:tblCellMar>
        <w:tblLook w:val="00A0"/>
      </w:tblPr>
      <w:tblGrid>
        <w:gridCol w:w="9062"/>
      </w:tblGrid>
      <w:tr w:rsidR="00254B2F" w:rsidRPr="00F25A56" w:rsidTr="00B53D8B">
        <w:tc>
          <w:tcPr>
            <w:tcW w:w="9062" w:type="dxa"/>
            <w:tcBorders>
              <w:top w:val="single" w:sz="8" w:space="0" w:color="auto"/>
              <w:bottom w:val="single" w:sz="8" w:space="0" w:color="auto"/>
            </w:tcBorders>
          </w:tcPr>
          <w:p w:rsidR="00254B2F" w:rsidRPr="00F25A56" w:rsidRDefault="00254B2F" w:rsidP="00B53D8B">
            <w:pPr>
              <w:rPr>
                <w:rFonts w:ascii="Calibri" w:eastAsia="HanziPen SC" w:hAnsi="Calibri" w:cs="Calibri"/>
              </w:rPr>
            </w:pPr>
            <w:r w:rsidRPr="00F25A56">
              <w:rPr>
                <w:rFonts w:ascii="Calibri" w:eastAsia="HanziPen SC" w:hAnsi="Calibri" w:cs="Calibri" w:hint="eastAsia"/>
                <w:b/>
                <w:bCs/>
              </w:rPr>
              <w:t>行政院對於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(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甲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)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司法院</w:t>
            </w:r>
            <w:r w:rsidRPr="00F25A56">
              <w:rPr>
                <w:rFonts w:ascii="Calibri" w:eastAsia="HanziPen SC" w:hAnsi="Calibri" w:cs="Calibri" w:hint="eastAsia"/>
                <w:b/>
                <w:bCs/>
              </w:rPr>
              <w:t>決議之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(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乙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)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法律案、政策案、預算案</w:t>
            </w:r>
            <w:r w:rsidRPr="00F25A56">
              <w:rPr>
                <w:rFonts w:ascii="Calibri" w:eastAsia="HanziPen SC" w:hAnsi="Calibri" w:cs="Calibri" w:hint="eastAsia"/>
                <w:b/>
                <w:bCs/>
              </w:rPr>
              <w:t>，如認為有窒礙難行時，得經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(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丙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)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總統</w:t>
            </w:r>
            <w:r w:rsidRPr="00F25A56">
              <w:rPr>
                <w:rFonts w:ascii="Calibri" w:eastAsia="HanziPen SC" w:hAnsi="Calibri" w:cs="Calibri" w:hint="eastAsia"/>
                <w:b/>
                <w:bCs/>
              </w:rPr>
              <w:t>核可，在該議案送達行政院</w:t>
            </w:r>
            <w:r w:rsidRPr="00F25A56">
              <w:rPr>
                <w:rFonts w:ascii="Calibri" w:eastAsia="HanziPen SC" w:hAnsi="Calibri" w:cs="Calibri"/>
                <w:b/>
                <w:bCs/>
              </w:rPr>
              <w:t>10</w:t>
            </w:r>
            <w:r w:rsidRPr="00F25A56">
              <w:rPr>
                <w:rFonts w:ascii="Calibri" w:eastAsia="HanziPen SC" w:hAnsi="Calibri" w:cs="Calibri" w:hint="eastAsia"/>
                <w:b/>
                <w:bCs/>
              </w:rPr>
              <w:t>日內，移送立法院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(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丁</w:t>
            </w:r>
            <w:r w:rsidRPr="00F25A56">
              <w:rPr>
                <w:rFonts w:ascii="Calibri" w:eastAsia="HanziPen SC" w:hAnsi="Calibri" w:cs="Calibri"/>
                <w:b/>
                <w:bCs/>
                <w:u w:val="wave"/>
              </w:rPr>
              <w:t>)</w:t>
            </w:r>
            <w:r w:rsidRPr="00F25A56">
              <w:rPr>
                <w:rFonts w:ascii="Calibri" w:eastAsia="HanziPen SC" w:hAnsi="Calibri" w:cs="Calibri" w:hint="eastAsia"/>
                <w:b/>
                <w:bCs/>
                <w:u w:val="wave"/>
              </w:rPr>
              <w:t>覆議</w:t>
            </w:r>
            <w:r w:rsidRPr="00F25A56">
              <w:rPr>
                <w:rFonts w:ascii="Calibri" w:eastAsia="HanziPen SC" w:hAnsi="Calibri" w:cs="Calibri"/>
                <w:b/>
                <w:bCs/>
              </w:rPr>
              <w:t>……</w:t>
            </w:r>
            <w:r w:rsidRPr="00F25A56">
              <w:rPr>
                <w:rFonts w:ascii="Calibri" w:eastAsia="HanziPen SC" w:hAnsi="Calibri" w:cs="Calibri" w:hint="eastAsia"/>
              </w:rPr>
              <w:t>。</w:t>
            </w:r>
          </w:p>
        </w:tc>
      </w:tr>
    </w:tbl>
    <w:p w:rsidR="00254B2F" w:rsidRPr="00F25A56" w:rsidRDefault="00254B2F" w:rsidP="00F85506">
      <w:pPr>
        <w:pStyle w:val="ListParagraph"/>
        <w:ind w:leftChars="0"/>
        <w:rPr>
          <w:rFonts w:cs="Calibri"/>
          <w:color w:val="000000"/>
        </w:rPr>
      </w:pPr>
    </w:p>
    <w:p w:rsidR="00254B2F" w:rsidRPr="00F25A56" w:rsidRDefault="00254B2F" w:rsidP="00F85506">
      <w:pPr>
        <w:pStyle w:val="ListParagraph"/>
        <w:ind w:leftChars="0"/>
        <w:rPr>
          <w:rFonts w:cs="Calibri"/>
          <w:color w:val="000000"/>
        </w:rPr>
      </w:pPr>
    </w:p>
    <w:p w:rsidR="00254B2F" w:rsidRPr="00F25A56" w:rsidRDefault="00254B2F" w:rsidP="00B53D8B">
      <w:pPr>
        <w:rPr>
          <w:rFonts w:ascii="Calibri" w:hAnsi="Calibri" w:cs="Calibri"/>
          <w:color w:val="000000"/>
        </w:rPr>
      </w:pPr>
    </w:p>
    <w:p w:rsidR="00254B2F" w:rsidRPr="00F25A56" w:rsidRDefault="00254B2F" w:rsidP="00B53D8B">
      <w:pPr>
        <w:rPr>
          <w:rFonts w:ascii="Calibri" w:hAnsi="Calibri" w:cs="Calibri"/>
          <w:color w:val="000000"/>
        </w:rPr>
      </w:pPr>
    </w:p>
    <w:p w:rsidR="00254B2F" w:rsidRPr="00612799" w:rsidRDefault="00254B2F" w:rsidP="00F85506">
      <w:pPr>
        <w:pStyle w:val="ListParagraph"/>
        <w:ind w:leftChars="0"/>
        <w:rPr>
          <w:rFonts w:ascii="Arial" w:hAnsi="Arial" w:cs="Arial"/>
          <w:color w:val="000000"/>
        </w:rPr>
      </w:pPr>
      <w:r w:rsidRPr="00612799">
        <w:rPr>
          <w:rFonts w:ascii="Arial" w:hAnsi="Arial" w:cs="Arial"/>
          <w:color w:val="000000"/>
        </w:rPr>
        <w:t>(A)</w:t>
      </w:r>
      <w:r w:rsidRPr="00612799">
        <w:rPr>
          <w:rFonts w:ascii="Arial" w:hAnsi="Arial" w:cs="Arial" w:hint="eastAsia"/>
          <w:color w:val="000000"/>
        </w:rPr>
        <w:t>甲</w:t>
      </w:r>
      <w:r w:rsidRPr="00612799">
        <w:rPr>
          <w:rFonts w:ascii="Arial" w:hAnsi="Arial" w:cs="Arial"/>
          <w:color w:val="000000"/>
        </w:rPr>
        <w:t xml:space="preserve">    (B)</w:t>
      </w:r>
      <w:r w:rsidRPr="00612799">
        <w:rPr>
          <w:rFonts w:ascii="Arial" w:hAnsi="Arial" w:cs="Arial" w:hint="eastAsia"/>
          <w:color w:val="000000"/>
        </w:rPr>
        <w:t>乙</w:t>
      </w:r>
      <w:r w:rsidRPr="00612799">
        <w:rPr>
          <w:rFonts w:ascii="Arial" w:hAnsi="Arial" w:cs="Arial"/>
          <w:color w:val="000000"/>
        </w:rPr>
        <w:t xml:space="preserve">    (C)</w:t>
      </w:r>
      <w:r w:rsidRPr="00612799">
        <w:rPr>
          <w:rFonts w:ascii="Arial" w:hAnsi="Arial" w:cs="Arial" w:hint="eastAsia"/>
          <w:color w:val="000000"/>
        </w:rPr>
        <w:t>丙</w:t>
      </w:r>
      <w:r w:rsidRPr="00612799">
        <w:rPr>
          <w:rFonts w:ascii="Arial" w:hAnsi="Arial" w:cs="Arial"/>
          <w:color w:val="000000"/>
        </w:rPr>
        <w:t xml:space="preserve">    (D)</w:t>
      </w:r>
      <w:r w:rsidRPr="00612799">
        <w:rPr>
          <w:rFonts w:ascii="Arial" w:hAnsi="Arial" w:cs="Arial" w:hint="eastAsia"/>
          <w:color w:val="000000"/>
        </w:rPr>
        <w:t>丁</w:t>
      </w:r>
    </w:p>
    <w:p w:rsidR="00254B2F" w:rsidRPr="00F25A56" w:rsidRDefault="00254B2F" w:rsidP="005658A1">
      <w:pPr>
        <w:rPr>
          <w:rFonts w:ascii="Calibri" w:hAnsi="Calibri" w:cs="Calibri"/>
        </w:rPr>
      </w:pPr>
    </w:p>
    <w:p w:rsidR="00254B2F" w:rsidRPr="00F25A56" w:rsidRDefault="00254B2F" w:rsidP="00770005">
      <w:pPr>
        <w:pStyle w:val="1"/>
        <w:spacing w:afterLines="50"/>
        <w:rPr>
          <w:rFonts w:ascii="Calibri" w:eastAsia="標楷體" w:hAnsi="Calibri" w:cs="Calibri"/>
          <w:b/>
          <w:sz w:val="24"/>
          <w:szCs w:val="24"/>
        </w:rPr>
      </w:pPr>
      <w:r w:rsidRPr="00F25A56">
        <w:rPr>
          <w:rFonts w:ascii="Calibri" w:eastAsia="標楷體" w:hAnsi="Calibri" w:cs="Calibri" w:hint="eastAsia"/>
          <w:b/>
          <w:sz w:val="24"/>
          <w:szCs w:val="24"/>
        </w:rPr>
        <w:t>三、題組題：</w:t>
      </w:r>
      <w:r w:rsidRPr="00F25A56">
        <w:rPr>
          <w:rFonts w:ascii="Calibri" w:eastAsia="標楷體" w:hAnsi="Calibri" w:cs="Calibri"/>
          <w:b/>
          <w:sz w:val="24"/>
          <w:szCs w:val="24"/>
        </w:rPr>
        <w:t>1</w:t>
      </w:r>
      <w:r>
        <w:rPr>
          <w:rFonts w:ascii="Calibri" w:eastAsia="標楷體" w:hAnsi="Calibri" w:cs="Calibri"/>
          <w:b/>
          <w:sz w:val="24"/>
          <w:szCs w:val="24"/>
        </w:rPr>
        <w:t>9</w:t>
      </w:r>
      <w:r w:rsidRPr="00F25A56">
        <w:rPr>
          <w:rFonts w:ascii="Calibri" w:eastAsia="標楷體" w:hAnsi="Calibri" w:cs="Calibri"/>
          <w:b/>
          <w:sz w:val="24"/>
          <w:szCs w:val="24"/>
        </w:rPr>
        <w:t>-2</w:t>
      </w:r>
      <w:r>
        <w:rPr>
          <w:rFonts w:ascii="Calibri" w:eastAsia="標楷體" w:hAnsi="Calibri" w:cs="Calibri"/>
          <w:b/>
          <w:sz w:val="24"/>
          <w:szCs w:val="24"/>
        </w:rPr>
        <w:t>2</w:t>
      </w:r>
      <w:r>
        <w:rPr>
          <w:rFonts w:ascii="Calibri" w:eastAsia="標楷體" w:hAnsi="Calibri" w:cs="Calibri" w:hint="eastAsia"/>
          <w:b/>
          <w:sz w:val="24"/>
          <w:szCs w:val="24"/>
        </w:rPr>
        <w:t>題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每題</w:t>
      </w:r>
      <w:r w:rsidRPr="00F25A56">
        <w:rPr>
          <w:rFonts w:ascii="Calibri" w:eastAsia="標楷體" w:hAnsi="Calibri" w:cs="Calibri"/>
          <w:b/>
          <w:sz w:val="24"/>
          <w:szCs w:val="24"/>
        </w:rPr>
        <w:t>4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分</w:t>
      </w:r>
      <w:r w:rsidRPr="00F25A56">
        <w:rPr>
          <w:rFonts w:ascii="Calibri" w:eastAsia="標楷體" w:hAnsi="Calibri" w:cs="Calibri"/>
          <w:b/>
          <w:sz w:val="24"/>
          <w:szCs w:val="24"/>
        </w:rPr>
        <w:t>(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共</w:t>
      </w:r>
      <w:r w:rsidRPr="00F25A56">
        <w:rPr>
          <w:rFonts w:ascii="Calibri" w:eastAsia="標楷體" w:hAnsi="Calibri" w:cs="Calibri"/>
          <w:b/>
          <w:sz w:val="24"/>
          <w:szCs w:val="24"/>
        </w:rPr>
        <w:t>16</w:t>
      </w:r>
      <w:r w:rsidRPr="00F25A56">
        <w:rPr>
          <w:rFonts w:ascii="Calibri" w:eastAsia="標楷體" w:hAnsi="Calibri" w:cs="Calibri" w:hint="eastAsia"/>
          <w:b/>
          <w:sz w:val="24"/>
          <w:szCs w:val="24"/>
        </w:rPr>
        <w:t>分</w:t>
      </w:r>
      <w:r w:rsidRPr="00F25A56">
        <w:rPr>
          <w:rFonts w:ascii="Calibri" w:eastAsia="標楷體" w:hAnsi="Calibri" w:cs="Calibri"/>
          <w:b/>
          <w:sz w:val="24"/>
          <w:szCs w:val="24"/>
        </w:rPr>
        <w:t>)</w:t>
      </w:r>
    </w:p>
    <w:tbl>
      <w:tblPr>
        <w:tblW w:w="0" w:type="auto"/>
        <w:tblInd w:w="4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103"/>
      </w:tblGrid>
      <w:tr w:rsidR="00254B2F" w:rsidRPr="00F25A56" w:rsidTr="00BC7B84">
        <w:trPr>
          <w:trHeight w:val="3368"/>
        </w:trPr>
        <w:tc>
          <w:tcPr>
            <w:tcW w:w="13103" w:type="dxa"/>
          </w:tcPr>
          <w:p w:rsidR="00254B2F" w:rsidRPr="00BC7B84" w:rsidRDefault="00254B2F" w:rsidP="00770005">
            <w:pPr>
              <w:spacing w:beforeLines="50" w:afterLines="50"/>
              <w:ind w:firstLineChars="150" w:firstLine="360"/>
              <w:rPr>
                <w:rFonts w:ascii="Calibri" w:eastAsia="標楷體" w:hAnsi="Calibri" w:cs="Calibri"/>
              </w:rPr>
            </w:pPr>
            <w:r w:rsidRPr="00BC7B84">
              <w:rPr>
                <w:rFonts w:ascii="Calibri" w:eastAsia="標楷體" w:hAnsi="Calibri" w:cs="Calibri" w:hint="eastAsia"/>
              </w:rPr>
              <w:t>【閱讀文章並回答</w:t>
            </w:r>
            <w:r w:rsidRPr="00BC7B84">
              <w:rPr>
                <w:rFonts w:ascii="Arial" w:eastAsia="標楷體" w:hAnsi="Arial" w:cs="Arial"/>
              </w:rPr>
              <w:t>19-20</w:t>
            </w:r>
            <w:r w:rsidRPr="00BC7B84">
              <w:rPr>
                <w:rFonts w:ascii="Calibri" w:eastAsia="標楷體" w:hAnsi="Calibri" w:cs="Calibri" w:hint="eastAsia"/>
              </w:rPr>
              <w:t>題】</w:t>
            </w:r>
          </w:p>
          <w:p w:rsidR="00254B2F" w:rsidRPr="00BC7B84" w:rsidRDefault="00254B2F" w:rsidP="00BC7B84">
            <w:pPr>
              <w:ind w:firstLineChars="150" w:firstLine="360"/>
              <w:rPr>
                <w:rFonts w:ascii="Calibri" w:eastAsia="標楷體" w:hAnsi="Calibri" w:cs="Calibri"/>
              </w:rPr>
            </w:pPr>
            <w:r w:rsidRPr="00BC7B84">
              <w:rPr>
                <w:rFonts w:ascii="Calibri" w:eastAsia="標楷體" w:hAnsi="Calibri" w:cs="Calibri"/>
              </w:rPr>
              <w:t>2018</w:t>
            </w:r>
            <w:r w:rsidRPr="00BC7B84">
              <w:rPr>
                <w:rFonts w:ascii="Calibri" w:eastAsia="標楷體" w:hAnsi="Calibri" w:cs="Calibri" w:hint="eastAsia"/>
              </w:rPr>
              <w:t>年九合一選舉綁公投，全國多處投票所發生大排長龍的現象，下午四時開票時，還有許多投票所還未完成投票程序，造成「一邊開票、一邊投票」的亂象，引發社會輿論炮轟，中選會前主委</w:t>
            </w:r>
            <w:r w:rsidRPr="00BC7B84">
              <w:rPr>
                <w:rFonts w:ascii="Calibri" w:eastAsia="標楷體" w:hAnsi="Calibri" w:cs="Calibri" w:hint="eastAsia"/>
                <w:u w:val="single"/>
              </w:rPr>
              <w:t>陳英鈴</w:t>
            </w:r>
            <w:r w:rsidRPr="00BC7B84">
              <w:rPr>
                <w:rFonts w:ascii="Calibri" w:eastAsia="標楷體" w:hAnsi="Calibri" w:cs="Calibri" w:hint="eastAsia"/>
              </w:rPr>
              <w:t>也為此請辭下台。</w:t>
            </w:r>
          </w:p>
          <w:p w:rsidR="00254B2F" w:rsidRPr="00BC7B84" w:rsidRDefault="00254B2F" w:rsidP="00770005">
            <w:pPr>
              <w:spacing w:afterLines="50"/>
              <w:ind w:firstLineChars="100" w:firstLine="240"/>
              <w:rPr>
                <w:rFonts w:ascii="Calibri" w:eastAsia="標楷體" w:hAnsi="Calibri" w:cs="Calibri"/>
              </w:rPr>
            </w:pPr>
            <w:r w:rsidRPr="00BC7B84">
              <w:rPr>
                <w:rFonts w:ascii="Calibri" w:eastAsia="標楷體" w:hAnsi="Calibri" w:cs="Calibri" w:hint="eastAsia"/>
              </w:rPr>
              <w:t>代理主委在</w:t>
            </w:r>
            <w:r w:rsidRPr="00BC7B84">
              <w:rPr>
                <w:rFonts w:ascii="Calibri" w:eastAsia="標楷體" w:hAnsi="Calibri" w:cs="Calibri"/>
              </w:rPr>
              <w:sym w:font="Wingdings 2" w:char="F081"/>
            </w:r>
            <w:r w:rsidRPr="00BC7B84">
              <w:rPr>
                <w:rFonts w:ascii="Calibri" w:eastAsia="標楷體" w:hAnsi="Calibri" w:cs="Calibri"/>
              </w:rPr>
              <w:sym w:font="Wingdings 2" w:char="F081"/>
            </w:r>
            <w:r w:rsidRPr="00BC7B84">
              <w:rPr>
                <w:rFonts w:ascii="Calibri" w:eastAsia="標楷體" w:hAnsi="Calibri" w:cs="Calibri" w:hint="eastAsia"/>
              </w:rPr>
              <w:t>院接受質詢時提及，依《公職人員選舉罷免法》第</w:t>
            </w:r>
            <w:r w:rsidRPr="00BC7B84">
              <w:rPr>
                <w:rFonts w:ascii="Calibri" w:eastAsia="標楷體" w:hAnsi="Calibri" w:cs="Calibri"/>
              </w:rPr>
              <w:t>19</w:t>
            </w:r>
            <w:r w:rsidRPr="00BC7B84">
              <w:rPr>
                <w:rFonts w:ascii="Calibri" w:eastAsia="標楷體" w:hAnsi="Calibri" w:cs="Calibri" w:hint="eastAsia"/>
              </w:rPr>
              <w:t>條第</w:t>
            </w:r>
            <w:r w:rsidRPr="00BC7B84">
              <w:rPr>
                <w:rFonts w:ascii="Calibri" w:eastAsia="標楷體" w:hAnsi="Calibri" w:cs="Calibri"/>
              </w:rPr>
              <w:t>1</w:t>
            </w:r>
            <w:r w:rsidRPr="00BC7B84">
              <w:rPr>
                <w:rFonts w:ascii="Calibri" w:eastAsia="標楷體" w:hAnsi="Calibri" w:cs="Calibri" w:hint="eastAsia"/>
              </w:rPr>
              <w:t>項規定：「已於規定時間內到達投票所投票，但尚未投票者，仍可投票。」因此，該程序皆是依法律規定辦理並未違法。</w:t>
            </w:r>
          </w:p>
          <w:p w:rsidR="00254B2F" w:rsidRPr="00BC7B84" w:rsidRDefault="00254B2F" w:rsidP="00BC7B84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C7B84">
              <w:rPr>
                <w:rFonts w:ascii="Arial" w:hAnsi="Arial" w:cs="Arial" w:hint="eastAsia"/>
              </w:rPr>
              <w:t>根據上文所述，中選會前主委</w:t>
            </w:r>
            <w:r w:rsidRPr="00BC7B84">
              <w:rPr>
                <w:rFonts w:ascii="Arial" w:hAnsi="Arial" w:cs="Arial" w:hint="eastAsia"/>
                <w:u w:val="single"/>
              </w:rPr>
              <w:t>陳英鈴</w:t>
            </w:r>
            <w:r w:rsidRPr="00BC7B84">
              <w:rPr>
                <w:rFonts w:ascii="Arial" w:hAnsi="Arial" w:cs="Arial" w:hint="eastAsia"/>
              </w:rPr>
              <w:t>下台，此為民主政治中的哪一個特色？</w:t>
            </w:r>
          </w:p>
          <w:p w:rsidR="00254B2F" w:rsidRPr="00BC7B84" w:rsidRDefault="00254B2F" w:rsidP="00BC7B84">
            <w:pPr>
              <w:ind w:left="480"/>
              <w:rPr>
                <w:rFonts w:ascii="Arial" w:hAnsi="Arial" w:cs="Arial"/>
              </w:rPr>
            </w:pPr>
            <w:r w:rsidRPr="00BC7B84">
              <w:rPr>
                <w:rFonts w:ascii="Arial" w:hAnsi="Arial" w:cs="Arial"/>
              </w:rPr>
              <w:t>(A)</w:t>
            </w:r>
            <w:r w:rsidRPr="00BC7B84">
              <w:rPr>
                <w:rFonts w:ascii="Arial" w:hAnsi="Arial" w:cs="Arial" w:hint="eastAsia"/>
              </w:rPr>
              <w:t>民意政治</w:t>
            </w:r>
            <w:r w:rsidRPr="00BC7B84">
              <w:rPr>
                <w:rFonts w:ascii="Arial" w:hAnsi="Arial" w:cs="Arial"/>
              </w:rPr>
              <w:t xml:space="preserve">    (B)</w:t>
            </w:r>
            <w:r w:rsidRPr="00BC7B84">
              <w:rPr>
                <w:rFonts w:ascii="Arial" w:hAnsi="Arial" w:cs="Arial" w:hint="eastAsia"/>
              </w:rPr>
              <w:t>責任政治</w:t>
            </w:r>
            <w:r w:rsidRPr="00BC7B84">
              <w:rPr>
                <w:rFonts w:ascii="Arial" w:hAnsi="Arial" w:cs="Arial"/>
              </w:rPr>
              <w:t xml:space="preserve">    (C)</w:t>
            </w:r>
            <w:r w:rsidRPr="00BC7B84">
              <w:rPr>
                <w:rFonts w:ascii="Arial" w:hAnsi="Arial" w:cs="Arial" w:hint="eastAsia"/>
              </w:rPr>
              <w:t>法治政治</w:t>
            </w:r>
            <w:r w:rsidRPr="00BC7B84">
              <w:rPr>
                <w:rFonts w:ascii="Arial" w:hAnsi="Arial" w:cs="Arial"/>
              </w:rPr>
              <w:t xml:space="preserve">    (D)</w:t>
            </w:r>
            <w:r w:rsidRPr="00BC7B84">
              <w:rPr>
                <w:rFonts w:ascii="Arial" w:hAnsi="Arial" w:cs="Arial" w:hint="eastAsia"/>
              </w:rPr>
              <w:t>政黨政治</w:t>
            </w:r>
          </w:p>
          <w:p w:rsidR="00254B2F" w:rsidRPr="00BC7B84" w:rsidRDefault="00254B2F" w:rsidP="00770005">
            <w:pPr>
              <w:numPr>
                <w:ilvl w:val="0"/>
                <w:numId w:val="25"/>
              </w:numPr>
              <w:spacing w:beforeLines="50"/>
              <w:ind w:left="482" w:hangingChars="201" w:hanging="482"/>
              <w:rPr>
                <w:rFonts w:ascii="Arial" w:hAnsi="Arial" w:cs="Arial"/>
              </w:rPr>
            </w:pPr>
            <w:r w:rsidRPr="00BC7B84">
              <w:rPr>
                <w:rFonts w:ascii="Arial" w:hAnsi="Arial" w:cs="Arial" w:hint="eastAsia"/>
              </w:rPr>
              <w:t>根據上文所述，請問：</w:t>
            </w:r>
            <w:r w:rsidRPr="00BC7B84">
              <w:rPr>
                <w:rFonts w:ascii="Arial" w:eastAsia="標楷體" w:hAnsi="Arial" w:cs="Arial"/>
              </w:rPr>
              <w:sym w:font="Wingdings 2" w:char="F081"/>
            </w:r>
            <w:r w:rsidRPr="00BC7B84">
              <w:rPr>
                <w:rFonts w:ascii="Arial" w:eastAsia="標楷體" w:hAnsi="Arial" w:cs="Arial"/>
              </w:rPr>
              <w:sym w:font="Wingdings 2" w:char="F081"/>
            </w:r>
            <w:r w:rsidRPr="00BC7B84">
              <w:rPr>
                <w:rFonts w:ascii="Arial" w:hAnsi="Arial" w:cs="Arial" w:hint="eastAsia"/>
              </w:rPr>
              <w:t>院應是下列何者？</w:t>
            </w:r>
          </w:p>
          <w:p w:rsidR="00254B2F" w:rsidRPr="00BC7B84" w:rsidRDefault="00254B2F" w:rsidP="00BC7B84">
            <w:pPr>
              <w:ind w:left="480"/>
              <w:rPr>
                <w:rFonts w:ascii="Calibri" w:hAnsi="Calibri" w:cs="Calibri"/>
              </w:rPr>
            </w:pPr>
            <w:r w:rsidRPr="00BC7B84">
              <w:rPr>
                <w:rFonts w:ascii="Arial" w:hAnsi="Arial" w:cs="Arial"/>
              </w:rPr>
              <w:t>(A)</w:t>
            </w:r>
            <w:r w:rsidRPr="00BC7B84">
              <w:rPr>
                <w:rFonts w:ascii="Arial" w:hAnsi="Arial" w:cs="Arial" w:hint="eastAsia"/>
              </w:rPr>
              <w:t>行政院</w:t>
            </w:r>
            <w:r w:rsidRPr="00BC7B84">
              <w:rPr>
                <w:rFonts w:ascii="Arial" w:hAnsi="Arial" w:cs="Arial"/>
              </w:rPr>
              <w:t xml:space="preserve">    (B)</w:t>
            </w:r>
            <w:r w:rsidRPr="00BC7B84">
              <w:rPr>
                <w:rFonts w:ascii="Arial" w:hAnsi="Arial" w:cs="Arial" w:hint="eastAsia"/>
              </w:rPr>
              <w:t>立法院</w:t>
            </w:r>
            <w:r w:rsidRPr="00BC7B84">
              <w:rPr>
                <w:rFonts w:ascii="Arial" w:hAnsi="Arial" w:cs="Arial"/>
              </w:rPr>
              <w:t xml:space="preserve">    (C)</w:t>
            </w:r>
            <w:r w:rsidRPr="00BC7B84">
              <w:rPr>
                <w:rFonts w:ascii="Arial" w:hAnsi="Arial" w:cs="Arial" w:hint="eastAsia"/>
              </w:rPr>
              <w:t>司法院</w:t>
            </w:r>
            <w:r w:rsidRPr="00BC7B84">
              <w:rPr>
                <w:rFonts w:ascii="Arial" w:hAnsi="Arial" w:cs="Arial"/>
              </w:rPr>
              <w:t xml:space="preserve">    (D)</w:t>
            </w:r>
            <w:r w:rsidRPr="00BC7B84">
              <w:rPr>
                <w:rFonts w:ascii="Arial" w:hAnsi="Arial" w:cs="Arial" w:hint="eastAsia"/>
              </w:rPr>
              <w:t>監察院</w:t>
            </w:r>
          </w:p>
        </w:tc>
      </w:tr>
    </w:tbl>
    <w:p w:rsidR="00254B2F" w:rsidRPr="00F25A56" w:rsidRDefault="00254B2F" w:rsidP="00EE55AA">
      <w:pPr>
        <w:rPr>
          <w:rFonts w:ascii="Calibri" w:hAnsi="Calibri" w:cs="Calibri"/>
        </w:rPr>
      </w:pPr>
    </w:p>
    <w:tbl>
      <w:tblPr>
        <w:tblW w:w="0" w:type="auto"/>
        <w:tblInd w:w="4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3095"/>
      </w:tblGrid>
      <w:tr w:rsidR="00254B2F" w:rsidRPr="00F25A56" w:rsidTr="00BC7B84">
        <w:trPr>
          <w:trHeight w:val="4357"/>
        </w:trPr>
        <w:tc>
          <w:tcPr>
            <w:tcW w:w="13095" w:type="dxa"/>
          </w:tcPr>
          <w:p w:rsidR="00254B2F" w:rsidRPr="00BC7B84" w:rsidRDefault="00254B2F" w:rsidP="00770005">
            <w:pPr>
              <w:spacing w:beforeLines="50" w:afterLines="50"/>
              <w:ind w:firstLineChars="150" w:firstLine="360"/>
              <w:rPr>
                <w:rFonts w:ascii="Calibri" w:eastAsia="標楷體" w:hAnsi="Calibri" w:cs="Calibri"/>
              </w:rPr>
            </w:pPr>
            <w:r w:rsidRPr="00BC7B84">
              <w:rPr>
                <w:rFonts w:ascii="Calibri" w:eastAsia="標楷體" w:hAnsi="Calibri" w:cs="Calibri" w:hint="eastAsia"/>
              </w:rPr>
              <w:t>【閱讀文章並回答</w:t>
            </w:r>
            <w:r w:rsidRPr="00BC7B84">
              <w:rPr>
                <w:rFonts w:ascii="Arial" w:eastAsia="標楷體" w:hAnsi="Arial" w:cs="Arial"/>
              </w:rPr>
              <w:t>21-22</w:t>
            </w:r>
            <w:r w:rsidRPr="00BC7B84">
              <w:rPr>
                <w:rFonts w:ascii="Calibri" w:eastAsia="標楷體" w:hAnsi="Calibri" w:cs="Calibri" w:hint="eastAsia"/>
              </w:rPr>
              <w:t>題】</w:t>
            </w:r>
          </w:p>
          <w:p w:rsidR="00254B2F" w:rsidRPr="00BC7B84" w:rsidRDefault="00254B2F" w:rsidP="00BC7B84">
            <w:pPr>
              <w:pStyle w:val="Heading2"/>
              <w:spacing w:line="240" w:lineRule="auto"/>
              <w:jc w:val="center"/>
              <w:textAlignment w:val="baseline"/>
              <w:rPr>
                <w:rFonts w:ascii="Calibri" w:eastAsia="標楷體" w:hAnsi="Calibri" w:cs="Calibri"/>
                <w:color w:val="333333"/>
                <w:sz w:val="28"/>
                <w:szCs w:val="28"/>
              </w:rPr>
            </w:pPr>
            <w:r w:rsidRPr="00BC7B84">
              <w:rPr>
                <w:rFonts w:ascii="Calibri" w:eastAsia="標楷體" w:hAnsi="Calibri" w:cs="Calibri" w:hint="eastAsia"/>
                <w:color w:val="333333"/>
                <w:sz w:val="28"/>
                <w:szCs w:val="28"/>
              </w:rPr>
              <w:t>產業工會代表赴立院，籲《防災假</w:t>
            </w:r>
            <w:r w:rsidRPr="00BC7B84">
              <w:rPr>
                <w:rFonts w:ascii="Cambria Math" w:eastAsia="標楷體" w:hAnsi="Cambria Math" w:cs="Cambria Math" w:hint="eastAsia"/>
                <w:color w:val="333333"/>
                <w:sz w:val="28"/>
                <w:szCs w:val="28"/>
              </w:rPr>
              <w:t>》</w:t>
            </w:r>
            <w:r w:rsidRPr="00BC7B84">
              <w:rPr>
                <w:rFonts w:ascii="Calibri" w:eastAsia="標楷體" w:hAnsi="Calibri" w:cs="Calibri" w:hint="eastAsia"/>
                <w:color w:val="333333"/>
                <w:sz w:val="28"/>
                <w:szCs w:val="28"/>
              </w:rPr>
              <w:t>儘速立法</w:t>
            </w:r>
            <w:r w:rsidRPr="00BC7B84">
              <w:rPr>
                <w:rFonts w:ascii="Calibri" w:eastAsia="標楷體" w:hAnsi="Calibri" w:cs="Calibri"/>
                <w:color w:val="333333"/>
                <w:sz w:val="28"/>
                <w:szCs w:val="28"/>
              </w:rPr>
              <w:t xml:space="preserve">  </w:t>
            </w:r>
            <w:r w:rsidRPr="00BC7B84">
              <w:rPr>
                <w:rFonts w:ascii="Calibri" w:eastAsia="標楷體" w:hAnsi="Calibri" w:cs="Calibri" w:hint="eastAsia"/>
                <w:color w:val="333333"/>
                <w:sz w:val="20"/>
                <w:szCs w:val="20"/>
              </w:rPr>
              <w:t>截錄自</w:t>
            </w:r>
            <w:r w:rsidRPr="00BC7B84">
              <w:rPr>
                <w:rFonts w:ascii="Calibri" w:eastAsia="標楷體" w:hAnsi="Calibri" w:cs="Calibri"/>
                <w:color w:val="333333"/>
                <w:sz w:val="20"/>
                <w:szCs w:val="20"/>
              </w:rPr>
              <w:t>2019.9.30</w:t>
            </w:r>
            <w:r w:rsidRPr="00BC7B84">
              <w:rPr>
                <w:rFonts w:ascii="Calibri" w:eastAsia="標楷體" w:hAnsi="Calibri" w:cs="Calibri" w:hint="eastAsia"/>
                <w:color w:val="333333"/>
                <w:sz w:val="20"/>
                <w:szCs w:val="20"/>
              </w:rPr>
              <w:t>公視新聞</w:t>
            </w:r>
          </w:p>
          <w:p w:rsidR="00254B2F" w:rsidRPr="00BC7B84" w:rsidRDefault="00254B2F" w:rsidP="00BC7B84">
            <w:pPr>
              <w:pStyle w:val="Heading2"/>
              <w:spacing w:line="240" w:lineRule="auto"/>
              <w:ind w:firstLineChars="150" w:firstLine="360"/>
              <w:textAlignment w:val="baseline"/>
              <w:rPr>
                <w:rFonts w:ascii="Calibri" w:eastAsia="標楷體" w:hAnsi="Calibri" w:cs="Calibri"/>
                <w:color w:val="333333"/>
                <w:kern w:val="0"/>
                <w:sz w:val="24"/>
                <w:szCs w:val="24"/>
              </w:rPr>
            </w:pPr>
            <w:r w:rsidRPr="00BC7B84">
              <w:rPr>
                <w:rFonts w:ascii="Calibri" w:eastAsia="標楷體" w:hAnsi="Calibri" w:cs="Calibri" w:hint="eastAsia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米塔颱風來襲，</w:t>
            </w:r>
            <w:smartTag w:uri="urn:schemas-microsoft-com:office:smarttags" w:element="chsdate">
              <w:smartTagPr>
                <w:attr w:name="IsROCDate" w:val="False"/>
                <w:attr w:name="IsLunarDate" w:val="False"/>
                <w:attr w:name="Day" w:val="30"/>
                <w:attr w:name="Month" w:val="9"/>
                <w:attr w:name="Year" w:val="2020"/>
              </w:smartTagPr>
              <w:r w:rsidRPr="00BC7B84">
                <w:rPr>
                  <w:rFonts w:ascii="Calibri" w:eastAsia="標楷體" w:hAnsi="Calibri" w:cs="Calibri"/>
                  <w:b w:val="0"/>
                  <w:bCs w:val="0"/>
                  <w:color w:val="333333"/>
                  <w:sz w:val="24"/>
                  <w:szCs w:val="24"/>
                  <w:shd w:val="clear" w:color="auto" w:fill="FFFFFF"/>
                </w:rPr>
                <w:t>9</w:t>
              </w:r>
              <w:r w:rsidRPr="00BC7B84">
                <w:rPr>
                  <w:rFonts w:ascii="Calibri" w:eastAsia="標楷體" w:hAnsi="Calibri" w:cs="Calibri" w:hint="eastAsia"/>
                  <w:b w:val="0"/>
                  <w:bCs w:val="0"/>
                  <w:color w:val="333333"/>
                  <w:sz w:val="24"/>
                  <w:szCs w:val="24"/>
                  <w:shd w:val="clear" w:color="auto" w:fill="FFFFFF"/>
                </w:rPr>
                <w:t>月</w:t>
              </w:r>
              <w:r w:rsidRPr="00BC7B84">
                <w:rPr>
                  <w:rFonts w:ascii="Calibri" w:eastAsia="標楷體" w:hAnsi="Calibri" w:cs="Calibri"/>
                  <w:b w:val="0"/>
                  <w:bCs w:val="0"/>
                  <w:color w:val="333333"/>
                  <w:sz w:val="24"/>
                  <w:szCs w:val="24"/>
                  <w:shd w:val="clear" w:color="auto" w:fill="FFFFFF"/>
                </w:rPr>
                <w:t>30</w:t>
              </w:r>
              <w:r w:rsidRPr="00BC7B84">
                <w:rPr>
                  <w:rFonts w:ascii="Calibri" w:eastAsia="標楷體" w:hAnsi="Calibri" w:cs="Calibri" w:hint="eastAsia"/>
                  <w:b w:val="0"/>
                  <w:bCs w:val="0"/>
                  <w:color w:val="333333"/>
                  <w:sz w:val="24"/>
                  <w:szCs w:val="24"/>
                  <w:shd w:val="clear" w:color="auto" w:fill="FFFFFF"/>
                </w:rPr>
                <w:t>日</w:t>
              </w:r>
            </w:smartTag>
            <w:r w:rsidRPr="00BC7B84">
              <w:rPr>
                <w:rFonts w:ascii="Calibri" w:eastAsia="標楷體" w:hAnsi="Calibri" w:cs="Calibri" w:hint="eastAsia"/>
                <w:b w:val="0"/>
                <w:bCs w:val="0"/>
                <w:color w:val="333333"/>
                <w:sz w:val="24"/>
                <w:szCs w:val="24"/>
                <w:shd w:val="clear" w:color="auto" w:fill="FFFFFF"/>
              </w:rPr>
              <w:t>上午，自全台數十個產業工會代表來到立法院大門前，呼籲立法院各黨團儘速協商，並完成「防災假」二、三讀程序，不要讓勞工在天災期間、被強迫上班。因為根據專櫃銷售工會調查發現，超過九成的百貨專櫃人員，被雇主要求於風災時出勤，若遲到或空櫃，可能會被罰款數千元到萬元不等。</w:t>
            </w:r>
          </w:p>
          <w:p w:rsidR="00254B2F" w:rsidRPr="00BC7B84" w:rsidRDefault="00254B2F" w:rsidP="00770005">
            <w:pPr>
              <w:widowControl/>
              <w:spacing w:afterLines="50"/>
              <w:ind w:firstLineChars="100" w:firstLine="240"/>
              <w:rPr>
                <w:rFonts w:ascii="Calibri" w:eastAsia="標楷體" w:hAnsi="Calibri" w:cs="Calibri"/>
                <w:color w:val="333333"/>
                <w:shd w:val="clear" w:color="auto" w:fill="FFFFFF"/>
              </w:rPr>
            </w:pPr>
            <w:r w:rsidRPr="00BC7B84">
              <w:rPr>
                <w:rFonts w:ascii="Calibri" w:eastAsia="標楷體" w:hAnsi="Calibri" w:cs="Calibri" w:hint="eastAsia"/>
                <w:color w:val="333333"/>
                <w:shd w:val="clear" w:color="auto" w:fill="FFFFFF"/>
              </w:rPr>
              <w:t>工會強調，</w:t>
            </w:r>
            <w:r w:rsidRPr="00BC7B84">
              <w:rPr>
                <w:rFonts w:ascii="Calibri" w:eastAsia="標楷體" w:hAnsi="Calibri" w:cs="Calibri"/>
                <w:color w:val="333333"/>
                <w:shd w:val="clear" w:color="auto" w:fill="FFFFFF"/>
              </w:rPr>
              <w:t>2017</w:t>
            </w:r>
            <w:r w:rsidRPr="00BC7B84">
              <w:rPr>
                <w:rFonts w:ascii="Calibri" w:eastAsia="標楷體" w:hAnsi="Calibri" w:cs="Calibri" w:hint="eastAsia"/>
                <w:color w:val="333333"/>
                <w:shd w:val="clear" w:color="auto" w:fill="FFFFFF"/>
              </w:rPr>
              <w:t>年</w:t>
            </w:r>
            <w:r w:rsidRPr="00BC7B84">
              <w:rPr>
                <w:rFonts w:ascii="Calibri" w:eastAsia="標楷體" w:hAnsi="Calibri" w:cs="Calibri"/>
                <w:color w:val="333333"/>
                <w:shd w:val="clear" w:color="auto" w:fill="FFFFFF"/>
              </w:rPr>
              <w:t>12</w:t>
            </w:r>
            <w:r w:rsidRPr="00BC7B84">
              <w:rPr>
                <w:rFonts w:ascii="Calibri" w:eastAsia="標楷體" w:hAnsi="Calibri" w:cs="Calibri" w:hint="eastAsia"/>
                <w:color w:val="333333"/>
                <w:shd w:val="clear" w:color="auto" w:fill="FFFFFF"/>
              </w:rPr>
              <w:t>月底，「防災假」七個版本已通過衛環委員會初審，現在正等待黨團協商，工會強烈譴責勞動部，應順應民意，支持朝野立委提案，並配合協商，不要一再推託、阻擋「防災假」立法。</w:t>
            </w:r>
          </w:p>
          <w:p w:rsidR="00254B2F" w:rsidRPr="00BC7B84" w:rsidRDefault="00254B2F" w:rsidP="00BC7B84">
            <w:pPr>
              <w:numPr>
                <w:ilvl w:val="0"/>
                <w:numId w:val="25"/>
              </w:numPr>
              <w:rPr>
                <w:rFonts w:ascii="Arial" w:hAnsi="Arial" w:cs="Arial"/>
              </w:rPr>
            </w:pPr>
            <w:r w:rsidRPr="00BC7B84">
              <w:rPr>
                <w:rFonts w:ascii="Arial" w:hAnsi="Arial" w:cs="Arial" w:hint="eastAsia"/>
              </w:rPr>
              <w:t>根據新聞內容所述，產業公會透過遊行、集會等方式呼籲立法院能盡快修法，此舉最能充分展現下列何種民主政治的特色？</w:t>
            </w:r>
          </w:p>
          <w:p w:rsidR="00254B2F" w:rsidRPr="00BC7B84" w:rsidRDefault="00254B2F" w:rsidP="00BC7B84">
            <w:pPr>
              <w:ind w:left="480"/>
              <w:rPr>
                <w:rFonts w:ascii="Arial" w:hAnsi="Arial" w:cs="Arial"/>
              </w:rPr>
            </w:pPr>
            <w:r w:rsidRPr="00BC7B84">
              <w:rPr>
                <w:rFonts w:ascii="Arial" w:hAnsi="Arial" w:cs="Arial"/>
              </w:rPr>
              <w:t>(A)</w:t>
            </w:r>
            <w:r w:rsidRPr="00BC7B84">
              <w:rPr>
                <w:rFonts w:ascii="Arial" w:hAnsi="Arial" w:cs="Arial" w:hint="eastAsia"/>
              </w:rPr>
              <w:t>民意政治</w:t>
            </w:r>
            <w:r w:rsidRPr="00BC7B84">
              <w:rPr>
                <w:rFonts w:ascii="Arial" w:hAnsi="Arial" w:cs="Arial"/>
              </w:rPr>
              <w:t xml:space="preserve">    (B)</w:t>
            </w:r>
            <w:r w:rsidRPr="00BC7B84">
              <w:rPr>
                <w:rFonts w:ascii="Arial" w:hAnsi="Arial" w:cs="Arial" w:hint="eastAsia"/>
              </w:rPr>
              <w:t>責任政治</w:t>
            </w:r>
            <w:r w:rsidRPr="00BC7B84">
              <w:rPr>
                <w:rFonts w:ascii="Arial" w:hAnsi="Arial" w:cs="Arial"/>
              </w:rPr>
              <w:t xml:space="preserve">    (C)</w:t>
            </w:r>
            <w:r w:rsidRPr="00BC7B84">
              <w:rPr>
                <w:rFonts w:ascii="Arial" w:hAnsi="Arial" w:cs="Arial" w:hint="eastAsia"/>
              </w:rPr>
              <w:t>法治政治</w:t>
            </w:r>
            <w:r w:rsidRPr="00BC7B84">
              <w:rPr>
                <w:rFonts w:ascii="Arial" w:hAnsi="Arial" w:cs="Arial"/>
              </w:rPr>
              <w:t xml:space="preserve">    (D)</w:t>
            </w:r>
            <w:r w:rsidRPr="00BC7B84">
              <w:rPr>
                <w:rFonts w:ascii="Arial" w:hAnsi="Arial" w:cs="Arial" w:hint="eastAsia"/>
              </w:rPr>
              <w:t>政黨政治</w:t>
            </w:r>
          </w:p>
          <w:p w:rsidR="00254B2F" w:rsidRPr="00BC7B84" w:rsidRDefault="00254B2F" w:rsidP="00770005">
            <w:pPr>
              <w:numPr>
                <w:ilvl w:val="0"/>
                <w:numId w:val="25"/>
              </w:numPr>
              <w:spacing w:beforeLines="50"/>
              <w:ind w:left="482" w:hangingChars="201" w:hanging="482"/>
              <w:rPr>
                <w:rFonts w:ascii="Arial" w:hAnsi="Arial" w:cs="Arial"/>
              </w:rPr>
            </w:pPr>
            <w:r w:rsidRPr="00BC7B84">
              <w:rPr>
                <w:rFonts w:ascii="Arial" w:hAnsi="Arial" w:cs="Arial" w:hint="eastAsia"/>
              </w:rPr>
              <w:t>若《防災法》順利通過立法院三讀程序，應由下列何人向全體國民公布？</w:t>
            </w:r>
          </w:p>
          <w:p w:rsidR="00254B2F" w:rsidRPr="00BC7B84" w:rsidRDefault="00254B2F" w:rsidP="00BC7B84">
            <w:pPr>
              <w:ind w:left="480"/>
              <w:rPr>
                <w:rFonts w:ascii="Calibri" w:hAnsi="Calibri" w:cs="Calibri"/>
              </w:rPr>
            </w:pPr>
            <w:r w:rsidRPr="00BC7B84">
              <w:rPr>
                <w:rFonts w:ascii="Arial" w:hAnsi="Arial" w:cs="Arial"/>
              </w:rPr>
              <w:t>(A)</w:t>
            </w:r>
            <w:r w:rsidRPr="00BC7B84">
              <w:rPr>
                <w:rFonts w:ascii="Arial" w:hAnsi="Arial" w:cs="Arial" w:hint="eastAsia"/>
              </w:rPr>
              <w:t>立法院院長</w:t>
            </w:r>
            <w:r w:rsidRPr="00BC7B84">
              <w:rPr>
                <w:rFonts w:ascii="Arial" w:hAnsi="Arial" w:cs="Arial"/>
              </w:rPr>
              <w:t xml:space="preserve">    (B)</w:t>
            </w:r>
            <w:r w:rsidRPr="00BC7B84">
              <w:rPr>
                <w:rFonts w:ascii="Arial" w:hAnsi="Arial" w:cs="Arial" w:hint="eastAsia"/>
              </w:rPr>
              <w:t>行政院院長</w:t>
            </w:r>
            <w:r w:rsidRPr="00BC7B84">
              <w:rPr>
                <w:rFonts w:ascii="Arial" w:hAnsi="Arial" w:cs="Arial"/>
              </w:rPr>
              <w:t xml:space="preserve">    (C)</w:t>
            </w:r>
            <w:r w:rsidRPr="00BC7B84">
              <w:rPr>
                <w:rFonts w:ascii="Arial" w:hAnsi="Arial" w:cs="Arial" w:hint="eastAsia"/>
              </w:rPr>
              <w:t>產業工會代表</w:t>
            </w:r>
            <w:r w:rsidRPr="00BC7B84">
              <w:rPr>
                <w:rFonts w:ascii="Arial" w:hAnsi="Arial" w:cs="Arial"/>
              </w:rPr>
              <w:t xml:space="preserve">    (D)</w:t>
            </w:r>
            <w:r w:rsidRPr="00BC7B84">
              <w:rPr>
                <w:rFonts w:ascii="Arial" w:hAnsi="Arial" w:cs="Arial" w:hint="eastAsia"/>
              </w:rPr>
              <w:t>總統</w:t>
            </w:r>
          </w:p>
        </w:tc>
      </w:tr>
    </w:tbl>
    <w:p w:rsidR="00254B2F" w:rsidRDefault="00254B2F" w:rsidP="0061276E"/>
    <w:p w:rsidR="00254B2F" w:rsidRDefault="00254B2F">
      <w:pPr>
        <w:widowControl/>
      </w:pPr>
      <w:r>
        <w:br w:type="page"/>
      </w:r>
    </w:p>
    <w:p w:rsidR="00254B2F" w:rsidRPr="00363408" w:rsidRDefault="00254B2F" w:rsidP="00770005">
      <w:pPr>
        <w:snapToGrid w:val="0"/>
        <w:spacing w:afterLines="100" w:line="360" w:lineRule="exact"/>
      </w:pPr>
      <w:r w:rsidRPr="00A251DF">
        <w:rPr>
          <w:rFonts w:ascii="標楷體" w:eastAsia="標楷體" w:hAnsi="標楷體" w:hint="eastAsia"/>
          <w:b/>
          <w:sz w:val="32"/>
          <w:szCs w:val="28"/>
        </w:rPr>
        <w:t>歷史科試題</w:t>
      </w:r>
      <w:r w:rsidRPr="00363408">
        <w:rPr>
          <w:rFonts w:hint="eastAsia"/>
          <w:b/>
          <w:sz w:val="28"/>
        </w:rPr>
        <w:t>（每題</w:t>
      </w:r>
      <w:r w:rsidRPr="00363408">
        <w:rPr>
          <w:b/>
          <w:sz w:val="28"/>
        </w:rPr>
        <w:t>5</w:t>
      </w:r>
      <w:r w:rsidRPr="00363408">
        <w:rPr>
          <w:rFonts w:hint="eastAsia"/>
          <w:b/>
          <w:sz w:val="28"/>
        </w:rPr>
        <w:t>分，共計</w:t>
      </w:r>
      <w:r w:rsidRPr="00363408">
        <w:rPr>
          <w:b/>
          <w:sz w:val="28"/>
        </w:rPr>
        <w:t>100</w:t>
      </w:r>
      <w:r w:rsidRPr="00363408">
        <w:rPr>
          <w:rFonts w:hint="eastAsia"/>
          <w:b/>
          <w:sz w:val="28"/>
        </w:rPr>
        <w:t xml:space="preserve">分）　</w:t>
      </w:r>
      <w:r w:rsidRPr="00363408">
        <w:rPr>
          <w:b/>
          <w:sz w:val="28"/>
        </w:rPr>
        <w:tab/>
      </w:r>
      <w:r w:rsidRPr="00363408">
        <w:rPr>
          <w:rFonts w:hint="eastAsia"/>
          <w:b/>
          <w:sz w:val="28"/>
        </w:rPr>
        <w:t xml:space="preserve">　　　　　　　　　　　　　　　　　　　</w:t>
      </w:r>
      <w:r w:rsidRPr="00137D95">
        <w:rPr>
          <w:rFonts w:ascii="標楷體" w:eastAsia="標楷體" w:hAnsi="標楷體" w:hint="eastAsia"/>
          <w:b/>
          <w:sz w:val="28"/>
        </w:rPr>
        <w:t>命題教師：黃若芸老師</w:t>
      </w:r>
    </w:p>
    <w:p w:rsidR="00254B2F" w:rsidRPr="003D2E55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noProof/>
        </w:rPr>
        <w:pict>
          <v:shape id="圖片 38" o:spid="_x0000_s1032" type="#_x0000_t75" alt="Y6A022U-L-2-2" style="position:absolute;left:0;text-align:left;margin-left:505.6pt;margin-top:28.1pt;width:165.55pt;height:110.5pt;z-index:-251657728;visibility:visible" wrapcoords="-98 -147 -98 21600 21698 21600 21698 -147 -98 -147" stroked="t">
            <v:imagedata r:id="rId15" o:title="" grayscale="t"/>
            <w10:wrap type="tight"/>
          </v:shape>
        </w:pict>
      </w:r>
      <w:r w:rsidRPr="003D2E55">
        <w:rPr>
          <w:rFonts w:ascii="Arial" w:hAnsi="Arial" w:cs="Arial" w:hint="eastAsia"/>
        </w:rPr>
        <w:t>犀利電視臺為了製作「秦漢時期的中國皇城」節目，遠赴中國，來到當時的首都進行拍攝活動。他們的拍攝場景主要位於下列哪個流域？</w:t>
      </w:r>
      <w:r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(A)</w:t>
      </w:r>
      <w:r w:rsidRPr="003D2E55">
        <w:rPr>
          <w:rFonts w:ascii="Arial" w:hAnsi="Arial" w:cs="Arial" w:hint="eastAsia"/>
        </w:rPr>
        <w:t>黃河流域</w:t>
      </w:r>
      <w:r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(B)</w:t>
      </w:r>
      <w:r w:rsidRPr="003D2E55">
        <w:rPr>
          <w:rFonts w:ascii="Arial" w:hAnsi="Arial" w:cs="Arial" w:hint="eastAsia"/>
        </w:rPr>
        <w:t>淮河流域</w:t>
      </w:r>
      <w:r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(C)</w:t>
      </w:r>
      <w:r w:rsidRPr="003D2E55">
        <w:rPr>
          <w:rFonts w:ascii="Arial" w:hAnsi="Arial" w:cs="Arial" w:hint="eastAsia"/>
        </w:rPr>
        <w:t>長江流域</w:t>
      </w:r>
      <w:r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(D)</w:t>
      </w:r>
      <w:r w:rsidRPr="003D2E55">
        <w:rPr>
          <w:rFonts w:ascii="Arial" w:hAnsi="Arial" w:cs="Arial" w:hint="eastAsia"/>
        </w:rPr>
        <w:t>珠江流域</w:t>
      </w:r>
      <w:r>
        <w:rPr>
          <w:rFonts w:ascii="Arial" w:hAnsi="Arial" w:cs="Arial"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1A5F47">
        <w:rPr>
          <w:rFonts w:ascii="Arial" w:hAnsi="Arial" w:cs="Arial" w:hint="eastAsia"/>
        </w:rPr>
        <w:t>右圖是中國著名歷史建築：長城，也是今日重要的世界文化遺產。古代興修此建築</w:t>
      </w:r>
      <w:r>
        <w:rPr>
          <w:rFonts w:ascii="Arial" w:hAnsi="Arial" w:cs="Arial" w:hint="eastAsia"/>
        </w:rPr>
        <w:t>主要是為了防止哪一族群的侵擾</w:t>
      </w:r>
      <w:r w:rsidRPr="001A5F47">
        <w:rPr>
          <w:rFonts w:ascii="Arial" w:hAnsi="Arial" w:cs="Arial" w:hint="eastAsia"/>
        </w:rPr>
        <w:t xml:space="preserve">？　</w:t>
      </w:r>
      <w:r>
        <w:rPr>
          <w:rFonts w:ascii="Arial" w:hAnsi="Arial" w:cs="Arial"/>
        </w:rPr>
        <w:t>(A)</w:t>
      </w:r>
      <w:r w:rsidRPr="00C901AC">
        <w:rPr>
          <w:rFonts w:ascii="Arial" w:hAnsi="Arial" w:cs="Arial" w:hint="eastAsia"/>
        </w:rPr>
        <w:t xml:space="preserve">匈奴　</w:t>
      </w:r>
      <w:r>
        <w:rPr>
          <w:rFonts w:ascii="Arial" w:hAnsi="Arial" w:cs="Arial"/>
        </w:rPr>
        <w:t>(B)</w:t>
      </w:r>
      <w:r w:rsidRPr="00C901AC">
        <w:rPr>
          <w:rFonts w:ascii="Arial" w:hAnsi="Arial" w:cs="Arial" w:hint="eastAsia"/>
        </w:rPr>
        <w:t xml:space="preserve">突厥　</w:t>
      </w:r>
      <w:r>
        <w:rPr>
          <w:rFonts w:ascii="Arial" w:hAnsi="Arial" w:cs="Arial"/>
        </w:rPr>
        <w:t>(C)</w:t>
      </w:r>
      <w:r w:rsidRPr="00C901AC">
        <w:rPr>
          <w:rFonts w:ascii="Arial" w:hAnsi="Arial" w:cs="Arial" w:hint="eastAsia"/>
        </w:rPr>
        <w:t xml:space="preserve">犬戎　</w:t>
      </w:r>
      <w:r>
        <w:rPr>
          <w:rFonts w:ascii="Arial" w:hAnsi="Arial" w:cs="Arial"/>
        </w:rPr>
        <w:t>(D)</w:t>
      </w:r>
      <w:r w:rsidRPr="00C901AC">
        <w:rPr>
          <w:rFonts w:ascii="Arial" w:hAnsi="Arial" w:cs="Arial" w:hint="eastAsia"/>
        </w:rPr>
        <w:t>蒙古。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承上題，下列哪一個說明最能夠解釋此族群為何不斷的南侵？　</w:t>
      </w:r>
      <w:r>
        <w:rPr>
          <w:rFonts w:ascii="Arial" w:hAnsi="Arial" w:cs="Arial"/>
        </w:rPr>
        <w:br/>
        <w:t>(A)</w:t>
      </w:r>
      <w:r>
        <w:rPr>
          <w:rFonts w:ascii="Arial" w:hAnsi="Arial" w:cs="Arial" w:hint="eastAsia"/>
        </w:rPr>
        <w:t>因為居住在高原地區，地勢太高而空氣含氣量不足，因此常常入侵中原地區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(B)</w:t>
      </w:r>
      <w:r>
        <w:rPr>
          <w:rFonts w:ascii="Arial" w:hAnsi="Arial" w:cs="Arial" w:hint="eastAsia"/>
        </w:rPr>
        <w:t>因為距海遙遠，漁獲取得</w:t>
      </w:r>
      <w:r>
        <w:rPr>
          <w:rFonts w:ascii="新細明體" w:hAnsi="新細明體" w:cs="新細明體" w:hint="eastAsia"/>
        </w:rPr>
        <w:t>不易</w:t>
      </w:r>
      <w:r>
        <w:rPr>
          <w:rFonts w:ascii="Arial" w:hAnsi="Arial" w:cs="Arial" w:hint="eastAsia"/>
        </w:rPr>
        <w:t>，因此常常需要南下到海邊捕魚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(C)</w:t>
      </w:r>
      <w:r>
        <w:rPr>
          <w:rFonts w:ascii="Arial" w:hAnsi="Arial" w:cs="Arial" w:hint="eastAsia"/>
        </w:rPr>
        <w:t>因為所在地區氣溫低又水氣不足，作物不易種植，因此常南下掠奪糧食等資源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(D)</w:t>
      </w:r>
      <w:r>
        <w:rPr>
          <w:rFonts w:ascii="Arial" w:hAnsi="Arial" w:cs="Arial" w:hint="eastAsia"/>
        </w:rPr>
        <w:t>因為崇拜漢人的統治方式，因此常常南下想學習漢人文化</w:t>
      </w:r>
      <w:r w:rsidRPr="00EE1315">
        <w:rPr>
          <w:rFonts w:ascii="Arial" w:hAnsi="Arial" w:cs="Arial"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一般而言，歷史</w:t>
      </w:r>
      <w:r w:rsidRPr="009E7BC4">
        <w:rPr>
          <w:rFonts w:ascii="Arial" w:hAnsi="Arial" w:cs="Arial" w:hint="eastAsia"/>
        </w:rPr>
        <w:t>學家將</w:t>
      </w:r>
      <w:r>
        <w:rPr>
          <w:rFonts w:ascii="Arial" w:hAnsi="Arial" w:cs="Arial" w:hint="eastAsia"/>
        </w:rPr>
        <w:t>人類的發展分為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史前時代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與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歷史時代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>，而其分界點為文字的出現。若依此定義來說，中國在何時被認為開始進入了</w:t>
      </w:r>
      <w:r w:rsidRPr="009E7BC4">
        <w:rPr>
          <w:rFonts w:ascii="Arial" w:hAnsi="Arial" w:cs="Arial" w:hint="eastAsia"/>
        </w:rPr>
        <w:t>「</w:t>
      </w:r>
      <w:r>
        <w:rPr>
          <w:rFonts w:ascii="Arial" w:hAnsi="Arial" w:cs="Arial" w:hint="eastAsia"/>
        </w:rPr>
        <w:t>歷史時代</w:t>
      </w:r>
      <w:r w:rsidRPr="009E7BC4">
        <w:rPr>
          <w:rFonts w:ascii="Arial" w:hAnsi="Arial" w:cs="Arial" w:hint="eastAsia"/>
        </w:rPr>
        <w:t>」</w:t>
      </w:r>
      <w:r>
        <w:rPr>
          <w:rFonts w:ascii="Arial" w:hAnsi="Arial" w:cs="Arial" w:hint="eastAsia"/>
        </w:rPr>
        <w:t xml:space="preserve">？　</w:t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黃帝時代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夏朝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商朝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周朝</w:t>
      </w:r>
      <w:r w:rsidRPr="00EE1315">
        <w:rPr>
          <w:rFonts w:ascii="Arial" w:hAnsi="Arial" w:cs="Arial" w:hint="eastAsia"/>
        </w:rPr>
        <w:t>。</w:t>
      </w:r>
    </w:p>
    <w:p w:rsidR="00254B2F" w:rsidRPr="00ED6A29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ED6A29">
        <w:rPr>
          <w:rFonts w:ascii="Arial" w:hAnsi="Arial" w:cs="Arial" w:hint="eastAsia"/>
        </w:rPr>
        <w:t>阿雄在歷史博物館內，看到某個考古遺址的照片，旁邊的解說牌寫著：「</w:t>
      </w:r>
      <w:r w:rsidRPr="00ED6A29">
        <w:rPr>
          <w:rFonts w:ascii="Arial" w:hAnsi="Arial" w:cs="Arial"/>
        </w:rPr>
        <w:t>……</w:t>
      </w:r>
      <w:r w:rsidRPr="00ED6A29">
        <w:rPr>
          <w:rFonts w:ascii="Arial" w:hAnsi="Arial" w:cs="Arial" w:hint="eastAsia"/>
        </w:rPr>
        <w:t>遺址中發現許多青銅器，推測是祭祀或烹飪用途。此外，遺址中還發現單一符號的陶文。學者表示，這座考古遺址可能是夏朝的</w:t>
      </w:r>
      <w:r w:rsidRPr="00ED6A29">
        <w:rPr>
          <w:rFonts w:ascii="Arial" w:hAnsi="Arial" w:cs="Arial"/>
        </w:rPr>
        <w:t>……</w:t>
      </w:r>
      <w:r w:rsidRPr="00ED6A29">
        <w:rPr>
          <w:rFonts w:ascii="Arial" w:hAnsi="Arial" w:cs="Arial" w:hint="eastAsia"/>
        </w:rPr>
        <w:t>。」這座遺址應該為何？</w:t>
      </w:r>
      <w:r w:rsidRPr="00ED6A29">
        <w:rPr>
          <w:rFonts w:ascii="Arial" w:hAnsi="Arial" w:cs="Arial"/>
        </w:rPr>
        <w:br/>
      </w:r>
      <w:r>
        <w:rPr>
          <w:rFonts w:ascii="Arial" w:hAnsi="Arial" w:cs="Arial"/>
        </w:rPr>
        <w:t>(A)</w:t>
      </w:r>
      <w:r w:rsidRPr="00ED6A29">
        <w:rPr>
          <w:rFonts w:ascii="Arial" w:hAnsi="Arial" w:cs="Arial" w:hint="eastAsia"/>
        </w:rPr>
        <w:t xml:space="preserve">河南偃師二里頭遺址　</w:t>
      </w:r>
      <w:r>
        <w:rPr>
          <w:rFonts w:ascii="Arial" w:hAnsi="Arial" w:cs="Arial"/>
        </w:rPr>
        <w:t>(B)</w:t>
      </w:r>
      <w:r w:rsidRPr="00ED6A29">
        <w:rPr>
          <w:rFonts w:ascii="Arial" w:hAnsi="Arial" w:cs="Arial" w:hint="eastAsia"/>
        </w:rPr>
        <w:t xml:space="preserve">河南安陽殷墟遺址　</w:t>
      </w:r>
      <w:r>
        <w:rPr>
          <w:rFonts w:ascii="Arial" w:hAnsi="Arial" w:cs="Arial"/>
        </w:rPr>
        <w:t>(C)</w:t>
      </w:r>
      <w:r w:rsidRPr="00ED6A29">
        <w:rPr>
          <w:rFonts w:ascii="Arial" w:hAnsi="Arial" w:cs="Arial" w:hint="eastAsia"/>
        </w:rPr>
        <w:t xml:space="preserve">浙江餘姚河姆渡遺址　</w:t>
      </w:r>
      <w:r>
        <w:rPr>
          <w:rFonts w:ascii="Arial" w:hAnsi="Arial" w:cs="Arial"/>
        </w:rPr>
        <w:t>(D)</w:t>
      </w:r>
      <w:r w:rsidRPr="00ED6A29">
        <w:rPr>
          <w:rFonts w:ascii="Arial" w:hAnsi="Arial" w:cs="Arial" w:hint="eastAsia"/>
        </w:rPr>
        <w:t>陝西西安半坡遺址</w:t>
      </w:r>
    </w:p>
    <w:p w:rsidR="00254B2F" w:rsidRPr="00ED6A29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ED6A29">
        <w:rPr>
          <w:rFonts w:ascii="Arial" w:hAnsi="Arial" w:cs="Arial" w:hint="eastAsia"/>
        </w:rPr>
        <w:t>承上題，為什麼此遺址被</w:t>
      </w:r>
      <w:r>
        <w:rPr>
          <w:rFonts w:ascii="Arial" w:hAnsi="Arial" w:cs="Arial" w:hint="eastAsia"/>
        </w:rPr>
        <w:t>認</w:t>
      </w:r>
      <w:r w:rsidRPr="00ED6A29">
        <w:rPr>
          <w:rFonts w:ascii="Arial" w:hAnsi="Arial" w:cs="Arial" w:hint="eastAsia"/>
        </w:rPr>
        <w:t>為</w:t>
      </w:r>
      <w:r>
        <w:rPr>
          <w:rFonts w:ascii="Arial" w:hAnsi="Arial" w:cs="Arial" w:hint="eastAsia"/>
        </w:rPr>
        <w:t>是</w:t>
      </w:r>
      <w:r w:rsidRPr="00ED6A29">
        <w:rPr>
          <w:rFonts w:ascii="Arial" w:hAnsi="Arial" w:cs="Arial" w:hint="eastAsia"/>
        </w:rPr>
        <w:t xml:space="preserve">國家權力的起源？　</w:t>
      </w:r>
      <w:r w:rsidRPr="00ED6A29">
        <w:rPr>
          <w:rFonts w:ascii="Arial" w:hAnsi="Arial" w:cs="Arial"/>
        </w:rPr>
        <w:br/>
      </w:r>
      <w:r>
        <w:rPr>
          <w:rFonts w:ascii="Arial" w:hAnsi="Arial" w:cs="Arial"/>
        </w:rPr>
        <w:t>(A)</w:t>
      </w:r>
      <w:r w:rsidRPr="00ED6A29">
        <w:rPr>
          <w:rFonts w:ascii="Arial" w:hAnsi="Arial" w:cs="Arial" w:hint="eastAsia"/>
        </w:rPr>
        <w:t>挖掘出的</w:t>
      </w:r>
      <w:r>
        <w:rPr>
          <w:rFonts w:ascii="Arial" w:hAnsi="Arial" w:cs="Arial" w:hint="eastAsia"/>
        </w:rPr>
        <w:t>宮殿保留非常完整</w:t>
      </w:r>
      <w:r w:rsidRPr="00ED6A29"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上面刻有歷任</w:t>
      </w:r>
      <w:r w:rsidRPr="00ED6A29">
        <w:rPr>
          <w:rFonts w:ascii="Arial" w:hAnsi="Arial" w:cs="Arial" w:hint="eastAsia"/>
        </w:rPr>
        <w:t>皇帝</w:t>
      </w:r>
      <w:r>
        <w:rPr>
          <w:rFonts w:ascii="Arial" w:hAnsi="Arial" w:cs="Arial" w:hint="eastAsia"/>
        </w:rPr>
        <w:t>的名字</w:t>
      </w:r>
      <w:r w:rsidRPr="00ED6A29">
        <w:rPr>
          <w:rFonts w:ascii="Arial" w:hAnsi="Arial" w:cs="Arial" w:hint="eastAsia"/>
        </w:rPr>
        <w:t xml:space="preserve">　</w:t>
      </w:r>
      <w:r w:rsidRPr="00ED6A29">
        <w:rPr>
          <w:rFonts w:ascii="Arial" w:hAnsi="Arial" w:cs="Arial"/>
        </w:rPr>
        <w:br/>
      </w:r>
      <w:r>
        <w:rPr>
          <w:rFonts w:ascii="Arial" w:hAnsi="Arial" w:cs="Arial"/>
        </w:rPr>
        <w:t>(B)</w:t>
      </w:r>
      <w:r w:rsidRPr="00ED6A29">
        <w:rPr>
          <w:rFonts w:ascii="Arial" w:hAnsi="Arial" w:cs="Arial" w:hint="eastAsia"/>
        </w:rPr>
        <w:t xml:space="preserve">因為華北地區是中國文化的起源地，國家必然興起於此地　</w:t>
      </w:r>
      <w:r w:rsidRPr="00ED6A29">
        <w:rPr>
          <w:rFonts w:ascii="Arial" w:hAnsi="Arial" w:cs="Arial"/>
        </w:rPr>
        <w:br/>
      </w:r>
      <w:r>
        <w:rPr>
          <w:rFonts w:ascii="Arial" w:hAnsi="Arial" w:cs="Arial"/>
        </w:rPr>
        <w:t>(C)</w:t>
      </w:r>
      <w:r w:rsidRPr="00ED6A29">
        <w:rPr>
          <w:rFonts w:ascii="Arial" w:hAnsi="Arial" w:cs="Arial" w:hint="eastAsia"/>
        </w:rPr>
        <w:t>大型穀倉的發現，代表當時居住</w:t>
      </w:r>
      <w:r>
        <w:rPr>
          <w:rFonts w:ascii="Arial" w:hAnsi="Arial" w:cs="Arial" w:hint="eastAsia"/>
        </w:rPr>
        <w:t>在</w:t>
      </w:r>
      <w:r w:rsidRPr="00ED6A29">
        <w:rPr>
          <w:rFonts w:ascii="Arial" w:hAnsi="Arial" w:cs="Arial" w:hint="eastAsia"/>
        </w:rPr>
        <w:t>此</w:t>
      </w:r>
      <w:r>
        <w:rPr>
          <w:rFonts w:ascii="Arial" w:hAnsi="Arial" w:cs="Arial" w:hint="eastAsia"/>
        </w:rPr>
        <w:t>地</w:t>
      </w:r>
      <w:r w:rsidRPr="00ED6A29">
        <w:rPr>
          <w:rFonts w:ascii="Arial" w:hAnsi="Arial" w:cs="Arial" w:hint="eastAsia"/>
        </w:rPr>
        <w:t>的人</w:t>
      </w:r>
      <w:r>
        <w:rPr>
          <w:rFonts w:ascii="Arial" w:hAnsi="Arial" w:cs="Arial" w:hint="eastAsia"/>
        </w:rPr>
        <w:t>口</w:t>
      </w:r>
      <w:r w:rsidRPr="00ED6A29">
        <w:rPr>
          <w:rFonts w:ascii="Arial" w:hAnsi="Arial" w:cs="Arial" w:hint="eastAsia"/>
        </w:rPr>
        <w:t xml:space="preserve">數很多，達到國家成立的條件　</w:t>
      </w:r>
      <w:r w:rsidRPr="00ED6A29">
        <w:rPr>
          <w:rFonts w:ascii="Arial" w:hAnsi="Arial" w:cs="Arial"/>
        </w:rPr>
        <w:br/>
      </w:r>
      <w:r>
        <w:rPr>
          <w:rFonts w:ascii="Arial" w:hAnsi="Arial" w:cs="Arial"/>
        </w:rPr>
        <w:t>(D)</w:t>
      </w:r>
      <w:r w:rsidRPr="00ED6A29">
        <w:rPr>
          <w:rFonts w:ascii="Arial" w:hAnsi="Arial" w:cs="Arial" w:hint="eastAsia"/>
        </w:rPr>
        <w:t>宮殿</w:t>
      </w:r>
      <w:r>
        <w:rPr>
          <w:rFonts w:ascii="Arial" w:hAnsi="Arial" w:cs="Arial" w:hint="eastAsia"/>
        </w:rPr>
        <w:t>地基和</w:t>
      </w:r>
      <w:r w:rsidRPr="00ED6A29">
        <w:rPr>
          <w:rFonts w:ascii="Arial" w:hAnsi="Arial" w:cs="Arial" w:hint="eastAsia"/>
        </w:rPr>
        <w:t>青銅器的</w:t>
      </w:r>
      <w:r>
        <w:rPr>
          <w:rFonts w:ascii="Arial" w:hAnsi="Arial" w:cs="Arial" w:hint="eastAsia"/>
        </w:rPr>
        <w:t>出土</w:t>
      </w:r>
      <w:r w:rsidRPr="00ED6A29">
        <w:rPr>
          <w:rFonts w:ascii="Arial" w:hAnsi="Arial" w:cs="Arial" w:hint="eastAsia"/>
        </w:rPr>
        <w:t>，</w:t>
      </w:r>
      <w:r>
        <w:rPr>
          <w:rFonts w:ascii="Arial" w:hAnsi="Arial" w:cs="Arial" w:hint="eastAsia"/>
        </w:rPr>
        <w:t>推測只有</w:t>
      </w:r>
      <w:r w:rsidRPr="00ED6A29">
        <w:rPr>
          <w:rFonts w:ascii="Arial" w:hAnsi="Arial" w:cs="Arial" w:hint="eastAsia"/>
        </w:rPr>
        <w:t>強有力的</w:t>
      </w:r>
      <w:r>
        <w:rPr>
          <w:rFonts w:ascii="Arial" w:hAnsi="Arial" w:cs="Arial" w:hint="eastAsia"/>
        </w:rPr>
        <w:t>政權能夠動用龐大的人力與物力</w:t>
      </w:r>
      <w:r w:rsidRPr="00ED6A29">
        <w:rPr>
          <w:rFonts w:ascii="Arial" w:hAnsi="Arial" w:cs="Arial" w:hint="eastAsia"/>
        </w:rPr>
        <w:t>。</w:t>
      </w:r>
    </w:p>
    <w:p w:rsidR="00254B2F" w:rsidRPr="001510C6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一般而言，大家普遍認為中國歷經多個朝代，起於夏朝，終於清朝。請問，下列哪一個敘述最能夠說明</w:t>
      </w:r>
      <w:r>
        <w:rPr>
          <w:rFonts w:ascii="標楷體" w:eastAsia="標楷體" w:hAnsi="標楷體" w:cs="Arial" w:hint="eastAsia"/>
        </w:rPr>
        <w:t>「</w:t>
      </w:r>
      <w:r>
        <w:rPr>
          <w:rFonts w:ascii="Arial" w:hAnsi="Arial" w:cs="Arial" w:hint="eastAsia"/>
        </w:rPr>
        <w:t>朝代</w:t>
      </w:r>
      <w:r>
        <w:rPr>
          <w:rFonts w:ascii="標楷體" w:eastAsia="標楷體" w:hAnsi="標楷體" w:cs="Arial" w:hint="eastAsia"/>
        </w:rPr>
        <w:t>」</w:t>
      </w:r>
      <w:r>
        <w:rPr>
          <w:rFonts w:ascii="Arial" w:hAnsi="Arial" w:cs="Arial" w:hint="eastAsia"/>
        </w:rPr>
        <w:t xml:space="preserve">這個概念？　</w:t>
      </w:r>
      <w:r>
        <w:rPr>
          <w:rFonts w:ascii="Arial" w:hAnsi="Arial" w:cs="Arial"/>
        </w:rPr>
        <w:br/>
        <w:t>(A)</w:t>
      </w:r>
      <w:r w:rsidRPr="001510C6">
        <w:rPr>
          <w:rFonts w:ascii="Arial" w:hAnsi="Arial" w:cs="Arial" w:hint="eastAsia"/>
        </w:rPr>
        <w:t xml:space="preserve">國家的領袖由全民推舉賢能的人來擔任，並透過投票來進行統治的時期　</w:t>
      </w:r>
      <w:r>
        <w:rPr>
          <w:rFonts w:ascii="Arial" w:hAnsi="Arial" w:cs="Arial"/>
        </w:rPr>
        <w:br/>
        <w:t>(B)</w:t>
      </w:r>
      <w:r w:rsidRPr="001510C6">
        <w:rPr>
          <w:rFonts w:ascii="Arial" w:hAnsi="Arial" w:cs="Arial" w:hint="eastAsia"/>
        </w:rPr>
        <w:t xml:space="preserve">某一個權力很大的人，獨自掌管全天下各項大小事務，直到他死亡而結束　</w:t>
      </w:r>
      <w:r>
        <w:rPr>
          <w:rFonts w:ascii="Arial" w:hAnsi="Arial" w:cs="Arial"/>
        </w:rPr>
        <w:br/>
        <w:t>(C)</w:t>
      </w:r>
      <w:r w:rsidRPr="001510C6">
        <w:rPr>
          <w:rFonts w:ascii="Arial" w:hAnsi="Arial" w:cs="Arial" w:hint="eastAsia"/>
        </w:rPr>
        <w:t>由某一個姓氏家族所建立的政府組織，進行統治的時期</w:t>
      </w:r>
      <w:r>
        <w:rPr>
          <w:rFonts w:ascii="Arial" w:hAnsi="Arial" w:cs="Arial"/>
        </w:rPr>
        <w:br/>
        <w:t>(D)</w:t>
      </w:r>
      <w:r w:rsidRPr="001510C6">
        <w:rPr>
          <w:rFonts w:ascii="Arial" w:hAnsi="Arial" w:cs="Arial" w:hint="eastAsia"/>
        </w:rPr>
        <w:t>一群人共同擊敗其他人後，分工合作地掌管各項不同事務的時期。</w:t>
      </w:r>
    </w:p>
    <w:p w:rsidR="00254B2F" w:rsidRPr="00CB3839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  <w:lang w:val="en-GB"/>
        </w:rPr>
        <w:t>上歷史課時，老師帶著大家透過閱讀甲骨文中的記錄，認識早期人類生活情況。其中</w:t>
      </w:r>
      <w:r w:rsidRPr="003528B9">
        <w:rPr>
          <w:rFonts w:ascii="Arial" w:hAnsi="Arial" w:cs="Arial" w:hint="eastAsia"/>
          <w:lang w:val="en-GB"/>
        </w:rPr>
        <w:t>第</w:t>
      </w:r>
      <w:r w:rsidRPr="003528B9">
        <w:rPr>
          <w:rFonts w:ascii="Arial" w:hAnsi="Arial" w:cs="Arial"/>
          <w:lang w:val="en-GB"/>
        </w:rPr>
        <w:t>6057</w:t>
      </w:r>
      <w:r w:rsidRPr="003528B9">
        <w:rPr>
          <w:rFonts w:ascii="Arial" w:hAnsi="Arial" w:cs="Arial" w:hint="eastAsia"/>
          <w:lang w:val="en-GB"/>
        </w:rPr>
        <w:t>號甲骨文</w:t>
      </w:r>
      <w:r>
        <w:rPr>
          <w:rFonts w:ascii="Arial" w:hAnsi="Arial" w:cs="Arial" w:hint="eastAsia"/>
          <w:lang w:val="en-GB"/>
        </w:rPr>
        <w:t>片的譯文如下：</w:t>
      </w:r>
      <w:r>
        <w:rPr>
          <w:rFonts w:ascii="Arial" w:hAnsi="Arial" w:cs="Arial"/>
          <w:lang w:val="en-GB"/>
        </w:rPr>
        <w:br/>
      </w:r>
      <w:r>
        <w:rPr>
          <w:rFonts w:hint="eastAsia"/>
        </w:rPr>
        <w:t>「</w:t>
      </w:r>
      <w:r w:rsidRPr="00243FBF">
        <w:rPr>
          <w:rFonts w:ascii="標楷體" w:eastAsia="標楷體" w:hAnsi="標楷體" w:cs="Arial" w:hint="eastAsia"/>
          <w:lang w:val="en-GB"/>
        </w:rPr>
        <w:t>王在癸卯這一天進行占卜，卜官問：『這十天會有災禍嗎？』</w:t>
      </w:r>
      <w:r w:rsidRPr="00243FBF">
        <w:rPr>
          <w:rFonts w:ascii="標楷體" w:eastAsia="標楷體" w:hAnsi="標楷體" w:cs="Arial" w:hint="eastAsia"/>
        </w:rPr>
        <w:t>王看了牛骨上的裂紋說：</w:t>
      </w:r>
      <w:r w:rsidRPr="00243FBF">
        <w:rPr>
          <w:rFonts w:ascii="標楷體" w:eastAsia="標楷體" w:hAnsi="標楷體" w:cs="Arial" w:hint="eastAsia"/>
          <w:lang w:val="en-GB"/>
        </w:rPr>
        <w:t>『</w:t>
      </w:r>
      <w:r w:rsidRPr="00243FBF">
        <w:rPr>
          <w:rFonts w:ascii="標楷體" w:eastAsia="標楷體" w:hAnsi="標楷體" w:cs="Arial" w:hint="eastAsia"/>
        </w:rPr>
        <w:t>會有外來的災禍。</w:t>
      </w:r>
      <w:r w:rsidRPr="00243FBF">
        <w:rPr>
          <w:rFonts w:ascii="標楷體" w:eastAsia="標楷體" w:hAnsi="標楷體" w:cs="Arial" w:hint="eastAsia"/>
          <w:lang w:val="en-GB"/>
        </w:rPr>
        <w:t>』七天之後，果真有來自西方的災難。</w:t>
      </w:r>
      <w:r w:rsidRPr="00243FBF">
        <w:rPr>
          <w:rFonts w:ascii="標楷體" w:eastAsia="標楷體" w:hAnsi="標楷體" w:cs="Arial" w:hint="eastAsia"/>
        </w:rPr>
        <w:t>大臣報告說：</w:t>
      </w:r>
      <w:r w:rsidRPr="00243FBF">
        <w:rPr>
          <w:rFonts w:ascii="標楷體" w:eastAsia="標楷體" w:hAnsi="標楷體" w:cs="Arial" w:hint="eastAsia"/>
          <w:lang w:val="en-GB"/>
        </w:rPr>
        <w:t>『</w:t>
      </w:r>
      <w:r w:rsidRPr="00243FBF">
        <w:rPr>
          <w:rFonts w:ascii="標楷體" w:eastAsia="標楷體" w:hAnsi="標楷體" w:cs="Arial" w:hint="eastAsia"/>
        </w:rPr>
        <w:t>呂方出兵，最後我方不敵，而被奪去</w:t>
      </w:r>
      <w:r w:rsidRPr="00243FBF">
        <w:rPr>
          <w:rFonts w:ascii="標楷體" w:eastAsia="標楷體" w:hAnsi="標楷體" w:cs="Arial"/>
        </w:rPr>
        <w:t>70</w:t>
      </w:r>
      <w:r w:rsidRPr="00243FBF">
        <w:rPr>
          <w:rFonts w:ascii="標楷體" w:eastAsia="標楷體" w:hAnsi="標楷體" w:cs="Arial" w:hint="eastAsia"/>
        </w:rPr>
        <w:t>塊田地和</w:t>
      </w:r>
      <w:r w:rsidRPr="00243FBF">
        <w:rPr>
          <w:rFonts w:ascii="標楷體" w:eastAsia="標楷體" w:hAnsi="標楷體" w:cs="Arial"/>
        </w:rPr>
        <w:t>5</w:t>
      </w:r>
      <w:r w:rsidRPr="00243FBF">
        <w:rPr>
          <w:rFonts w:ascii="標楷體" w:eastAsia="標楷體" w:hAnsi="標楷體" w:cs="Arial" w:hint="eastAsia"/>
        </w:rPr>
        <w:t>個人</w:t>
      </w:r>
      <w:r w:rsidRPr="003528B9">
        <w:rPr>
          <w:rFonts w:ascii="Arial" w:hAnsi="Arial" w:cs="Arial" w:hint="eastAsia"/>
        </w:rPr>
        <w:t>。</w:t>
      </w:r>
      <w:r>
        <w:rPr>
          <w:rFonts w:ascii="新細明體" w:hAnsi="新細明體" w:cs="Arial" w:hint="eastAsia"/>
          <w:lang w:val="en-GB"/>
        </w:rPr>
        <w:t>』</w:t>
      </w:r>
      <w:r w:rsidRPr="003528B9">
        <w:rPr>
          <w:rFonts w:ascii="Arial" w:hAnsi="Arial" w:cs="Arial" w:hint="eastAsia"/>
          <w:lang w:val="en-GB"/>
        </w:rPr>
        <w:t>」</w:t>
      </w:r>
      <w:r>
        <w:rPr>
          <w:rFonts w:ascii="Arial" w:hAnsi="Arial" w:cs="Arial"/>
          <w:lang w:val="en-GB"/>
        </w:rPr>
        <w:br/>
      </w:r>
      <w:r>
        <w:rPr>
          <w:rFonts w:ascii="Arial" w:hAnsi="Arial" w:cs="Arial" w:hint="eastAsia"/>
        </w:rPr>
        <w:t>請問，根據此甲骨文片，下列誰的推論最貼近譯文的記錄？</w:t>
      </w:r>
      <w:r>
        <w:rPr>
          <w:rFonts w:ascii="Arial" w:hAnsi="Arial" w:cs="Arial"/>
        </w:rPr>
        <w:br/>
        <w:t>(A)</w:t>
      </w:r>
      <w:r>
        <w:rPr>
          <w:rFonts w:ascii="Arial" w:hAnsi="Arial" w:cs="Arial" w:hint="eastAsia"/>
        </w:rPr>
        <w:t>欣欣：當時只有一個國家，而且這個國家已經占</w:t>
      </w:r>
      <w:r>
        <w:rPr>
          <w:rFonts w:ascii="新細明體" w:hAnsi="新細明體" w:cs="新細明體" w:hint="eastAsia"/>
        </w:rPr>
        <w:t>領了全天下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(B)</w:t>
      </w:r>
      <w:r>
        <w:rPr>
          <w:rFonts w:ascii="Arial" w:hAnsi="Arial" w:cs="Arial" w:hint="eastAsia"/>
        </w:rPr>
        <w:t>阿湣：當時的人們已經有崇拜神靈的習慣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(C)</w:t>
      </w:r>
      <w:r>
        <w:rPr>
          <w:rFonts w:ascii="Arial" w:hAnsi="Arial" w:cs="Arial" w:hint="eastAsia"/>
        </w:rPr>
        <w:t>小</w:t>
      </w:r>
      <w:r>
        <w:rPr>
          <w:rFonts w:ascii="新細明體" w:hAnsi="新細明體" w:cs="新細明體" w:hint="eastAsia"/>
        </w:rPr>
        <w:t>傑：當時的人們只會從捕魚和打獵中得到食物</w:t>
      </w:r>
      <w:r w:rsidRPr="009F23D3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(D)</w:t>
      </w:r>
      <w:r>
        <w:rPr>
          <w:rFonts w:ascii="Arial" w:hAnsi="Arial" w:cs="Arial" w:hint="eastAsia"/>
        </w:rPr>
        <w:t>唯唯：當時的人們還沒有發展出計算日期的</w:t>
      </w:r>
      <w:r w:rsidRPr="00CB3839">
        <w:rPr>
          <w:rFonts w:ascii="新細明體" w:hAnsi="新細明體" w:cs="新細明體" w:hint="eastAsia"/>
        </w:rPr>
        <w:t>方式</w:t>
      </w:r>
      <w:r w:rsidRPr="00CB3839">
        <w:rPr>
          <w:rFonts w:ascii="Arial" w:hAnsi="Arial" w:cs="Arial" w:hint="eastAsia"/>
        </w:rPr>
        <w:t>。</w:t>
      </w:r>
    </w:p>
    <w:p w:rsidR="00254B2F" w:rsidRPr="00BF2842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周代為加強控制</w:t>
      </w:r>
      <w:r>
        <w:rPr>
          <w:rFonts w:ascii="Arial" w:hAnsi="Arial" w:cs="Arial" w:hint="eastAsia"/>
          <w:lang w:eastAsia="zh-HK"/>
        </w:rPr>
        <w:t xml:space="preserve">，達到保衛周王室的目的而實行封建制度。請問，下列哪一個敘述最接近封建制度的涵意？　</w:t>
      </w:r>
      <w:r>
        <w:rPr>
          <w:rFonts w:ascii="Arial" w:hAnsi="Arial" w:cs="Arial"/>
          <w:lang w:eastAsia="zh-HK"/>
        </w:rPr>
        <w:br/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統治者將統治之位讓給賢能之人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(B)</w:t>
      </w:r>
      <w:r>
        <w:rPr>
          <w:rFonts w:ascii="Arial" w:hAnsi="Arial" w:cs="Arial" w:hint="eastAsia"/>
        </w:rPr>
        <w:t>各地方的將軍透過武力征戰，奪取土地和資源，建立自己的政權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(C)</w:t>
      </w:r>
      <w:r>
        <w:rPr>
          <w:rFonts w:ascii="Arial" w:hAnsi="Arial" w:cs="Arial" w:hint="eastAsia"/>
        </w:rPr>
        <w:t xml:space="preserve">各地方的官員由中央直接選任，官職不再代代相傳　</w:t>
      </w:r>
      <w:r>
        <w:rPr>
          <w:rFonts w:ascii="Arial" w:hAnsi="Arial" w:cs="Arial"/>
        </w:rPr>
        <w:br/>
        <w:t>(D)</w:t>
      </w:r>
      <w:r>
        <w:rPr>
          <w:rFonts w:ascii="Arial" w:hAnsi="Arial" w:cs="Arial" w:hint="eastAsia"/>
        </w:rPr>
        <w:t>統治者將土地分給有血緣關係的親戚，並且確立尊卑關係</w:t>
      </w:r>
      <w:r w:rsidRPr="00BF2842">
        <w:rPr>
          <w:rFonts w:ascii="Arial" w:hAnsi="Arial" w:cs="Arial"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西周的社會分為貴族、平民與奴隸三個階層，各階層的人們身分不能隨意更動。請問，在貴族之中，位階最低的是哪一個身分？　</w:t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諸侯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士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大夫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天子</w:t>
      </w:r>
      <w:r w:rsidRPr="00882D41">
        <w:rPr>
          <w:rFonts w:ascii="Arial" w:hAnsi="Arial" w:cs="Arial"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 xml:space="preserve">東周常被後世的歷史學家認為是一個變動的時代。請問，下列哪一個敘述最能夠反映出東周時期的變動？　</w:t>
      </w:r>
      <w:r>
        <w:rPr>
          <w:rFonts w:ascii="Arial" w:hAnsi="Arial" w:cs="Arial"/>
        </w:rPr>
        <w:br/>
        <w:t>(A)</w:t>
      </w:r>
      <w:r>
        <w:rPr>
          <w:rFonts w:ascii="Arial" w:hAnsi="Arial" w:cs="Arial" w:hint="eastAsia"/>
        </w:rPr>
        <w:t>周天子的地位越來越崇高，諸侯國之間更加</w:t>
      </w:r>
      <w:r>
        <w:rPr>
          <w:rFonts w:ascii="新細明體" w:hAnsi="新細明體" w:cs="新細明體" w:hint="eastAsia"/>
        </w:rPr>
        <w:t>敬重周天子</w:t>
      </w:r>
      <w:r>
        <w:rPr>
          <w:rFonts w:ascii="Arial" w:hAnsi="Arial" w:cs="Arial"/>
        </w:rPr>
        <w:br/>
        <w:t>(B)</w:t>
      </w:r>
      <w:r>
        <w:rPr>
          <w:rFonts w:ascii="Arial" w:hAnsi="Arial" w:cs="Arial" w:hint="eastAsia"/>
        </w:rPr>
        <w:t>各國君主為求富強，罷廢各家思想，唯獨尊崇儒術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(C)</w:t>
      </w:r>
      <w:r>
        <w:rPr>
          <w:rFonts w:ascii="Arial" w:hAnsi="Arial" w:cs="Arial" w:hint="eastAsia"/>
        </w:rPr>
        <w:t>井田制度逐漸崩解，平民不再擁有私人土地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(D)</w:t>
      </w:r>
      <w:r>
        <w:rPr>
          <w:rFonts w:ascii="Arial" w:hAnsi="Arial" w:cs="Arial" w:hint="eastAsia"/>
        </w:rPr>
        <w:t>貴族地位逐漸下降，而平民有機會進入中上階層社會</w:t>
      </w:r>
      <w:r w:rsidRPr="00882D41">
        <w:rPr>
          <w:rFonts w:ascii="Arial" w:hAnsi="Arial" w:cs="Arial"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一般談</w:t>
      </w:r>
      <w:r>
        <w:rPr>
          <w:rFonts w:ascii="新細明體" w:hAnsi="新細明體" w:cs="新細明體" w:hint="eastAsia"/>
        </w:rPr>
        <w:t>到</w:t>
      </w:r>
      <w:r>
        <w:rPr>
          <w:rFonts w:ascii="Arial" w:hAnsi="Arial" w:cs="Arial" w:hint="eastAsia"/>
        </w:rPr>
        <w:t>中國古代的最高領導人時，常常會聯想到</w:t>
      </w:r>
      <w:r w:rsidRPr="0043486E">
        <w:rPr>
          <w:rFonts w:ascii="Arial" w:hAnsi="Arial" w:cs="Arial" w:hint="eastAsia"/>
        </w:rPr>
        <w:t>「皇帝」</w:t>
      </w:r>
      <w:r>
        <w:rPr>
          <w:rFonts w:ascii="Arial" w:hAnsi="Arial" w:cs="Arial" w:hint="eastAsia"/>
        </w:rPr>
        <w:t>，但</w:t>
      </w:r>
      <w:r w:rsidRPr="0043486E">
        <w:rPr>
          <w:rFonts w:ascii="Arial" w:hAnsi="Arial" w:cs="Arial" w:hint="eastAsia"/>
        </w:rPr>
        <w:t>「皇帝」</w:t>
      </w:r>
      <w:r>
        <w:rPr>
          <w:rFonts w:ascii="Arial" w:hAnsi="Arial" w:cs="Arial" w:hint="eastAsia"/>
        </w:rPr>
        <w:t xml:space="preserve">這個稱號在中國上古時期並不存在。請問，中國歷史上第一位皇帝是誰？　</w:t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黃</w:t>
      </w:r>
      <w:r>
        <w:rPr>
          <w:rFonts w:ascii="新細明體" w:hAnsi="新細明體" w:cs="新細明體" w:hint="eastAsia"/>
        </w:rPr>
        <w:t>帝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秦始皇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漢武帝</w:t>
      </w:r>
      <w:r w:rsidRPr="00882D41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周幽王</w:t>
      </w:r>
      <w:r w:rsidRPr="00882D41">
        <w:rPr>
          <w:rFonts w:ascii="Arial" w:hAnsi="Arial" w:cs="Arial" w:hint="eastAsia"/>
        </w:rPr>
        <w:t>。</w:t>
      </w:r>
    </w:p>
    <w:p w:rsidR="00254B2F" w:rsidRPr="001C6AFD" w:rsidRDefault="00254B2F" w:rsidP="00770005">
      <w:pPr>
        <w:widowControl/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1C6AFD">
        <w:rPr>
          <w:rFonts w:ascii="Arial" w:hAnsi="Arial" w:cs="Arial" w:hint="eastAsia"/>
        </w:rPr>
        <w:t>併滅戰國時期各國而建立的秦國，為有效控制各地，秦始皇曾積極推動多</w:t>
      </w:r>
      <w:r w:rsidRPr="001C6AFD">
        <w:rPr>
          <w:rFonts w:ascii="新細明體" w:hAnsi="新細明體" w:cs="新細明體" w:hint="eastAsia"/>
        </w:rPr>
        <w:t>項政策與措施。請問下列哪一項</w:t>
      </w:r>
      <w:r w:rsidRPr="001C6AFD">
        <w:rPr>
          <w:rFonts w:ascii="新細明體" w:hAnsi="新細明體" w:cs="Arial" w:hint="eastAsia"/>
          <w:b/>
          <w:bCs/>
          <w:u w:val="double"/>
        </w:rPr>
        <w:t>『</w:t>
      </w:r>
      <w:r w:rsidRPr="001C6AFD">
        <w:rPr>
          <w:rFonts w:ascii="Arial" w:hAnsi="Arial" w:cs="Arial" w:hint="eastAsia"/>
          <w:b/>
          <w:bCs/>
          <w:u w:val="double"/>
        </w:rPr>
        <w:t>不是</w:t>
      </w:r>
      <w:r w:rsidRPr="001C6AFD">
        <w:rPr>
          <w:rFonts w:ascii="新細明體" w:hAnsi="新細明體" w:cs="Arial" w:hint="eastAsia"/>
          <w:b/>
          <w:bCs/>
          <w:u w:val="double"/>
        </w:rPr>
        <w:t>』</w:t>
      </w:r>
      <w:r w:rsidRPr="001C6AFD">
        <w:rPr>
          <w:rFonts w:ascii="新細明體" w:hAnsi="新細明體" w:cs="新細明體" w:hint="eastAsia"/>
        </w:rPr>
        <w:t xml:space="preserve">秦國所實行的政策？　</w:t>
      </w:r>
      <w:r w:rsidRPr="001C6AFD">
        <w:rPr>
          <w:rFonts w:ascii="新細明體" w:cs="新細明體"/>
        </w:rPr>
        <w:br/>
      </w:r>
      <w:r w:rsidRPr="001C6AFD">
        <w:rPr>
          <w:rFonts w:ascii="Arial" w:hAnsi="Arial" w:cs="Arial"/>
        </w:rPr>
        <w:t>(A)</w:t>
      </w:r>
      <w:r w:rsidRPr="001C6AFD">
        <w:rPr>
          <w:rFonts w:ascii="Arial" w:hAnsi="Arial" w:cs="Arial" w:hint="eastAsia"/>
        </w:rPr>
        <w:t xml:space="preserve">將全國分為多個郡，郡下設縣，其首長由中央直接派任　</w:t>
      </w:r>
      <w:r w:rsidRPr="001C6AFD">
        <w:rPr>
          <w:rFonts w:ascii="Arial" w:hAnsi="Arial" w:cs="Arial"/>
        </w:rPr>
        <w:br/>
        <w:t>(B)</w:t>
      </w:r>
      <w:r w:rsidRPr="001C6AFD">
        <w:rPr>
          <w:rFonts w:ascii="Arial" w:hAnsi="Arial" w:cs="Arial" w:hint="eastAsia"/>
        </w:rPr>
        <w:t xml:space="preserve">以首都為中心，修築平坦的道路以方便軍隊的行動　</w:t>
      </w:r>
      <w:r w:rsidRPr="001C6AFD">
        <w:rPr>
          <w:rFonts w:ascii="Arial" w:hAnsi="Arial" w:cs="Arial"/>
        </w:rPr>
        <w:br/>
        <w:t>(C)</w:t>
      </w:r>
      <w:r w:rsidRPr="001C6AFD">
        <w:rPr>
          <w:rFonts w:ascii="Arial" w:hAnsi="Arial" w:cs="Arial" w:hint="eastAsia"/>
        </w:rPr>
        <w:t>在首都設立太學，以嚴格監控讀書人的思想</w:t>
      </w:r>
      <w:r w:rsidRPr="001C6AFD">
        <w:rPr>
          <w:rFonts w:ascii="Arial" w:hAnsi="Arial" w:cs="Arial"/>
        </w:rPr>
        <w:br/>
        <w:t>(D)</w:t>
      </w:r>
      <w:r w:rsidRPr="001C6AFD">
        <w:rPr>
          <w:rFonts w:ascii="Arial" w:hAnsi="Arial" w:cs="Arial" w:hint="eastAsia"/>
        </w:rPr>
        <w:t>統一各地方量器的大小，以方便穀物的徵收繳稅。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阿凱在網路上查</w:t>
      </w:r>
      <w:r>
        <w:rPr>
          <w:rFonts w:ascii="新細明體" w:hAnsi="新細明體" w:cs="新細明體" w:hint="eastAsia"/>
        </w:rPr>
        <w:t>到漢代的歷史長達約</w:t>
      </w:r>
      <w:r>
        <w:rPr>
          <w:rFonts w:ascii="新細明體" w:hAnsi="新細明體" w:cs="新細明體"/>
        </w:rPr>
        <w:t xml:space="preserve">400 </w:t>
      </w:r>
      <w:r>
        <w:rPr>
          <w:rFonts w:ascii="新細明體" w:hAnsi="新細明體" w:cs="新細明體" w:hint="eastAsia"/>
        </w:rPr>
        <w:t xml:space="preserve">年，但其中又可分為東漢和西漢，不太了解這兩者差別的阿凱向同學詢問。請問，下列誰的回答最能夠為阿凱解答？　</w:t>
      </w:r>
      <w:r>
        <w:rPr>
          <w:rFonts w:ascii="新細明體" w:cs="新細明體"/>
        </w:rPr>
        <w:br/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歷史學家將漢代的前期稱為東漢，後期稱為西漢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當時的人依據</w:t>
      </w:r>
      <w:r>
        <w:rPr>
          <w:rFonts w:ascii="新細明體" w:hAnsi="新細明體" w:cs="新細明體" w:hint="eastAsia"/>
        </w:rPr>
        <w:t>皇帝出生的位置分為東漢與西漢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br/>
        <w:t>(C)</w:t>
      </w:r>
      <w:r>
        <w:rPr>
          <w:rFonts w:ascii="Arial" w:hAnsi="Arial" w:cs="Arial" w:hint="eastAsia"/>
        </w:rPr>
        <w:t>歷史學家將漢代的前期稱為西漢，後期稱為東漢</w:t>
      </w:r>
      <w:r w:rsidRPr="00EE1315">
        <w:rPr>
          <w:rFonts w:ascii="Arial" w:hAnsi="Arial" w:cs="Arial" w:hint="eastAsia"/>
        </w:rPr>
        <w:t xml:space="preserve">　</w:t>
      </w:r>
      <w:r>
        <w:rPr>
          <w:rFonts w:ascii="Arial" w:hAnsi="Arial" w:cs="Arial"/>
        </w:rPr>
        <w:t>(D)</w:t>
      </w:r>
      <w:r>
        <w:rPr>
          <w:rFonts w:ascii="Arial" w:hAnsi="Arial" w:cs="Arial" w:hint="eastAsia"/>
        </w:rPr>
        <w:t>當時的人根據占卜的結果，而將王朝命名為</w:t>
      </w:r>
      <w:r>
        <w:rPr>
          <w:rFonts w:ascii="新細明體" w:hAnsi="新細明體" w:cs="新細明體" w:hint="eastAsia"/>
        </w:rPr>
        <w:t>東漢與西漢</w:t>
      </w:r>
      <w:r w:rsidRPr="00EE1315">
        <w:rPr>
          <w:rFonts w:ascii="Arial" w:hAnsi="Arial" w:cs="Arial" w:hint="eastAsia"/>
        </w:rPr>
        <w:t>。</w:t>
      </w:r>
    </w:p>
    <w:p w:rsidR="00254B2F" w:rsidRPr="001211D8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FE64E3">
        <w:rPr>
          <w:rFonts w:ascii="Arial" w:hAnsi="Arial" w:cs="Arial" w:hint="eastAsia"/>
        </w:rPr>
        <w:t>漢代的官員選任方式，主要是透過地方官員向中央政府推薦有才能之士，經中央審核後錄用或升遷，此方式也使中國古代開始較具制度化的任官方式。請問，</w:t>
      </w:r>
      <w:r>
        <w:rPr>
          <w:rFonts w:ascii="Arial" w:hAnsi="Arial" w:cs="Arial" w:hint="eastAsia"/>
        </w:rPr>
        <w:t>這種任用官員的</w:t>
      </w:r>
      <w:r w:rsidRPr="00FE64E3">
        <w:rPr>
          <w:rFonts w:ascii="Arial" w:hAnsi="Arial" w:cs="Arial" w:hint="eastAsia"/>
        </w:rPr>
        <w:t>方式稱為</w:t>
      </w:r>
      <w:r>
        <w:rPr>
          <w:rFonts w:ascii="Arial" w:hAnsi="Arial" w:cs="Arial" w:hint="eastAsia"/>
        </w:rPr>
        <w:t>什麼</w:t>
      </w:r>
      <w:r w:rsidRPr="001211D8">
        <w:rPr>
          <w:rFonts w:ascii="Arial" w:hAnsi="Arial" w:cs="Arial" w:hint="eastAsia"/>
        </w:rPr>
        <w:t xml:space="preserve">？　</w:t>
      </w:r>
      <w:r w:rsidRPr="001211D8">
        <w:rPr>
          <w:rFonts w:ascii="Arial" w:hAnsi="Arial" w:cs="Arial"/>
        </w:rPr>
        <w:br/>
      </w:r>
      <w:r>
        <w:rPr>
          <w:rFonts w:ascii="Arial" w:hAnsi="Arial" w:cs="Arial"/>
        </w:rPr>
        <w:t>(A)</w:t>
      </w:r>
      <w:r w:rsidRPr="001211D8">
        <w:rPr>
          <w:rFonts w:ascii="Arial" w:hAnsi="Arial" w:cs="Arial" w:hint="eastAsia"/>
        </w:rPr>
        <w:t xml:space="preserve">科舉制度　</w:t>
      </w:r>
      <w:r>
        <w:rPr>
          <w:rFonts w:ascii="Arial" w:hAnsi="Arial" w:cs="Arial"/>
        </w:rPr>
        <w:t>(B)</w:t>
      </w:r>
      <w:r w:rsidRPr="001211D8">
        <w:rPr>
          <w:rFonts w:ascii="Arial" w:hAnsi="Arial" w:cs="Arial" w:hint="eastAsia"/>
        </w:rPr>
        <w:t xml:space="preserve">察舉制度　</w:t>
      </w:r>
      <w:r>
        <w:rPr>
          <w:rFonts w:ascii="Arial" w:hAnsi="Arial" w:cs="Arial"/>
        </w:rPr>
        <w:t>(C)</w:t>
      </w:r>
      <w:r w:rsidRPr="001211D8">
        <w:rPr>
          <w:rFonts w:ascii="Arial" w:hAnsi="Arial" w:cs="Arial" w:hint="eastAsia"/>
        </w:rPr>
        <w:t xml:space="preserve">選舉制度　</w:t>
      </w:r>
      <w:r>
        <w:rPr>
          <w:rFonts w:ascii="Arial" w:hAnsi="Arial" w:cs="Arial"/>
        </w:rPr>
        <w:t>(D)</w:t>
      </w:r>
      <w:r w:rsidRPr="001211D8">
        <w:rPr>
          <w:rFonts w:ascii="Arial" w:hAnsi="Arial" w:cs="Arial" w:hint="eastAsia"/>
        </w:rPr>
        <w:t>九品官人法。</w:t>
      </w:r>
    </w:p>
    <w:p w:rsidR="00254B2F" w:rsidRPr="00137D95" w:rsidRDefault="00254B2F" w:rsidP="00770005">
      <w:pPr>
        <w:tabs>
          <w:tab w:val="left" w:pos="360"/>
        </w:tabs>
        <w:spacing w:afterLines="50" w:line="380" w:lineRule="exact"/>
        <w:ind w:left="227" w:hanging="227"/>
        <w:rPr>
          <w:rFonts w:ascii="Arial" w:hAnsi="Arial" w:cs="Arial"/>
        </w:rPr>
      </w:pPr>
      <w:r>
        <w:rPr>
          <w:rFonts w:ascii="新細明體" w:hAnsi="新細明體" w:hint="eastAsia"/>
        </w:rPr>
        <w:t>◎</w:t>
      </w:r>
      <w:r>
        <w:rPr>
          <w:rFonts w:hint="eastAsia"/>
        </w:rPr>
        <w:t>東周時期，面對政治秩序混亂，許多有志之士紛紛提出各種學說，其中又以儒家、道家、墨家、法家最為人所熟知，而這些學說也常常為後代統治者所採用。</w:t>
      </w:r>
      <w:r w:rsidRPr="00137D95">
        <w:rPr>
          <w:rFonts w:ascii="Arial" w:hAnsi="Arial" w:cs="Arial" w:hint="eastAsia"/>
        </w:rPr>
        <w:t>請回答第</w:t>
      </w:r>
      <w:r w:rsidRPr="00137D95">
        <w:rPr>
          <w:rFonts w:ascii="Arial" w:hAnsi="Arial" w:cs="Arial"/>
        </w:rPr>
        <w:t>38</w:t>
      </w:r>
      <w:r w:rsidRPr="00137D95">
        <w:rPr>
          <w:rFonts w:ascii="Arial" w:hAnsi="Arial" w:cs="Arial" w:hint="eastAsia"/>
        </w:rPr>
        <w:t>題至第</w:t>
      </w:r>
      <w:r w:rsidRPr="00137D95">
        <w:rPr>
          <w:rFonts w:ascii="Arial" w:hAnsi="Arial" w:cs="Arial"/>
        </w:rPr>
        <w:t>39</w:t>
      </w:r>
      <w:r w:rsidRPr="00137D95">
        <w:rPr>
          <w:rFonts w:ascii="Arial" w:hAnsi="Arial" w:cs="Arial" w:hint="eastAsia"/>
        </w:rPr>
        <w:t>題。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rFonts w:ascii="Arial" w:hAnsi="Arial" w:cs="Arial" w:hint="eastAsia"/>
        </w:rPr>
        <w:t>秦代為強化國家的控制力量，實行嚴刑峻法，例如：如果某個人</w:t>
      </w:r>
      <w:r w:rsidRPr="00C703EF">
        <w:rPr>
          <w:rFonts w:ascii="Arial" w:hAnsi="Arial" w:cs="Arial" w:hint="eastAsia"/>
        </w:rPr>
        <w:t>誹謗他人，</w:t>
      </w:r>
      <w:r>
        <w:rPr>
          <w:rFonts w:ascii="Arial" w:hAnsi="Arial" w:cs="Arial" w:hint="eastAsia"/>
        </w:rPr>
        <w:t>他的家人也</w:t>
      </w:r>
      <w:r w:rsidRPr="00C703EF">
        <w:rPr>
          <w:rFonts w:ascii="Arial" w:hAnsi="Arial" w:cs="Arial" w:hint="eastAsia"/>
        </w:rPr>
        <w:t>將會</w:t>
      </w:r>
      <w:r>
        <w:rPr>
          <w:rFonts w:ascii="Arial" w:hAnsi="Arial" w:cs="Arial" w:hint="eastAsia"/>
        </w:rPr>
        <w:t>一起受到</w:t>
      </w:r>
      <w:r w:rsidRPr="00C703EF">
        <w:rPr>
          <w:rFonts w:ascii="Arial" w:hAnsi="Arial" w:cs="Arial" w:hint="eastAsia"/>
        </w:rPr>
        <w:t>處</w:t>
      </w:r>
      <w:r>
        <w:rPr>
          <w:rFonts w:ascii="Arial" w:hAnsi="Arial" w:cs="Arial" w:hint="eastAsia"/>
        </w:rPr>
        <w:t>死等</w:t>
      </w:r>
      <w:r w:rsidRPr="00C703EF">
        <w:rPr>
          <w:rFonts w:ascii="Arial" w:hAnsi="Arial" w:cs="Arial" w:hint="eastAsia"/>
        </w:rPr>
        <w:t>的重刑。</w:t>
      </w:r>
      <w:r>
        <w:rPr>
          <w:rFonts w:ascii="Arial" w:hAnsi="Arial" w:cs="Arial" w:hint="eastAsia"/>
        </w:rPr>
        <w:t xml:space="preserve">請問，秦代採行嚴格的法律治國，較符合哪一家的思想？　</w:t>
      </w:r>
      <w:r>
        <w:rPr>
          <w:rFonts w:ascii="Arial" w:hAnsi="Arial" w:cs="Arial"/>
        </w:rPr>
        <w:t>(A)</w:t>
      </w:r>
      <w:r w:rsidRPr="00C87C37">
        <w:rPr>
          <w:rFonts w:ascii="Arial" w:hAnsi="Arial" w:cs="Arial" w:hint="eastAsia"/>
        </w:rPr>
        <w:t xml:space="preserve">儒家　</w:t>
      </w:r>
      <w:r>
        <w:rPr>
          <w:rFonts w:ascii="Arial" w:hAnsi="Arial" w:cs="Arial"/>
        </w:rPr>
        <w:t>(B)</w:t>
      </w:r>
      <w:r w:rsidRPr="00C87C37">
        <w:rPr>
          <w:rFonts w:ascii="Arial" w:hAnsi="Arial" w:cs="Arial" w:hint="eastAsia"/>
        </w:rPr>
        <w:t xml:space="preserve">道家　</w:t>
      </w:r>
      <w:r>
        <w:rPr>
          <w:rFonts w:ascii="Arial" w:hAnsi="Arial" w:cs="Arial"/>
        </w:rPr>
        <w:t>(C)</w:t>
      </w:r>
      <w:r w:rsidRPr="00C87C37">
        <w:rPr>
          <w:rFonts w:ascii="Arial" w:hAnsi="Arial" w:cs="Arial" w:hint="eastAsia"/>
        </w:rPr>
        <w:t xml:space="preserve">墨家　</w:t>
      </w:r>
      <w:r>
        <w:rPr>
          <w:rFonts w:ascii="Arial" w:hAnsi="Arial" w:cs="Arial"/>
        </w:rPr>
        <w:t>(D)</w:t>
      </w:r>
      <w:r w:rsidRPr="00C87C37">
        <w:rPr>
          <w:rFonts w:ascii="Arial" w:hAnsi="Arial" w:cs="Arial" w:hint="eastAsia"/>
        </w:rPr>
        <w:t>法家。</w:t>
      </w:r>
    </w:p>
    <w:p w:rsidR="00254B2F" w:rsidRPr="00751E0A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 w:rsidRPr="00751E0A">
        <w:rPr>
          <w:rFonts w:ascii="Arial" w:hAnsi="Arial" w:cs="Arial" w:hint="eastAsia"/>
        </w:rPr>
        <w:t>秦代末年至西漢初年，因為歷經四年多的戰亂期，人民生活困頓，經濟蕭條，因此漢高祖建國後為減少人民的負擔，下令解散軍隊，減免稅役，人民只需繳納收入的</w:t>
      </w:r>
      <w:r w:rsidRPr="00751E0A">
        <w:rPr>
          <w:rFonts w:ascii="Arial" w:hAnsi="Arial" w:cs="Arial"/>
        </w:rPr>
        <w:t>1/15</w:t>
      </w:r>
      <w:r w:rsidRPr="00751E0A">
        <w:rPr>
          <w:rFonts w:ascii="Arial" w:hAnsi="Arial" w:cs="Arial" w:hint="eastAsia"/>
        </w:rPr>
        <w:t>給政府。請問，漢初</w:t>
      </w:r>
      <w:r>
        <w:rPr>
          <w:rFonts w:ascii="Arial" w:hAnsi="Arial" w:cs="Arial" w:hint="eastAsia"/>
        </w:rPr>
        <w:t>為</w:t>
      </w:r>
      <w:r w:rsidRPr="00751E0A">
        <w:rPr>
          <w:rFonts w:ascii="Arial" w:hAnsi="Arial" w:cs="Arial" w:hint="eastAsia"/>
        </w:rPr>
        <w:t>減</w:t>
      </w:r>
      <w:r>
        <w:rPr>
          <w:rFonts w:ascii="Arial" w:hAnsi="Arial" w:cs="Arial" w:hint="eastAsia"/>
        </w:rPr>
        <w:t>少干擾人民生活，而採行的減</w:t>
      </w:r>
      <w:r w:rsidRPr="00751E0A">
        <w:rPr>
          <w:rFonts w:ascii="Arial" w:hAnsi="Arial" w:cs="Arial" w:hint="eastAsia"/>
        </w:rPr>
        <w:t>稅政策</w:t>
      </w:r>
      <w:r>
        <w:rPr>
          <w:rFonts w:ascii="Arial" w:hAnsi="Arial" w:cs="Arial" w:hint="eastAsia"/>
        </w:rPr>
        <w:t>的方式</w:t>
      </w:r>
      <w:r w:rsidRPr="00751E0A">
        <w:rPr>
          <w:rFonts w:ascii="Arial" w:hAnsi="Arial" w:cs="Arial" w:hint="eastAsia"/>
        </w:rPr>
        <w:t xml:space="preserve">較符合哪一家的思想？　</w:t>
      </w:r>
      <w:r>
        <w:rPr>
          <w:rFonts w:ascii="Arial" w:hAnsi="Arial" w:cs="Arial"/>
        </w:rPr>
        <w:t>(A)</w:t>
      </w:r>
      <w:r w:rsidRPr="00C87C37">
        <w:rPr>
          <w:rFonts w:ascii="Arial" w:hAnsi="Arial" w:cs="Arial" w:hint="eastAsia"/>
        </w:rPr>
        <w:t xml:space="preserve">儒家　</w:t>
      </w:r>
      <w:r>
        <w:rPr>
          <w:rFonts w:ascii="Arial" w:hAnsi="Arial" w:cs="Arial"/>
        </w:rPr>
        <w:t>(B)</w:t>
      </w:r>
      <w:r w:rsidRPr="00C87C37">
        <w:rPr>
          <w:rFonts w:ascii="Arial" w:hAnsi="Arial" w:cs="Arial" w:hint="eastAsia"/>
        </w:rPr>
        <w:t xml:space="preserve">道家　</w:t>
      </w:r>
      <w:r>
        <w:rPr>
          <w:rFonts w:ascii="Arial" w:hAnsi="Arial" w:cs="Arial"/>
        </w:rPr>
        <w:t>(C)</w:t>
      </w:r>
      <w:r w:rsidRPr="00C87C37">
        <w:rPr>
          <w:rFonts w:ascii="Arial" w:hAnsi="Arial" w:cs="Arial" w:hint="eastAsia"/>
        </w:rPr>
        <w:t xml:space="preserve">墨家　</w:t>
      </w:r>
      <w:r>
        <w:rPr>
          <w:rFonts w:ascii="Arial" w:hAnsi="Arial" w:cs="Arial"/>
        </w:rPr>
        <w:t>(D)</w:t>
      </w:r>
      <w:r w:rsidRPr="00C87C37">
        <w:rPr>
          <w:rFonts w:ascii="Arial" w:hAnsi="Arial" w:cs="Arial" w:hint="eastAsia"/>
        </w:rPr>
        <w:t>法家。</w:t>
      </w:r>
    </w:p>
    <w:p w:rsidR="00254B2F" w:rsidRPr="00C87C37" w:rsidRDefault="00254B2F" w:rsidP="00770005">
      <w:pPr>
        <w:tabs>
          <w:tab w:val="left" w:pos="360"/>
        </w:tabs>
        <w:spacing w:afterLines="50" w:line="380" w:lineRule="exact"/>
        <w:ind w:left="227" w:hanging="227"/>
        <w:rPr>
          <w:rFonts w:ascii="新細明體" w:cs="Arial"/>
          <w:color w:val="FF0000"/>
        </w:rPr>
      </w:pPr>
      <w:r>
        <w:rPr>
          <w:rFonts w:ascii="新細明體" w:hAnsi="新細明體" w:hint="eastAsia"/>
        </w:rPr>
        <w:t>◎</w:t>
      </w:r>
      <w:r w:rsidRPr="00C87C37">
        <w:rPr>
          <w:rFonts w:hint="eastAsia"/>
        </w:rPr>
        <w:t>透過考古研究</w:t>
      </w:r>
      <w:r>
        <w:rPr>
          <w:rFonts w:ascii="新細明體" w:hAnsi="新細明體" w:cs="Arial" w:hint="eastAsia"/>
        </w:rPr>
        <w:t>，</w:t>
      </w:r>
      <w:r w:rsidRPr="00C87C37">
        <w:rPr>
          <w:rFonts w:hint="eastAsia"/>
        </w:rPr>
        <w:t>了解</w:t>
      </w:r>
      <w:r>
        <w:rPr>
          <w:rFonts w:ascii="新細明體" w:hAnsi="新細明體" w:cs="Arial" w:hint="eastAsia"/>
        </w:rPr>
        <w:t>早期人類的發展多半歷經舊石器時代、新石器時代與金屬器時代。</w:t>
      </w:r>
      <w:r w:rsidRPr="00137D95">
        <w:rPr>
          <w:rFonts w:ascii="Arial" w:hAnsi="Arial" w:cs="Arial" w:hint="eastAsia"/>
          <w:color w:val="000000"/>
        </w:rPr>
        <w:t>請回答第</w:t>
      </w:r>
      <w:r w:rsidRPr="00137D95">
        <w:rPr>
          <w:rFonts w:ascii="Arial" w:hAnsi="Arial" w:cs="Arial"/>
          <w:color w:val="000000"/>
        </w:rPr>
        <w:t>40</w:t>
      </w:r>
      <w:r w:rsidRPr="00137D95">
        <w:rPr>
          <w:rFonts w:ascii="Arial" w:hAnsi="Arial" w:cs="Arial" w:hint="eastAsia"/>
          <w:color w:val="000000"/>
        </w:rPr>
        <w:t>題至第</w:t>
      </w:r>
      <w:r w:rsidRPr="00137D95">
        <w:rPr>
          <w:rFonts w:ascii="Arial" w:hAnsi="Arial" w:cs="Arial"/>
          <w:color w:val="000000"/>
        </w:rPr>
        <w:t>42</w:t>
      </w:r>
      <w:r w:rsidRPr="00137D95">
        <w:rPr>
          <w:rFonts w:ascii="Arial" w:hAnsi="Arial" w:cs="Arial" w:hint="eastAsia"/>
          <w:color w:val="000000"/>
        </w:rPr>
        <w:t>題。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hAnsi="Arial" w:cs="Arial"/>
        </w:rPr>
      </w:pPr>
      <w:r>
        <w:rPr>
          <w:noProof/>
        </w:rPr>
        <w:pict>
          <v:group id="群組 5" o:spid="_x0000_s1033" style="position:absolute;left:0;text-align:left;margin-left:362.95pt;margin-top:2.6pt;width:305.9pt;height:216.3pt;z-index:-251662848" coordsize="38849,27470" wrapcoords="-106 -150 -106 21675 21706 21675 21706 -150 -106 -15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">
            <v:shape id="Picture 4" o:spid="_x0000_s1034" type="#_x0000_t75" alt="中國史前文化遺址分佈圖(修改)" style="position:absolute;width:38849;height:2743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b+ebDAAAA2gAAAA8AAABkcnMvZG93bnJldi54bWxEj81uwjAQhO+VeAdrK/VSgUMPtA0YBEj8&#10;3MrfAyzxNkkbr4NtSHh7jITEcTQz32hGk9ZU4kLOl5YV9HsJCOLM6pJzBYf9ovsFwgdkjZVlUnAl&#10;D5Nx52WEqbYNb+myC7mIEPYpKihCqFMpfVaQQd+zNXH0fq0zGKJ0udQOmwg3lfxIkoE0WHJcKLCm&#10;eUHZ/+5sFPjNdXU8/fXNfut+NmH5+d28z7RSb6/tdAgiUBue4Ud7rRUM4H4l3gA5v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Rv55sMAAADaAAAADwAAAAAAAAAAAAAAAACf&#10;AgAAZHJzL2Rvd25yZXYueG1sUEsFBgAAAAAEAAQA9wAAAI8DAAAAAA==&#10;" stroked="t" strokeweight="1.25pt">
              <v:imagedata r:id="rId16" o:title="" croptop="19493f" cropbottom="3530f" cropleft="13873f" cropright="8840f" grayscale="t"/>
              <v:path arrowok="t"/>
            </v:shape>
            <v:shape id="Freeform 5" o:spid="_x0000_s1035" style="position:absolute;left:11772;top:6057;width:13005;height:7170;visibility:visible;mso-wrap-style:square;v-text-anchor:top" coordsize="990,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+/mcEA&#10;AADaAAAADwAAAGRycy9kb3ducmV2LnhtbESPQYvCMBSE7wv+h/CEva2pLqtSTUsRRG/Lqhdvj+bZ&#10;FpuX0sS2+uuNIOxxmJlvmHU6mFp01LrKsoLpJAJBnFtdcaHgdNx+LUE4j6yxtkwK7uQgTUYfa4y1&#10;7fmPuoMvRICwi1FB6X0TS+nykgy6iW2Ig3exrUEfZFtI3WIf4KaWsyiaS4MVh4USG9qUlF8PN6Og&#10;yLPst9/xiR7fPJ8uzrL6MZ1Sn+MhW4HwNPj/8Lu91woW8LoSboBMn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1vv5nBAAAA2gAAAA8AAAAAAAAAAAAAAAAAmAIAAGRycy9kb3du&#10;cmV2LnhtbFBLBQYAAAAABAAEAPUAAACGAwAAAAA=&#10;" path="m600,570c510,540,330,450,240,390,150,330,90,270,60,210,30,150,,30,60,30v60,,270,150,360,180c510,240,540,210,600,210v60,,120,30,180,c840,180,930,,960,30v30,30,30,270,,360c930,480,840,540,780,570v-60,30,-90,30,-180,xe" filled="f" strokeweight="1.5pt">
              <v:stroke dashstyle="1 1"/>
              <v:path arrowok="t" o:connecttype="custom" o:connectlocs="10353688,8138775;4141475,5568640;1035369,2998494;1035369,428360;7247581,2998494;10353688,2998494;13459794,2998494;16565900,428360;16565900,5568640;13459794,8138775;10353688,8138775" o:connectangles="0,0,0,0,0,0,0,0,0,0,0"/>
            </v:shape>
            <v:oval id="Oval 6" o:spid="_x0000_s1036" style="position:absolute;left:24726;top:5829;width:8294;height:4902;rotation:-1117007fd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OJb8A&#10;AADaAAAADwAAAGRycy9kb3ducmV2LnhtbERPTYvCMBC9C/6HMAt703RFRappWQRBEITVgtexmW2D&#10;zaQ2sdZ/vzkseHy8700+2Eb01HnjWMHXNAFBXDptuFJQnHeTFQgfkDU2jknBizzk2Xi0wVS7J/9Q&#10;fwqViCHsU1RQh9CmUvqyJot+6lriyP26zmKIsKuk7vAZw20jZ0mylBYNx4YaW9rWVN5OD6vALA7z&#10;4355K1YvHe6X8tr25rhQ6vNj+F6DCDSEt/jfvdcK4tZ4Jd4Amf0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/H04lvwAAANoAAAAPAAAAAAAAAAAAAAAAAJgCAABkcnMvZG93bnJl&#10;di54bWxQSwUGAAAAAAQABAD1AAAAhAMAAAAA&#10;" filled="f" strokeweight="1.5pt">
              <v:stroke dashstyle="1 1"/>
            </v:oval>
            <v:oval id="Oval 7" o:spid="_x0000_s1037" style="position:absolute;left:28536;top:11772;width:4572;height:286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O2w8UA&#10;AADbAAAADwAAAGRycy9kb3ducmV2LnhtbESPQU/CQBCF7yb+h82YcJMtEBUqCyGNJOjNQuA66Y5t&#10;dXe2dheo/945mHibyXvz3jfL9eCdulAf28AGJuMMFHEVbMu1gcN+ez8HFROyRReYDPxQhPXq9maJ&#10;uQ1XfqdLmWolIRxzNNCk1OVax6ohj3EcOmLRPkLvMcna19r2eJVw7/Q0yx61x5alocGOioaqr/Ls&#10;DZy+3cvT8XVTz8rzZOo+i8Vb8ZCMGd0Nm2dQiYb0b/673lnBF3r5RQb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g7bDxQAAANsAAAAPAAAAAAAAAAAAAAAAAJgCAABkcnMv&#10;ZG93bnJldi54bWxQSwUGAAAAAAQABAD1AAAAigMAAAAA&#10;" filled="f" strokeweight="1.5pt">
              <v:stroke dashstyle="1 1"/>
            </v:oval>
            <v:oval id="Oval 8" o:spid="_x0000_s1038" style="position:absolute;left:31584;top:14668;width:3048;height:1435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2NL8IA&#10;AADbAAAADwAAAGRycy9kb3ducmV2LnhtbERPTWvCQBC9F/oflil4qxsjVpu6igQLtTfTYq9DdppE&#10;d2djdtX4791Cwds83ufMl7014kydbxwrGA0TEMSl0w1XCr6/3p9nIHxA1mgck4IreVguHh/mmGl3&#10;4S2di1CJGMI+QwV1CG0mpS9rsuiHriWO3K/rLIYIu0rqDi8x3BqZJsmLtNhwbKixpbym8lCcrIKf&#10;o1lPd5tVNS5Oo9Ts89fPfBKUGjz1qzcQgfpwF/+7P3Scn8LfL/EAubg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zHY0vwgAAANsAAAAPAAAAAAAAAAAAAAAAAJgCAABkcnMvZG93&#10;bnJldi54bWxQSwUGAAAAAAQABAD1AAAAhwMAAAAA&#10;" filled="f" strokeweight="1.5pt">
              <v:stroke dashstyle="1 1"/>
            </v:oval>
            <v:shape id="Text Box 16" o:spid="_x0000_s1039" type="#_x0000_t202" style="position:absolute;left:27165;top:6134;width:4572;height:429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JLjsEA&#10;AADbAAAADwAAAGRycy9kb3ducmV2LnhtbERPTWvCQBC9F/wPywjedFdtpcZsRFoKPbWYtoK3ITsm&#10;wexsyG5N/PduQehtHu9z0u1gG3GhzteONcxnCgRx4UzNpYbvr7fpMwgfkA02jknDlTxss9FDiolx&#10;Pe/pkodSxBD2CWqoQmgTKX1RkUU/cy1x5E6usxgi7EppOuxjuG3kQqmVtFhzbKiwpZeKinP+azX8&#10;fJyOh0f1Wb7ap7Z3g5Js11LryXjYbUAEGsK/+O5+N3H+Ev5+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xSS47BAAAA2wAAAA8AAAAAAAAAAAAAAAAAmAIAAGRycy9kb3du&#10;cmV2LnhtbFBLBQYAAAAABAAEAPUAAACGAwAAAAA=&#10;" filled="f" stroked="f">
              <v:textbox>
                <w:txbxContent>
                  <w:p w:rsidR="00254B2F" w:rsidRPr="0063234D" w:rsidRDefault="00254B2F" w:rsidP="00455700">
                    <w:pPr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新細明體" w:hAnsi="新細明體" w:hint="eastAsia"/>
                      </w:rPr>
                      <w:t>˙</w:t>
                    </w:r>
                  </w:p>
                </w:txbxContent>
              </v:textbox>
            </v:shape>
            <v:shape id="Text Box 17" o:spid="_x0000_s1040" type="#_x0000_t202" style="position:absolute;left:26631;top:7429;width:6477;height:353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7vT+sAA&#10;AADbAAAADwAAAGRycy9kb3ducmV2LnhtbERPS4vCMBC+C/6HMII3TRQVtxpFFGFPLj52YW9DM7bF&#10;ZlKaaLv/fiMI3ubje85y3dpSPKj2hWMNo6ECQZw6U3Cm4XLeD+YgfEA2WDomDX/kYb3qdpaYGNfw&#10;kR6nkIkYwj5BDXkIVSKlT3Oy6IeuIo7c1dUWQ4R1Jk2NTQy3pRwrNZMWC44NOVa0zSm9ne5Ww/fh&#10;+vszUV/Zzk6rxrVKsv2QWvd77WYBIlAb3uKX+9PE+RN4/hIPkK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7vT+sAAAADbAAAADwAAAAAAAAAAAAAAAACYAgAAZHJzL2Rvd25y&#10;ZXYueG1sUEsFBgAAAAAEAAQA9QAAAIUDAAAAAA==&#10;" filled="f" stroked="f">
              <v:textbox>
                <w:txbxContent>
                  <w:p w:rsidR="00254B2F" w:rsidRPr="0063234D" w:rsidRDefault="00254B2F" w:rsidP="00455700">
                    <w:pPr>
                      <w:rPr>
                        <w:b/>
                        <w:bCs/>
                        <w:sz w:val="22"/>
                        <w:szCs w:val="22"/>
                      </w:rPr>
                    </w:pPr>
                    <w:r>
                      <w:rPr>
                        <w:rFonts w:ascii="新細明體" w:hAnsi="新細明體" w:hint="eastAsia"/>
                      </w:rPr>
                      <w:t>˙</w:t>
                    </w:r>
                  </w:p>
                </w:txbxContent>
              </v:textbox>
            </v:shape>
            <v:shape id="Text Box 21" o:spid="_x0000_s1041" type="#_x0000_t202" style="position:absolute;left:24879;top:2476;width:4800;height:2210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FW58AA&#10;AADbAAAADwAAAGRycy9kb3ducmV2LnhtbERPTYvCMBC9L/gfwgje1tSii1SjiLKwF0GriMehGdtq&#10;MylNqvXfG0HY2zze58yXnanEnRpXWlYwGkYgiDOrS84VHA+/31MQziNrrCyTgic5WC56X3NMtH3w&#10;nu6pz0UIYZeggsL7OpHSZQUZdENbEwfuYhuDPsAml7rBRwg3lYyj6EcaLDk0FFjTuqDslrZGwfnc&#10;nsanK6ebdrJ2ty3GY9rFSg363WoGwlPn/8Uf958O8yfw/iUcIB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wFW58AAAADbAAAADwAAAAAAAAAAAAAAAACYAgAAZHJzL2Rvd25y&#10;ZXYueG1sUEsFBgAAAAAEAAQA9QAAAIUDAAAAAA=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Arial Black" w:hAnsi="Arial Black" w:cs="Arial"/>
                        <w:b/>
                        <w:bCs/>
                      </w:rPr>
                    </w:pPr>
                    <w:r w:rsidRPr="00EF00C3">
                      <w:rPr>
                        <w:rFonts w:ascii="Arial Black" w:hAnsi="Arial Black" w:cs="Arial" w:hint="eastAsia"/>
                        <w:b/>
                        <w:bCs/>
                      </w:rPr>
                      <w:t>北京人</w:t>
                    </w:r>
                  </w:p>
                </w:txbxContent>
              </v:textbox>
            </v:shape>
            <v:group id="Group 24" o:spid="_x0000_s1042" style="position:absolute;left:1104;top:2247;width:9906;height:5423" coordorigin="1674,7614" coordsize="1560,8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<v:shape id="Text Box 25" o:spid="_x0000_s1043" type="#_x0000_t202" style="position:absolute;left:1674;top:7614;width:1560;height:8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BtGa8EA&#10;AADbAAAADwAAAGRycy9kb3ducmV2LnhtbERPz2vCMBS+C/sfwhO8yEynoq4zigiK3jYd2/XRPNti&#10;81KTWOt/bw6Cx4/v93zZmko05HxpWcHHIAFBnFldcq7g97h5n4HwAVljZZkU3MnDcvHWmWOq7Y1/&#10;qDmEXMQQ9ikqKEKoUyl9VpBBP7A1ceRO1hkMEbpcaoe3GG4qOUySiTRYcmwosKZ1Qdn5cDUKZuNd&#10;8+/3o++/bHKqPkN/2mwvTqlet119gQjUhpf46d5pBcO4Pn6JP0AuH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gbRmvBAAAA2wAAAA8AAAAAAAAAAAAAAAAAmAIAAGRycy9kb3du&#10;cmV2LnhtbFBLBQYAAAAABAAEAPUAAACGAwAAAAA=&#10;">
                <v:textbox>
                  <w:txbxContent>
                    <w:p w:rsidR="00254B2F" w:rsidRDefault="00254B2F" w:rsidP="004557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hint="eastAsia"/>
                          <w:sz w:val="22"/>
                          <w:szCs w:val="22"/>
                        </w:rPr>
                        <w:t xml:space="preserve">　文化類型</w:t>
                      </w:r>
                    </w:p>
                    <w:p w:rsidR="00254B2F" w:rsidRDefault="00254B2F" w:rsidP="00455700">
                      <w:pPr>
                        <w:rPr>
                          <w:sz w:val="22"/>
                          <w:szCs w:val="22"/>
                        </w:rPr>
                      </w:pPr>
                      <w:r>
                        <w:rPr>
                          <w:rFonts w:ascii="新細明體" w:hAnsi="新細明體" w:hint="eastAsia"/>
                          <w:sz w:val="22"/>
                          <w:szCs w:val="22"/>
                        </w:rPr>
                        <w:t>˙遺址</w:t>
                      </w:r>
                    </w:p>
                  </w:txbxContent>
                </v:textbox>
              </v:shape>
              <v:oval id="Oval 26" o:spid="_x0000_s1044" style="position:absolute;left:1752;top:7740;width:240;height:22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RKcUA&#10;AADbAAAADwAAAGRycy9kb3ducmV2LnhtbESPQWvCQBSE70L/w/IKXqRu4kEkzSoiaHsopaZ76e2R&#10;fU1Cs2+X7Kqxv75bEDwOM/MNU25G24szDaFzrCCfZyCIa2c6bhToz/3TCkSIyAZ7x6TgSgE264dJ&#10;iYVxFz7SuYqNSBAOBSpoY/SFlKFuyWKYO0+cvG83WIxJDo00A14S3PZykWVLabHjtNCip11L9U91&#10;sgqWb7rOf7uvA77gu/cB9cd+ppWaPo7bZxCRxngP39qvRsEih/8v6Qf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P1EpxQAAANsAAAAPAAAAAAAAAAAAAAAAAJgCAABkcnMv&#10;ZG93bnJldi54bWxQSwUGAAAAAAQABAD1AAAAigMAAAAA&#10;" strokeweight="1pt">
                <v:stroke dashstyle="1 1"/>
              </v:oval>
            </v:group>
            <v:shape id="Text Box 27" o:spid="_x0000_s1045" type="#_x0000_t202" style="position:absolute;left:38;top:24041;width:5562;height:342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+vt8MA&#10;AADbAAAADwAAAGRycy9kb3ducmV2LnhtbESP3YrCMBSE74V9h3AWvJE1Xf+62zWKCoq3/jzAaXNs&#10;yzYnpYm2vr0RBC+HmfmGmS87U4kbNa60rOB7GIEgzqwuOVdwPm2/fkA4j6yxskwK7uRgufjozTHR&#10;tuUD3Y4+FwHCLkEFhfd1IqXLCjLohrYmDt7FNgZ9kE0udYNtgJtKjqJoJg2WHBYKrGlTUPZ/vBoF&#10;l307mP626c6f48NktsYyTu1dqf5nt/oD4anz7/CrvdcKRmN4fg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9+vt8MAAADbAAAADwAAAAAAAAAAAAAAAACYAgAAZHJzL2Rv&#10;d25yZXYueG1sUEsFBgAAAAAEAAQA9QAAAIgDAAAAAA==&#10;" stroked="f">
              <v:textbox>
                <w:txbxContent>
                  <w:p w:rsidR="00254B2F" w:rsidRPr="002573E5" w:rsidRDefault="00254B2F" w:rsidP="00455700">
                    <w:pPr>
                      <w:rPr>
                        <w:b/>
                        <w:bCs/>
                      </w:rPr>
                    </w:pPr>
                  </w:p>
                </w:txbxContent>
              </v:textbox>
            </v:shape>
            <v:oval id="Oval 27" o:spid="_x0000_s1046" style="position:absolute;left:26631;top:4914;width:720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iwJMIA&#10;AADbAAAADwAAAGRycy9kb3ducmV2LnhtbESPzarCMBSE94LvEI7gTlNFRHqNchVEpSt/EO7u0Bzb&#10;cJuT0kStb28EweUwM98w82VrK3GnxhvHCkbDBARx7rThQsH5tBnMQPiArLFyTAqe5GG56HbmmGr3&#10;4APdj6EQEcI+RQVlCHUqpc9LsuiHriaO3tU1FkOUTSF1g48It5UcJ8lUWjQcF0qsaV1S/n+8WQVZ&#10;fplVW2nNKXteV/tsZw71n1Gq32t/f0AEasM3/GnvtILxBN5f4g+Qix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cmLAkwgAAANsAAAAPAAAAAAAAAAAAAAAAAJgCAABkcnMvZG93&#10;bnJldi54bWxQSwUGAAAAAAQABAD1AAAAhwMAAAAA&#10;" fillcolor="black" strokeweight="1pt">
              <v:stroke joinstyle="miter"/>
            </v:oval>
            <v:shape id="Text Box 21" o:spid="_x0000_s1047" type="#_x0000_t202" style="position:absolute;left:27774;top:7810;width:3734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2cWsQA&#10;AADbAAAADwAAAGRycy9kb3ducmV2LnhtbESPQWuDQBSE74H+h+UVeotrJQnFZhOCJZBLoTVFPD7c&#10;VzVx34q7Gvvvu4VCjsPMfMNs97PpxESDay0reI5iEMSV1S3XCr7Ox+ULCOeRNXaWScEPOdjvHhZb&#10;TLW98SdNua9FgLBLUUHjfZ9K6aqGDLrI9sTB+7aDQR/kUEs94C3ATSeTON5Igy2HhQZ7yhqqrvlo&#10;FJTlWKyKC+dv4zpz13dMVvSRKPX0OB9eQXia/T383z5pBcka/r6EHyB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tnFrEAAAA2wAAAA8AAAAAAAAAAAAAAAAAmAIAAGRycy9k&#10;b3ducmV2LnhtbFBLBQYAAAAABAAEAPUAAACJAwAAAAA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Arial Black" w:hAnsi="Arial Black" w:cs="Arial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龍山</w:t>
                    </w:r>
                  </w:p>
                </w:txbxContent>
              </v:textbox>
            </v:shape>
            <v:oval id="Oval 28" o:spid="_x0000_s1048" style="position:absolute;left:28994;top:7429;width:720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aLyMQA&#10;AADbAAAADwAAAGRycy9kb3ducmV2LnhtbESPwWrDMBBE74X+g9hAb42cHIxxIockUJrik5NSyG2x&#10;1raItTKWmth/XxUKPQ4z84bZ7ibbizuN3jhWsFomIIhrpw23Cj4vb68ZCB+QNfaOScFMHnbF89MW&#10;c+0eXNH9HFoRIexzVNCFMORS+roji37pBuLoNW60GKIcW6lHfES47eU6SVJp0XBc6HCgY0f17fxt&#10;FZT1V9a/S2su5dwcPsqTqYarUeplMe03IAJN4T/81z5pBesUfr/EHyC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MGi8jEAAAA2wAAAA8AAAAAAAAAAAAAAAAAmAIAAGRycy9k&#10;b3ducmV2LnhtbFBLBQYAAAAABAAEAPUAAACJAwAAAAA=&#10;" fillcolor="black" strokeweight="1pt">
              <v:stroke joinstyle="miter"/>
            </v:oval>
            <v:shape id="Text Box 21" o:spid="_x0000_s1049" type="#_x0000_t202" style="position:absolute;left:18630;top:11468;width:3734;height:1981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OntsQA&#10;AADbAAAADwAAAGRycy9kb3ducmV2LnhtbESPQWvCQBSE70L/w/IK3symQW2JbqRYhF6Empbg8ZF9&#10;Jmmyb0N2o+m/7xYKHoeZ+YbZ7ibTiSsNrrGs4CmKQRCXVjdcKfj6PCxeQDiPrLGzTAp+yMEue5ht&#10;MdX2xie65r4SAcIuRQW1930qpStrMugi2xMH72IHgz7IoZJ6wFuAm04mcbyWBhsOCzX2tK+pbPPR&#10;KDifx2JZfHP+Nq72rj1isqSPRKn54/S6AeFp8vfwf/tdK0ie4e9L+AE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zp7bEAAAA2wAAAA8AAAAAAAAAAAAAAAAAmAIAAGRycy9k&#10;b3ducmV2LnhtbFBLBQYAAAAABAAEAPUAAACJAwAAAAA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Arial Black" w:hAnsi="Arial Black" w:cs="Arial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半坡</w:t>
                    </w:r>
                  </w:p>
                </w:txbxContent>
              </v:textbox>
            </v:shape>
            <v:oval id="Oval 31" o:spid="_x0000_s1050" style="position:absolute;left:19773;top:11010;width:71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W6Ib0A&#10;AADbAAAADwAAAGRycy9kb3ducmV2LnhtbERPuwrCMBTdBf8hXMFNUx1EqlFUEJVOPhDcLs21DTY3&#10;pYla/94MguPhvOfL1lbiRY03jhWMhgkI4txpw4WCy3k7mILwAVlj5ZgUfMjDctHtzDHV7s1Hep1C&#10;IWII+xQVlCHUqZQ+L8miH7qaOHJ311gMETaF1A2+Y7it5DhJJtKi4dhQYk2bkvLH6WkVZPl1Wu2k&#10;Nefsc18fsr051jejVL/XrmYgArXhL/6591rBOI6NX+IPkIsv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ndW6Ib0AAADbAAAADwAAAAAAAAAAAAAAAACYAgAAZHJzL2Rvd25yZXYu&#10;eG1sUEsFBgAAAAAEAAQA9QAAAIIDAAAAAA==&#10;" fillcolor="black" strokeweight="1pt">
              <v:stroke joinstyle="miter"/>
            </v:oval>
            <v:oval id="Oval 32" o:spid="_x0000_s1051" style="position:absolute;left:23202;top:10782;width:718;height:717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kfusIA&#10;AADbAAAADwAAAGRycy9kb3ducmV2LnhtbESPzarCMBSE94LvEI7gTlNdiPYa5SqISlf+INzdoTm2&#10;4TYnpYla394IgsthZr5h5svWVuJOjTeOFYyGCQji3GnDhYLzaTOYgvABWWPlmBQ8ycNy0e3MMdXu&#10;wQe6H0MhIoR9igrKEOpUSp+XZNEPXU0cvatrLIYom0LqBh8Rbis5TpKJtGg4LpRY07qk/P94swqy&#10;/DKtttKaU/a8rvbZzhzqP6NUv9f+/oAI1IZv+NPeaQXjGby/xB8gFy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mR+6wgAAANsAAAAPAAAAAAAAAAAAAAAAAJgCAABkcnMvZG93&#10;bnJldi54bWxQSwUGAAAAAAQABAD1AAAAhwMAAAAA&#10;" fillcolor="black" strokeweight="1pt">
              <v:stroke joinstyle="miter"/>
            </v:oval>
            <v:oval id="Oval 33" o:spid="_x0000_s1052" style="position:absolute;left:24650;top:15430;width:71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og+sEA&#10;AADbAAAADwAAAGRycy9kb3ducmV2LnhtbERPy4rCMBTdC/5DuMLsNB0HpHSM4gwM06ErHwizuzTX&#10;NtjclCba9u/NQnB5OO/1drCNuFPnjWMF74sEBHHptOFKwen4M09B+ICssXFMCkbysN1MJ2vMtOt5&#10;T/dDqEQMYZ+hgjqENpPSlzVZ9AvXEkfu4jqLIcKukrrDPobbRi6TZCUtGo4NNbb0XVN5PdysgqI8&#10;p82vtOZYjJevvyI3+/bfKPU2G3afIAIN4SV+unOt4COuj1/iD5Cb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Z6IPrBAAAA2wAAAA8AAAAAAAAAAAAAAAAAmAIAAGRycy9kb3du&#10;cmV2LnhtbFBLBQYAAAAABAAEAPUAAACGAwAAAAA=&#10;" fillcolor="black" strokeweight="1pt">
              <v:stroke joinstyle="miter"/>
            </v:oval>
            <v:shape id="Text Box 21" o:spid="_x0000_s1053" type="#_x0000_t202" style="position:absolute;left:22440;top:16421;width:4801;height:2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8MhMQA&#10;AADbAAAADwAAAGRycy9kb3ducmV2LnhtbESPQWvCQBSE7wX/w/KE3urGaEtJXYNEhF4KbVrE4yP7&#10;TGKyb0N2E9N/3xWEHoeZ+YbZpJNpxUi9qy0rWC4iEMSF1TWXCn6+D0+vIJxH1thaJgW/5CDdzh42&#10;mGh75S8ac1+KAGGXoILK+y6R0hUVGXQL2xEH72x7gz7IvpS6x2uAm1bGUfQiDdYcFirsKKuoaPLB&#10;KDidhuP6eOF8PzxnrvnAeE2fsVKP82n3BsLT5P/D9/a7VrBawu1L+AFy+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PDITEAAAA2wAAAA8AAAAAAAAAAAAAAAAAmAIAAGRycy9k&#10;b3ducmV2LnhtbFBLBQYAAAAABAAEAPUAAACJAwAAAAA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Arial Black" w:hAnsi="Arial Black" w:cs="Arial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屈家嶺</w:t>
                    </w:r>
                  </w:p>
                </w:txbxContent>
              </v:textbox>
            </v:shape>
            <v:shape id="Text Box 21" o:spid="_x0000_s1054" type="#_x0000_t202" style="position:absolute;left:30594;top:15659;width:4800;height:2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12S88QA&#10;AADbAAAADwAAAGRycy9kb3ducmV2LnhtbESPT2vCQBTE7wW/w/KE3uqm0UqJriKK0EuhjUU8PrLP&#10;JDX7Nuxu/vTbdwsFj8PM/IZZb0fTiJ6cry0reJ4lIIgLq2suFXydjk+vIHxA1thYJgU/5GG7mTys&#10;MdN24E/q81CKCGGfoYIqhDaT0hcVGfQz2xJH72qdwRClK6V2OES4aWSaJEtpsOa4UGFL+4qKW94Z&#10;BZdLd16cvzk/dC97f3vHdEEfqVKP03G3AhFoDPfwf/tNK5in8Pc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dkvPEAAAA2wAAAA8AAAAAAAAAAAAAAAAAmAIAAGRycy9k&#10;b3ducmV2LnhtbFBLBQYAAAAABAAEAPUAAACJAwAAAAA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新細明體" w:cs="新細明體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河</w:t>
                    </w:r>
                    <w:r>
                      <w:rPr>
                        <w:rFonts w:ascii="新細明體" w:hAnsi="新細明體" w:cs="新細明體" w:hint="eastAsia"/>
                        <w:b/>
                        <w:bCs/>
                      </w:rPr>
                      <w:t>姆渡</w:t>
                    </w:r>
                  </w:p>
                </w:txbxContent>
              </v:textbox>
            </v:shape>
            <v:oval id="Oval 35" o:spid="_x0000_s1055" style="position:absolute;left:32575;top:15049;width:720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i+jcQA&#10;AADbAAAADwAAAGRycy9kb3ducmV2LnhtbESPwWrDMBBE74X8g9hAb42cBkpwIpukUOrik5NSyG2x&#10;NraItTKWGtt/XxUKPQ4z84bZ55PtxJ0GbxwrWK8SEMS104YbBZ/nt6ctCB+QNXaOScFMHvJs8bDH&#10;VLuRK7qfQiMihH2KCtoQ+lRKX7dk0a9cTxy9qxsshiiHRuoBxwi3nXxOkhdp0XBcaLGn15bq2+nb&#10;Kijrr233Lq05l/P1+FEWpuovRqnH5XTYgQg0hf/wX7vQCjYb+P0Sf4DM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aovo3EAAAA2wAAAA8AAAAAAAAAAAAAAAAAmAIAAGRycy9k&#10;b3ducmV2LnhtbFBLBQYAAAAABAAEAPUAAACJAwAAAAA=&#10;" fillcolor="black" strokeweight="1pt">
              <v:stroke joinstyle="miter"/>
            </v:oval>
            <v:shape id="Text Box 21" o:spid="_x0000_s1056" type="#_x0000_t202" style="position:absolute;left:11772;top:21678;width:3734;height:1982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/ivHMMA&#10;AADbAAAADwAAAGRycy9kb3ducmV2LnhtbESPQWvCQBSE74L/YXmCN7MxTaWkriJKwUvBxiIeH9nX&#10;JJp9G7IbTf+9Wyh4HGbmG2a5HkwjbtS52rKCeRSDIC6srrlU8H38mL2BcB5ZY2OZFPySg/VqPFpi&#10;pu2dv+iW+1IECLsMFVTet5mUrqjIoItsSxy8H9sZ9EF2pdQd3gPcNDKJ44U0WHNYqLClbUXFNe+N&#10;gvO5P6WnC+e7/nXrrp+YpHRIlJpOhs07CE+Df4b/23ut4CWFvy/hB8jV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/ivHMMAAADbAAAADwAAAAAAAAAAAAAAAACYAgAAZHJzL2Rv&#10;d25yZXYueG1sUEsFBgAAAAAEAAQA9QAAAIgDAAAAAA=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Arial Black" w:hAnsi="Arial Black" w:cs="Arial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元謀</w:t>
                    </w:r>
                  </w:p>
                </w:txbxContent>
              </v:textbox>
            </v:shape>
            <v:oval id="Oval 38" o:spid="_x0000_s1057" style="position:absolute;left:12915;top:21221;width:718;height:718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2DYsQA&#10;AADbAAAADwAAAGRycy9kb3ducmV2LnhtbESPQWvCQBSE7wX/w/KE3urGikWiq2ihGMkpWgreHtln&#10;sph9G7Jbk/z7bqHQ4zAz3zCb3WAb8aDOG8cK5rMEBHHptOFKwefl42UFwgdkjY1jUjCSh9128rTB&#10;VLueC3qcQyUihH2KCuoQ2lRKX9Zk0c9cSxy9m+sshii7SuoO+wi3jXxNkjdp0XBcqLGl95rK+/nb&#10;KsjLr1VzlNZc8vF2OOWZKdqrUep5OuzXIAIN4T/81860gsUS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YNg2LEAAAA2wAAAA8AAAAAAAAAAAAAAAAAmAIAAGRycy9k&#10;b3ducmV2LnhtbFBLBQYAAAAABAAEAPUAAACJAwAAAAA=&#10;" fillcolor="black" strokeweight="1pt">
              <v:stroke joinstyle="miter"/>
            </v:oval>
            <v:shape id="Text Box 21" o:spid="_x0000_s1058" type="#_x0000_t202" style="position:absolute;left:26479;top:11849;width:4801;height:220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aU8MQA&#10;AADbAAAADwAAAGRycy9kb3ducmV2LnhtbESPQWvCQBSE7wX/w/KE3urG1IpEV5FIoZdCm0rI8ZF9&#10;JtHs25DdxPTfdwuFHoeZ+YbZHSbTipF611hWsFxEIIhLqxuuFJy/Xp82IJxH1thaJgXf5OCwnz3s&#10;MNH2zp80Zr4SAcIuQQW1910ipStrMugWtiMO3sX2Bn2QfSV1j/cAN62Mo2gtDTYcFmrsKK2pvGWD&#10;UVAUQ77Kr5ydhpfU3d4xXtFHrNTjfDpuQXia/H/4r/2mFTyv4fdL+AF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mlPDEAAAA2wAAAA8AAAAAAAAAAAAAAAAAmAIAAGRycy9k&#10;b3ducmV2LnhtbFBLBQYAAAAABAAEAPUAAACJAwAAAAA=&#10;" stroked="f">
              <v:fill opacity="32896f"/>
              <v:textbox inset="0,0,0,0">
                <w:txbxContent>
                  <w:p w:rsidR="00254B2F" w:rsidRPr="00EF00C3" w:rsidRDefault="00254B2F" w:rsidP="00455700">
                    <w:pPr>
                      <w:rPr>
                        <w:rFonts w:ascii="新細明體" w:cs="新細明體"/>
                        <w:b/>
                        <w:bCs/>
                      </w:rPr>
                    </w:pPr>
                    <w:r>
                      <w:rPr>
                        <w:rFonts w:ascii="Arial Black" w:hAnsi="Arial Black" w:cs="Arial" w:hint="eastAsia"/>
                        <w:b/>
                        <w:bCs/>
                      </w:rPr>
                      <w:t>馬家濱</w:t>
                    </w:r>
                  </w:p>
                </w:txbxContent>
              </v:textbox>
            </v:shape>
            <v:oval id="Oval 40" o:spid="_x0000_s1059" style="position:absolute;left:31432;top:13068;width:720;height:72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ZO4jsQA&#10;AADbAAAADwAAAGRycy9kb3ducmV2LnhtbESPQWvCQBSE7wX/w/KE3urGClaiq2ihGMkpWgreHtln&#10;sph9G7Jbk/z7bqHQ4zAz3zCb3WAb8aDOG8cK5rMEBHHptOFKwefl42UFwgdkjY1jUjCSh9128rTB&#10;VLueC3qcQyUihH2KCuoQ2lRKX9Zk0c9cSxy9m+sshii7SuoO+wi3jXxNkqW0aDgu1NjSe03l/fxt&#10;FeTl16o5Smsu+Xg7nPLMFO3VKPU8HfZrEIGG8B/+a2daweINfr/EHy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mTuI7EAAAA2wAAAA8AAAAAAAAAAAAAAAAAmAIAAGRycy9k&#10;b3ducmV2LnhtbFBLBQYAAAAABAAEAPUAAACJAwAAAAA=&#10;" fillcolor="black" strokeweight="1pt">
              <v:stroke joinstyle="miter"/>
            </v:oval>
            <w10:wrap type="tight"/>
          </v:group>
        </w:pict>
      </w:r>
      <w:r>
        <w:rPr>
          <w:rFonts w:hint="eastAsia"/>
        </w:rPr>
        <w:t>右圖為在中國發現的主要史前文化遺址分佈圖，請問從分佈的位置來判斷，</w:t>
      </w:r>
      <w:r w:rsidRPr="00362DCB">
        <w:rPr>
          <w:rFonts w:ascii="新細明體" w:hAnsi="新細明體" w:hint="eastAsia"/>
          <w:b/>
          <w:bCs/>
          <w:u w:val="double"/>
        </w:rPr>
        <w:t>「</w:t>
      </w:r>
      <w:r w:rsidRPr="00362DCB">
        <w:rPr>
          <w:rFonts w:hint="eastAsia"/>
          <w:b/>
          <w:bCs/>
          <w:u w:val="double"/>
        </w:rPr>
        <w:t>無法</w:t>
      </w:r>
      <w:r w:rsidRPr="00362DCB">
        <w:rPr>
          <w:rFonts w:ascii="新細明體" w:hAnsi="新細明體" w:hint="eastAsia"/>
          <w:b/>
          <w:bCs/>
          <w:u w:val="double"/>
        </w:rPr>
        <w:t>」</w:t>
      </w:r>
      <w:r>
        <w:rPr>
          <w:rFonts w:hint="eastAsia"/>
        </w:rPr>
        <w:t xml:space="preserve">說明下列何者？　</w:t>
      </w:r>
      <w:r>
        <w:br/>
      </w:r>
      <w:r w:rsidRPr="003F3CC5">
        <w:rPr>
          <w:rFonts w:ascii="Arial" w:hAnsi="Arial" w:cs="Arial"/>
        </w:rPr>
        <w:t>(A)</w:t>
      </w:r>
      <w:r w:rsidRPr="003F3CC5">
        <w:rPr>
          <w:rFonts w:ascii="Arial" w:hAnsi="Arial" w:cs="Arial" w:hint="eastAsia"/>
        </w:rPr>
        <w:t xml:space="preserve">中國遠古文明的起源是從黃河流域擴散到長江流域　</w:t>
      </w:r>
      <w:r w:rsidRPr="003F3CC5">
        <w:rPr>
          <w:rFonts w:ascii="Arial" w:hAnsi="Arial" w:cs="Arial"/>
        </w:rPr>
        <w:br/>
        <w:t>(B)</w:t>
      </w:r>
      <w:r w:rsidRPr="003F3CC5">
        <w:rPr>
          <w:rFonts w:ascii="Arial" w:hAnsi="Arial" w:cs="Arial" w:hint="eastAsia"/>
        </w:rPr>
        <w:t xml:space="preserve">水源是人類生存的重要條件　</w:t>
      </w:r>
      <w:r w:rsidRPr="003F3CC5">
        <w:rPr>
          <w:rFonts w:ascii="Arial" w:hAnsi="Arial" w:cs="Arial"/>
        </w:rPr>
        <w:br/>
        <w:t>(C)</w:t>
      </w:r>
      <w:r w:rsidRPr="003F3CC5">
        <w:rPr>
          <w:rFonts w:ascii="Arial" w:hAnsi="Arial" w:cs="Arial" w:hint="eastAsia"/>
        </w:rPr>
        <w:t xml:space="preserve">人類文明的起源是多元發展的　</w:t>
      </w:r>
      <w:r w:rsidRPr="003F3CC5">
        <w:rPr>
          <w:rFonts w:ascii="Arial" w:hAnsi="Arial" w:cs="Arial"/>
        </w:rPr>
        <w:br/>
        <w:t>(D)</w:t>
      </w:r>
      <w:r w:rsidRPr="003F3CC5">
        <w:rPr>
          <w:rFonts w:ascii="Arial" w:hAnsi="Arial" w:cs="Arial" w:hint="eastAsia"/>
        </w:rPr>
        <w:t>在鄰近的地區可能發展出相似的文化類型</w:t>
      </w:r>
      <w:r>
        <w:rPr>
          <w:rFonts w:hint="eastAsia"/>
        </w:rPr>
        <w:t>。</w:t>
      </w:r>
    </w:p>
    <w:p w:rsidR="00254B2F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eastAsia="標楷體" w:hAnsi="Arial" w:cs="Arial"/>
        </w:rPr>
      </w:pPr>
      <w:r w:rsidRPr="00AB38C8">
        <w:rPr>
          <w:rFonts w:ascii="新細明體" w:hAnsi="新細明體" w:cs="Arial" w:hint="eastAsia"/>
        </w:rPr>
        <w:t>七年級的歷史課本中寫到：</w:t>
      </w:r>
      <w:r>
        <w:rPr>
          <w:rFonts w:ascii="新細明體" w:cs="Arial"/>
        </w:rPr>
        <w:br/>
      </w:r>
      <w:r w:rsidRPr="00AB38C8">
        <w:rPr>
          <w:rFonts w:ascii="新細明體" w:hAnsi="新細明體" w:cs="Arial" w:hint="eastAsia"/>
        </w:rPr>
        <w:t>「</w:t>
      </w:r>
      <w:r w:rsidRPr="00AB38C8">
        <w:rPr>
          <w:rFonts w:ascii="標楷體" w:eastAsia="標楷體" w:hAnsi="標楷體" w:cs="Arial" w:hint="eastAsia"/>
        </w:rPr>
        <w:t>距今約七千年前，人們懂得磨製石器與燒製陶器，進入新石器時代。他們除了採集、漁獵外，也從事農業，飼養家畜。此時，食物來源較為穩定，人們發展出規模較大的定居聚落。</w:t>
      </w:r>
      <w:r w:rsidRPr="00AB38C8">
        <w:rPr>
          <w:rFonts w:ascii="新細明體" w:hAnsi="新細明體" w:cs="Arial" w:hint="eastAsia"/>
        </w:rPr>
        <w:t>」</w:t>
      </w:r>
      <w:r>
        <w:rPr>
          <w:rFonts w:ascii="新細明體" w:cs="Arial"/>
        </w:rPr>
        <w:br/>
      </w:r>
      <w:r w:rsidRPr="00164F46">
        <w:rPr>
          <w:rFonts w:ascii="新細明體" w:hAnsi="新細明體" w:cs="Arial" w:hint="eastAsia"/>
        </w:rPr>
        <w:t>八年級的歷史課本則寫到：</w:t>
      </w:r>
      <w:r>
        <w:rPr>
          <w:rFonts w:ascii="新細明體" w:cs="Arial"/>
        </w:rPr>
        <w:br/>
      </w:r>
      <w:r w:rsidRPr="00164F46">
        <w:rPr>
          <w:rFonts w:ascii="新細明體" w:hAnsi="新細明體" w:cs="Arial" w:hint="eastAsia"/>
        </w:rPr>
        <w:t>「</w:t>
      </w:r>
      <w:r w:rsidRPr="00164F46">
        <w:rPr>
          <w:rFonts w:ascii="標楷體" w:eastAsia="標楷體" w:hAnsi="標楷體" w:cs="Arial" w:hint="eastAsia"/>
        </w:rPr>
        <w:t>距今約一萬年前，中國進入新石器時代，人們開始磨製石器、燒製陶器、飼養牲畜、發展農業，定居聚落也逐漸形成。</w:t>
      </w:r>
      <w:r w:rsidRPr="00164F46">
        <w:rPr>
          <w:rFonts w:ascii="新細明體" w:hAnsi="新細明體" w:cs="Arial" w:hint="eastAsia"/>
        </w:rPr>
        <w:t>」</w:t>
      </w:r>
      <w:r>
        <w:rPr>
          <w:rFonts w:ascii="新細明體" w:cs="Arial"/>
        </w:rPr>
        <w:br/>
      </w:r>
      <w:r>
        <w:rPr>
          <w:rFonts w:ascii="新細明體" w:hAnsi="新細明體" w:cs="Arial" w:hint="eastAsia"/>
        </w:rPr>
        <w:t>根據兩冊課本關於臺灣與中國新石器時代的敘述，下列何者正確？</w:t>
      </w:r>
      <w:r>
        <w:rPr>
          <w:rFonts w:ascii="新細明體" w:cs="Arial"/>
        </w:rPr>
        <w:br/>
      </w:r>
      <w:r>
        <w:rPr>
          <w:rFonts w:ascii="Arial" w:hAnsi="Arial" w:cs="Arial"/>
        </w:rPr>
        <w:t>(A)</w:t>
      </w:r>
      <w:r>
        <w:rPr>
          <w:rFonts w:ascii="Arial" w:hAnsi="Arial" w:cs="Arial" w:hint="eastAsia"/>
        </w:rPr>
        <w:t>只有臺灣的史前人類發展出陶器製作的技術</w:t>
      </w:r>
      <w:r w:rsidRPr="00104F7C">
        <w:rPr>
          <w:rFonts w:ascii="Arial" w:hAnsi="Arial" w:cs="Arial" w:hint="eastAsia"/>
        </w:rPr>
        <w:t xml:space="preserve">　</w:t>
      </w:r>
      <w:r w:rsidRPr="00104F7C">
        <w:rPr>
          <w:rFonts w:ascii="Arial" w:hAnsi="Arial" w:cs="Arial"/>
        </w:rPr>
        <w:br/>
      </w:r>
      <w:r>
        <w:rPr>
          <w:rFonts w:ascii="Arial" w:hAnsi="Arial" w:cs="Arial"/>
        </w:rPr>
        <w:t>(B)</w:t>
      </w:r>
      <w:r>
        <w:rPr>
          <w:rFonts w:ascii="Arial" w:hAnsi="Arial" w:cs="Arial" w:hint="eastAsia"/>
        </w:rPr>
        <w:t>只有中國的史前人類會開始使用磨製的石質工具</w:t>
      </w:r>
      <w:r w:rsidRPr="00104F7C">
        <w:rPr>
          <w:rFonts w:ascii="Arial" w:hAnsi="Arial" w:cs="Arial"/>
        </w:rPr>
        <w:br/>
      </w:r>
      <w:r>
        <w:rPr>
          <w:rFonts w:ascii="Arial" w:hAnsi="Arial" w:cs="Arial"/>
        </w:rPr>
        <w:t>(C)</w:t>
      </w:r>
      <w:r>
        <w:rPr>
          <w:rFonts w:ascii="Arial" w:hAnsi="Arial" w:cs="Arial" w:hint="eastAsia"/>
        </w:rPr>
        <w:t>在</w:t>
      </w:r>
      <w:r w:rsidRPr="00104F7C">
        <w:rPr>
          <w:rFonts w:ascii="Arial" w:hAnsi="Arial" w:cs="Arial" w:hint="eastAsia"/>
        </w:rPr>
        <w:t>新石</w:t>
      </w:r>
      <w:r>
        <w:rPr>
          <w:rFonts w:ascii="Arial" w:hAnsi="Arial" w:cs="Arial" w:hint="eastAsia"/>
        </w:rPr>
        <w:t>器</w:t>
      </w:r>
      <w:r w:rsidRPr="00104F7C">
        <w:rPr>
          <w:rFonts w:ascii="Arial" w:hAnsi="Arial" w:cs="Arial" w:hint="eastAsia"/>
        </w:rPr>
        <w:t>時代，中國的史前人類尚未發展出採集和漁獵的技術</w:t>
      </w:r>
      <w:r w:rsidRPr="00104F7C">
        <w:rPr>
          <w:rFonts w:ascii="Arial" w:hAnsi="Arial" w:cs="Arial"/>
        </w:rPr>
        <w:br/>
      </w:r>
      <w:r>
        <w:rPr>
          <w:rFonts w:ascii="Arial" w:hAnsi="Arial" w:cs="Arial"/>
        </w:rPr>
        <w:t>(D)</w:t>
      </w:r>
      <w:r w:rsidRPr="00104F7C">
        <w:rPr>
          <w:rFonts w:ascii="Arial" w:hAnsi="Arial" w:cs="Arial" w:hint="eastAsia"/>
        </w:rPr>
        <w:t>就目前考古結果推論，中國的史前人類開始農業種植的時間較臺灣早。</w:t>
      </w:r>
    </w:p>
    <w:p w:rsidR="00254B2F" w:rsidRPr="00E94141" w:rsidRDefault="00254B2F" w:rsidP="00770005">
      <w:pPr>
        <w:numPr>
          <w:ilvl w:val="0"/>
          <w:numId w:val="25"/>
        </w:numPr>
        <w:spacing w:afterLines="50" w:line="380" w:lineRule="exact"/>
        <w:rPr>
          <w:rFonts w:ascii="Arial" w:eastAsia="標楷體" w:hAnsi="Arial" w:cs="Arial"/>
        </w:rPr>
      </w:pPr>
      <w:r w:rsidRPr="00C87C37">
        <w:rPr>
          <w:rFonts w:ascii="Arial" w:hAnsi="Arial" w:cs="Arial" w:hint="eastAsia"/>
        </w:rPr>
        <w:t>在最近所學的中國史前文化</w:t>
      </w:r>
      <w:r>
        <w:rPr>
          <w:rFonts w:ascii="Arial" w:hAnsi="Arial" w:cs="Arial" w:hint="eastAsia"/>
        </w:rPr>
        <w:t>的課文</w:t>
      </w:r>
      <w:r w:rsidRPr="00C87C37">
        <w:rPr>
          <w:rFonts w:ascii="Arial" w:hAnsi="Arial" w:cs="Arial" w:hint="eastAsia"/>
        </w:rPr>
        <w:t>中</w:t>
      </w:r>
      <w:r>
        <w:rPr>
          <w:rFonts w:ascii="Arial" w:hAnsi="Arial" w:cs="Arial" w:hint="eastAsia"/>
        </w:rPr>
        <w:t>，並</w:t>
      </w:r>
      <w:r w:rsidRPr="00C87C37">
        <w:rPr>
          <w:rFonts w:ascii="Arial" w:hAnsi="Arial" w:cs="Arial" w:hint="eastAsia"/>
        </w:rPr>
        <w:t>未提及金屬器時代。</w:t>
      </w:r>
      <w:r>
        <w:rPr>
          <w:rFonts w:ascii="Arial" w:hAnsi="Arial" w:cs="Arial" w:hint="eastAsia"/>
        </w:rPr>
        <w:t>但</w:t>
      </w:r>
      <w:r w:rsidRPr="00C87C37">
        <w:rPr>
          <w:rFonts w:ascii="Arial" w:hAnsi="Arial" w:cs="Arial" w:hint="eastAsia"/>
        </w:rPr>
        <w:t>就你對於金屬器文化的了解，</w:t>
      </w:r>
      <w:r>
        <w:rPr>
          <w:rFonts w:ascii="Arial" w:hAnsi="Arial" w:cs="Arial" w:hint="eastAsia"/>
        </w:rPr>
        <w:t>請</w:t>
      </w:r>
      <w:r w:rsidRPr="00C87C37">
        <w:rPr>
          <w:rFonts w:ascii="Arial" w:hAnsi="Arial" w:cs="Arial" w:hint="eastAsia"/>
        </w:rPr>
        <w:t>推測</w:t>
      </w:r>
      <w:r>
        <w:rPr>
          <w:rFonts w:ascii="Arial" w:hAnsi="Arial" w:cs="Arial" w:hint="eastAsia"/>
        </w:rPr>
        <w:t>，</w:t>
      </w:r>
      <w:r w:rsidRPr="00C87C37">
        <w:rPr>
          <w:rFonts w:ascii="Arial" w:hAnsi="Arial" w:cs="Arial" w:hint="eastAsia"/>
        </w:rPr>
        <w:t>中國古代</w:t>
      </w:r>
      <w:r>
        <w:rPr>
          <w:rFonts w:ascii="Arial" w:hAnsi="Arial" w:cs="Arial" w:hint="eastAsia"/>
        </w:rPr>
        <w:t>的</w:t>
      </w:r>
      <w:r w:rsidRPr="00C87C37">
        <w:rPr>
          <w:rFonts w:ascii="Arial" w:hAnsi="Arial" w:cs="Arial" w:hint="eastAsia"/>
        </w:rPr>
        <w:t xml:space="preserve">哪一個文明或時期，可能已經進入了金屬器時代？　</w:t>
      </w:r>
      <w:r>
        <w:rPr>
          <w:rFonts w:ascii="Arial" w:hAnsi="Arial" w:cs="Arial"/>
        </w:rPr>
        <w:t>(A)</w:t>
      </w:r>
      <w:r w:rsidRPr="00C87C37">
        <w:rPr>
          <w:rFonts w:ascii="Arial" w:hAnsi="Arial" w:cs="Arial" w:hint="eastAsia"/>
        </w:rPr>
        <w:t xml:space="preserve">黃帝時代　</w:t>
      </w:r>
      <w:r>
        <w:rPr>
          <w:rFonts w:ascii="Arial" w:hAnsi="Arial" w:cs="Arial"/>
        </w:rPr>
        <w:t>(B)</w:t>
      </w:r>
      <w:r w:rsidRPr="00C87C37">
        <w:rPr>
          <w:rFonts w:ascii="Arial" w:hAnsi="Arial" w:cs="Arial" w:hint="eastAsia"/>
        </w:rPr>
        <w:t xml:space="preserve">龍山文化　</w:t>
      </w:r>
      <w:r>
        <w:rPr>
          <w:rFonts w:ascii="Arial" w:hAnsi="Arial" w:cs="Arial"/>
        </w:rPr>
        <w:t>(C)</w:t>
      </w:r>
      <w:r w:rsidRPr="00C87C37">
        <w:rPr>
          <w:rFonts w:ascii="Arial" w:hAnsi="Arial" w:cs="Arial" w:hint="eastAsia"/>
        </w:rPr>
        <w:t xml:space="preserve">堯舜時期　</w:t>
      </w:r>
      <w:r>
        <w:rPr>
          <w:rFonts w:ascii="Arial" w:hAnsi="Arial" w:cs="Arial"/>
        </w:rPr>
        <w:t>(D)</w:t>
      </w:r>
      <w:r w:rsidRPr="00C87C37">
        <w:rPr>
          <w:rFonts w:ascii="Arial" w:hAnsi="Arial" w:cs="Arial" w:hint="eastAsia"/>
        </w:rPr>
        <w:t>夏朝。</w:t>
      </w:r>
    </w:p>
    <w:p w:rsidR="00254B2F" w:rsidRDefault="00254B2F" w:rsidP="00770005">
      <w:pPr>
        <w:spacing w:afterLines="50"/>
        <w:rPr>
          <w:rFonts w:ascii="Arial" w:hAnsi="Arial" w:cs="Arial"/>
        </w:rPr>
      </w:pPr>
    </w:p>
    <w:p w:rsidR="00254B2F" w:rsidRDefault="00254B2F">
      <w:pPr>
        <w:widowControl/>
        <w:rPr>
          <w:rFonts w:ascii="標楷體" w:eastAsia="標楷體" w:hAnsi="標楷體"/>
          <w:b/>
          <w:sz w:val="32"/>
          <w:szCs w:val="28"/>
        </w:rPr>
      </w:pPr>
      <w:r>
        <w:rPr>
          <w:rFonts w:ascii="標楷體" w:eastAsia="標楷體" w:hAnsi="標楷體"/>
          <w:b/>
          <w:sz w:val="32"/>
          <w:szCs w:val="28"/>
        </w:rPr>
        <w:br w:type="page"/>
      </w:r>
    </w:p>
    <w:p w:rsidR="00254B2F" w:rsidRPr="00363408" w:rsidRDefault="00254B2F" w:rsidP="00491188">
      <w:pPr>
        <w:spacing w:after="240" w:line="440" w:lineRule="exact"/>
      </w:pPr>
      <w:r>
        <w:rPr>
          <w:rFonts w:ascii="標楷體" w:eastAsia="標楷體" w:hAnsi="標楷體" w:hint="eastAsia"/>
          <w:b/>
          <w:sz w:val="32"/>
          <w:szCs w:val="28"/>
        </w:rPr>
        <w:t>地理</w:t>
      </w:r>
      <w:r w:rsidRPr="00A251DF">
        <w:rPr>
          <w:rFonts w:ascii="標楷體" w:eastAsia="標楷體" w:hAnsi="標楷體" w:hint="eastAsia"/>
          <w:b/>
          <w:sz w:val="32"/>
          <w:szCs w:val="28"/>
        </w:rPr>
        <w:t>科試題</w:t>
      </w:r>
      <w:r w:rsidRPr="00196D27">
        <w:rPr>
          <w:rFonts w:ascii="標楷體" w:eastAsia="標楷體" w:hAnsi="標楷體" w:hint="eastAsia"/>
          <w:sz w:val="28"/>
          <w:szCs w:val="28"/>
        </w:rPr>
        <w:t>（</w:t>
      </w:r>
      <w:r w:rsidRPr="00196D27">
        <w:rPr>
          <w:rFonts w:ascii="標楷體" w:eastAsia="標楷體" w:hAnsi="標楷體"/>
          <w:sz w:val="28"/>
          <w:szCs w:val="28"/>
        </w:rPr>
        <w:t>43</w:t>
      </w:r>
      <w:r w:rsidRPr="00476489">
        <w:rPr>
          <w:rFonts w:ascii="標楷體" w:eastAsia="標楷體" w:hAnsi="標楷體"/>
          <w:sz w:val="28"/>
          <w:szCs w:val="28"/>
        </w:rPr>
        <w:t>~</w:t>
      </w:r>
      <w:r>
        <w:rPr>
          <w:rFonts w:ascii="標楷體" w:eastAsia="標楷體" w:hAnsi="標楷體"/>
          <w:sz w:val="28"/>
          <w:szCs w:val="28"/>
        </w:rPr>
        <w:t>58</w:t>
      </w:r>
      <w:r w:rsidRPr="00476489">
        <w:rPr>
          <w:rFonts w:ascii="標楷體" w:eastAsia="標楷體" w:hAnsi="標楷體" w:hint="eastAsia"/>
          <w:sz w:val="28"/>
          <w:szCs w:val="28"/>
        </w:rPr>
        <w:t>題每題</w:t>
      </w:r>
      <w:r w:rsidRPr="00476489">
        <w:rPr>
          <w:rFonts w:ascii="標楷體" w:eastAsia="標楷體" w:hAnsi="標楷體"/>
          <w:sz w:val="28"/>
          <w:szCs w:val="28"/>
        </w:rPr>
        <w:t>5</w:t>
      </w:r>
      <w:r w:rsidRPr="00476489">
        <w:rPr>
          <w:rFonts w:ascii="標楷體" w:eastAsia="標楷體" w:hAnsi="標楷體" w:hint="eastAsia"/>
          <w:sz w:val="28"/>
          <w:szCs w:val="28"/>
        </w:rPr>
        <w:t>分，</w:t>
      </w:r>
      <w:r>
        <w:rPr>
          <w:rFonts w:ascii="標楷體" w:eastAsia="標楷體" w:hAnsi="標楷體"/>
          <w:sz w:val="28"/>
          <w:szCs w:val="28"/>
        </w:rPr>
        <w:t>59</w:t>
      </w:r>
      <w:r w:rsidRPr="00476489">
        <w:rPr>
          <w:rFonts w:ascii="標楷體" w:eastAsia="標楷體" w:hAnsi="標楷體"/>
          <w:sz w:val="28"/>
          <w:szCs w:val="28"/>
        </w:rPr>
        <w:t>~</w:t>
      </w:r>
      <w:r>
        <w:rPr>
          <w:rFonts w:ascii="標楷體" w:eastAsia="標楷體" w:hAnsi="標楷體"/>
          <w:sz w:val="28"/>
          <w:szCs w:val="28"/>
        </w:rPr>
        <w:t>63</w:t>
      </w:r>
      <w:r w:rsidRPr="00476489">
        <w:rPr>
          <w:rFonts w:ascii="標楷體" w:eastAsia="標楷體" w:hAnsi="標楷體" w:hint="eastAsia"/>
          <w:sz w:val="28"/>
          <w:szCs w:val="28"/>
        </w:rPr>
        <w:t>題每題</w:t>
      </w:r>
      <w:r w:rsidRPr="00476489">
        <w:rPr>
          <w:rFonts w:ascii="標楷體" w:eastAsia="標楷體" w:hAnsi="標楷體"/>
          <w:sz w:val="28"/>
          <w:szCs w:val="28"/>
        </w:rPr>
        <w:t>4</w:t>
      </w:r>
      <w:r w:rsidRPr="00476489">
        <w:rPr>
          <w:rFonts w:ascii="標楷體" w:eastAsia="標楷體" w:hAnsi="標楷體" w:hint="eastAsia"/>
          <w:sz w:val="28"/>
          <w:szCs w:val="28"/>
        </w:rPr>
        <w:t>分，共計</w:t>
      </w:r>
      <w:r w:rsidRPr="00476489">
        <w:rPr>
          <w:rFonts w:ascii="標楷體" w:eastAsia="標楷體" w:hAnsi="標楷體"/>
          <w:sz w:val="28"/>
          <w:szCs w:val="28"/>
        </w:rPr>
        <w:t>100</w:t>
      </w:r>
      <w:r w:rsidRPr="00476489">
        <w:rPr>
          <w:rFonts w:ascii="標楷體" w:eastAsia="標楷體" w:hAnsi="標楷體" w:hint="eastAsia"/>
          <w:sz w:val="28"/>
          <w:szCs w:val="28"/>
        </w:rPr>
        <w:t>分</w:t>
      </w:r>
      <w:r w:rsidRPr="00476489">
        <w:rPr>
          <w:rFonts w:ascii="標楷體" w:eastAsia="標楷體" w:hAnsi="標楷體"/>
          <w:sz w:val="28"/>
          <w:szCs w:val="28"/>
        </w:rPr>
        <w:t>)</w:t>
      </w:r>
      <w:r w:rsidRPr="00363408">
        <w:rPr>
          <w:rFonts w:hint="eastAsia"/>
          <w:b/>
          <w:sz w:val="28"/>
        </w:rPr>
        <w:t xml:space="preserve">　　　　　　　　</w:t>
      </w:r>
      <w:r w:rsidRPr="00137D95">
        <w:rPr>
          <w:rFonts w:ascii="標楷體" w:eastAsia="標楷體" w:hAnsi="標楷體" w:hint="eastAsia"/>
          <w:b/>
          <w:sz w:val="28"/>
        </w:rPr>
        <w:t>命題教師：</w:t>
      </w:r>
      <w:r>
        <w:rPr>
          <w:rFonts w:ascii="標楷體" w:eastAsia="標楷體" w:hAnsi="標楷體" w:hint="eastAsia"/>
          <w:b/>
          <w:sz w:val="28"/>
        </w:rPr>
        <w:t>林素葉</w:t>
      </w:r>
      <w:r w:rsidRPr="00137D95">
        <w:rPr>
          <w:rFonts w:ascii="標楷體" w:eastAsia="標楷體" w:hAnsi="標楷體" w:hint="eastAsia"/>
          <w:b/>
          <w:sz w:val="28"/>
        </w:rPr>
        <w:t>老師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noProof/>
        </w:rPr>
        <w:pict>
          <v:shape id="圖片 39" o:spid="_x0000_s1060" type="#_x0000_t75" style="position:absolute;left:0;text-align:left;margin-left:553.65pt;margin-top:1.4pt;width:109.2pt;height:97.4pt;z-index:251664896;visibility:visible">
            <v:imagedata r:id="rId17" o:title=""/>
            <w10:wrap type="square"/>
          </v:shape>
        </w:pict>
      </w:r>
      <w:r w:rsidRPr="007A344D">
        <w:rPr>
          <w:rFonts w:hint="eastAsia"/>
        </w:rPr>
        <w:t>中國在地表上的位置應位於</w:t>
      </w:r>
      <w:r>
        <w:rPr>
          <w:rFonts w:hint="eastAsia"/>
        </w:rPr>
        <w:t>右</w:t>
      </w:r>
      <w:r w:rsidRPr="007A344D">
        <w:rPr>
          <w:rFonts w:hint="eastAsia"/>
        </w:rPr>
        <w:t>圖中的哪個區域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甲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乙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丙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丁</w:t>
      </w:r>
    </w:p>
    <w:p w:rsidR="00254B2F" w:rsidRDefault="00254B2F" w:rsidP="00770005">
      <w:pPr>
        <w:numPr>
          <w:ilvl w:val="0"/>
          <w:numId w:val="25"/>
        </w:numPr>
        <w:spacing w:afterLines="50" w:line="400" w:lineRule="exact"/>
      </w:pPr>
      <w:r>
        <w:rPr>
          <w:rFonts w:hint="eastAsia"/>
        </w:rPr>
        <w:t>下列對於中國相對位置的敘述何者</w:t>
      </w:r>
      <w:r w:rsidRPr="00C23E3F">
        <w:rPr>
          <w:rFonts w:hint="eastAsia"/>
        </w:rPr>
        <w:t>「</w:t>
      </w:r>
      <w:r>
        <w:rPr>
          <w:rFonts w:hint="eastAsia"/>
        </w:rPr>
        <w:t>錯誤</w:t>
      </w:r>
      <w:r w:rsidRPr="00C23E3F">
        <w:rPr>
          <w:rFonts w:hint="eastAsia"/>
        </w:rPr>
        <w:t>」</w:t>
      </w:r>
      <w:r>
        <w:rPr>
          <w:rFonts w:hint="eastAsia"/>
        </w:rPr>
        <w:t>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蒙古國南方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>太平洋東方</w:t>
      </w:r>
      <w:r w:rsidRPr="00B11C48">
        <w:rPr>
          <w:rFonts w:ascii="Arial" w:hAnsi="Arial" w:cs="Arial"/>
        </w:rPr>
        <w:br/>
        <w:t>(C)</w:t>
      </w:r>
      <w:r w:rsidRPr="00B11C48">
        <w:rPr>
          <w:rFonts w:ascii="Arial" w:hAnsi="Arial" w:cs="Arial" w:hint="eastAsia"/>
        </w:rPr>
        <w:t xml:space="preserve">印度東北方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越南北方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noProof/>
        </w:rPr>
        <w:pict>
          <v:shape id="Picture 47" o:spid="_x0000_s1061" type="#_x0000_t75" style="position:absolute;left:0;text-align:left;margin-left:424.35pt;margin-top:13.9pt;width:250.1pt;height:176.65pt;z-index:251652608;visibility:visible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">
            <v:imagedata r:id="rId18" o:title=""/>
            <o:lock v:ext="edit" aspectratio="f"/>
            <w10:wrap type="square"/>
          </v:shape>
        </w:pict>
      </w:r>
      <w:r>
        <w:rPr>
          <w:rFonts w:hint="eastAsia"/>
        </w:rPr>
        <w:t>請問下列對於中國地理位置優越的敘述何者</w:t>
      </w:r>
      <w:r w:rsidRPr="00F25A1C">
        <w:rPr>
          <w:rFonts w:ascii="新細明體" w:hAnsi="新細明體" w:hint="eastAsia"/>
        </w:rPr>
        <w:t>「</w:t>
      </w:r>
      <w:r>
        <w:rPr>
          <w:rFonts w:hint="eastAsia"/>
        </w:rPr>
        <w:t>有誤</w:t>
      </w:r>
      <w:r w:rsidRPr="00F25A1C">
        <w:rPr>
          <w:rFonts w:ascii="新細明體" w:hAnsi="新細明體" w:hint="eastAsia"/>
        </w:rPr>
        <w:t>」</w:t>
      </w:r>
      <w:r>
        <w:rPr>
          <w:rFonts w:hint="eastAsia"/>
        </w:rPr>
        <w:t>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鄰國眾多，有利於貿易發展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>面海背陸，</w:t>
      </w:r>
      <w:r w:rsidRPr="00B11C48">
        <w:rPr>
          <w:rFonts w:ascii="Arial" w:hAnsi="Arial" w:cs="Arial"/>
        </w:rPr>
        <w:t xml:space="preserve"> </w:t>
      </w:r>
      <w:r w:rsidRPr="00B11C48">
        <w:rPr>
          <w:rFonts w:ascii="Arial" w:hAnsi="Arial" w:cs="Arial" w:hint="eastAsia"/>
        </w:rPr>
        <w:t>向海、向陸發展皆宜</w:t>
      </w:r>
      <w:r w:rsidRPr="00B11C48">
        <w:rPr>
          <w:rFonts w:ascii="Arial" w:hAnsi="Arial" w:cs="Arial"/>
        </w:rPr>
        <w:br/>
        <w:t>(C)</w:t>
      </w:r>
      <w:r w:rsidRPr="00B11C48">
        <w:rPr>
          <w:rFonts w:ascii="Arial" w:hAnsi="Arial" w:cs="Arial" w:hint="eastAsia"/>
        </w:rPr>
        <w:t xml:space="preserve">國土絕大部分位居高緯度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以溫帶氣候區為主</w:t>
      </w:r>
    </w:p>
    <w:p w:rsidR="00254B2F" w:rsidRDefault="00254B2F" w:rsidP="00770005">
      <w:pPr>
        <w:spacing w:beforeLines="50" w:line="400" w:lineRule="exact"/>
        <w:rPr>
          <w:b/>
        </w:rPr>
      </w:pPr>
      <w:r w:rsidRPr="001011F2">
        <w:rPr>
          <w:rFonts w:hint="eastAsia"/>
          <w:b/>
        </w:rPr>
        <w:t>右圖為中國時區圖，請回答下列問題：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 w:rsidRPr="00C27D0D">
        <w:rPr>
          <w:rFonts w:hint="eastAsia"/>
        </w:rPr>
        <w:t>由於中國領土範圍遼闊，橫跨若干時區，政府為求便於管理，統一以哪裡的時間為標準？</w:t>
      </w:r>
      <w:r>
        <w:t xml:space="preserve"> </w:t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北京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東京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重慶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倫敦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在花蓮的</w:t>
      </w:r>
      <w:r w:rsidRPr="00C55DF5">
        <w:rPr>
          <w:rFonts w:hint="eastAsia"/>
          <w:u w:val="single"/>
        </w:rPr>
        <w:t>宇綸</w:t>
      </w:r>
      <w:r>
        <w:rPr>
          <w:rFonts w:hint="eastAsia"/>
        </w:rPr>
        <w:t>打算在雙十連假跟爸爸搭機到中國重慶市進行三峽大壩踏查，請問當天</w:t>
      </w:r>
      <w:r>
        <w:t>10</w:t>
      </w:r>
      <w:r>
        <w:rPr>
          <w:rFonts w:hint="eastAsia"/>
        </w:rPr>
        <w:t>點飛機抵達重慶市時，花蓮時間是幾點？</w:t>
      </w:r>
      <w:r>
        <w:br/>
      </w:r>
      <w:r w:rsidRPr="00B11C48">
        <w:rPr>
          <w:rFonts w:ascii="Arial" w:hAnsi="Arial" w:cs="Arial"/>
        </w:rPr>
        <w:t>(A)9</w:t>
      </w:r>
      <w:r w:rsidRPr="00B11C48">
        <w:rPr>
          <w:rFonts w:ascii="Arial" w:hAnsi="Arial" w:cs="Arial" w:hint="eastAsia"/>
        </w:rPr>
        <w:t xml:space="preserve">點　</w:t>
      </w:r>
      <w:r w:rsidRPr="00B11C48">
        <w:rPr>
          <w:rFonts w:ascii="Arial" w:hAnsi="Arial" w:cs="Arial"/>
        </w:rPr>
        <w:t>(B)10</w:t>
      </w:r>
      <w:r w:rsidRPr="00B11C48">
        <w:rPr>
          <w:rFonts w:ascii="Arial" w:hAnsi="Arial" w:cs="Arial" w:hint="eastAsia"/>
        </w:rPr>
        <w:t xml:space="preserve">點　</w:t>
      </w:r>
      <w:r w:rsidRPr="00B11C48">
        <w:rPr>
          <w:rFonts w:ascii="Arial" w:hAnsi="Arial" w:cs="Arial"/>
        </w:rPr>
        <w:t>(C)11</w:t>
      </w:r>
      <w:r w:rsidRPr="00B11C48">
        <w:rPr>
          <w:rFonts w:ascii="Arial" w:hAnsi="Arial" w:cs="Arial" w:hint="eastAsia"/>
        </w:rPr>
        <w:t xml:space="preserve">點　</w:t>
      </w:r>
      <w:r w:rsidRPr="00B11C48">
        <w:rPr>
          <w:rFonts w:ascii="Arial" w:hAnsi="Arial" w:cs="Arial"/>
        </w:rPr>
        <w:t>(D)12</w:t>
      </w:r>
      <w:r w:rsidRPr="00B11C48">
        <w:rPr>
          <w:rFonts w:ascii="Arial" w:hAnsi="Arial" w:cs="Arial" w:hint="eastAsia"/>
        </w:rPr>
        <w:t>點</w:t>
      </w:r>
    </w:p>
    <w:p w:rsidR="00254B2F" w:rsidRPr="00C159FA" w:rsidRDefault="00254B2F" w:rsidP="00770005">
      <w:pPr>
        <w:spacing w:beforeLines="50" w:after="240" w:line="400" w:lineRule="exact"/>
        <w:rPr>
          <w:b/>
        </w:rPr>
      </w:pPr>
      <w:r w:rsidRPr="00C159FA">
        <w:rPr>
          <w:rFonts w:hint="eastAsia"/>
          <w:b/>
        </w:rPr>
        <w:t>中國幅員遼闊，人文及自然景觀差異頗大，因此除行政區外，尚可依據不同因素，劃分各類地理區。</w:t>
      </w:r>
      <w:r>
        <w:rPr>
          <w:rFonts w:hint="eastAsia"/>
          <w:b/>
        </w:rPr>
        <w:t>請參考下列地圖回答問題：</w:t>
      </w:r>
    </w:p>
    <w:tbl>
      <w:tblPr>
        <w:tblW w:w="0" w:type="auto"/>
        <w:tblInd w:w="60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4155"/>
        <w:gridCol w:w="4155"/>
        <w:gridCol w:w="4155"/>
      </w:tblGrid>
      <w:tr w:rsidR="00254B2F" w:rsidTr="00491188">
        <w:trPr>
          <w:trHeight w:val="348"/>
        </w:trPr>
        <w:tc>
          <w:tcPr>
            <w:tcW w:w="4155" w:type="dxa"/>
            <w:vAlign w:val="center"/>
          </w:tcPr>
          <w:p w:rsidR="00254B2F" w:rsidRDefault="00254B2F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ㄅ</w:t>
            </w:r>
          </w:p>
        </w:tc>
        <w:tc>
          <w:tcPr>
            <w:tcW w:w="4155" w:type="dxa"/>
            <w:vAlign w:val="center"/>
          </w:tcPr>
          <w:p w:rsidR="00254B2F" w:rsidRDefault="00254B2F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ㄆ</w:t>
            </w:r>
          </w:p>
        </w:tc>
        <w:tc>
          <w:tcPr>
            <w:tcW w:w="4155" w:type="dxa"/>
            <w:vAlign w:val="center"/>
          </w:tcPr>
          <w:p w:rsidR="00254B2F" w:rsidRDefault="00254B2F" w:rsidP="00966CA2">
            <w:pPr>
              <w:spacing w:line="400" w:lineRule="exact"/>
              <w:jc w:val="center"/>
            </w:pPr>
            <w:r>
              <w:rPr>
                <w:rFonts w:hint="eastAsia"/>
              </w:rPr>
              <w:t>ㄉ</w:t>
            </w:r>
          </w:p>
        </w:tc>
      </w:tr>
      <w:tr w:rsidR="00254B2F" w:rsidTr="00A379F0">
        <w:trPr>
          <w:trHeight w:val="3164"/>
        </w:trPr>
        <w:tc>
          <w:tcPr>
            <w:tcW w:w="4155" w:type="dxa"/>
            <w:vAlign w:val="bottom"/>
          </w:tcPr>
          <w:p w:rsidR="00254B2F" w:rsidRDefault="00254B2F" w:rsidP="00A379F0">
            <w:pPr>
              <w:spacing w:line="400" w:lineRule="exact"/>
              <w:jc w:val="center"/>
            </w:pPr>
            <w:r>
              <w:rPr>
                <w:noProof/>
              </w:rPr>
              <w:pict>
                <v:shape id="Picture 43" o:spid="_x0000_s1062" type="#_x0000_t75" style="position:absolute;left:0;text-align:left;margin-left:4.55pt;margin-top:12.65pt;width:187.2pt;height:141.6pt;z-index:251661824;visibility:visible;mso-position-horizontal-relative:text;mso-position-vertical-relative:text">
                  <v:imagedata r:id="rId19" o:title=""/>
                  <w10:wrap type="square"/>
                </v:shape>
              </w:pict>
            </w:r>
          </w:p>
        </w:tc>
        <w:tc>
          <w:tcPr>
            <w:tcW w:w="4155" w:type="dxa"/>
            <w:vAlign w:val="bottom"/>
          </w:tcPr>
          <w:p w:rsidR="00254B2F" w:rsidRDefault="00254B2F" w:rsidP="00A379F0">
            <w:pPr>
              <w:spacing w:line="400" w:lineRule="exact"/>
              <w:jc w:val="center"/>
            </w:pPr>
            <w:r>
              <w:rPr>
                <w:noProof/>
              </w:rPr>
              <w:pict>
                <v:shape id="Picture 42" o:spid="_x0000_s1063" type="#_x0000_t75" alt="2-05N中國三級;階梯" style="position:absolute;left:0;text-align:left;margin-left:15.35pt;margin-top:8.3pt;width:166.2pt;height:141.6pt;z-index:251662848;visibility:visible;mso-position-horizontal-relative:text;mso-position-vertical-relative:text">
                  <v:imagedata r:id="rId20" o:title="" gain="69719f"/>
                  <w10:wrap type="square"/>
                </v:shape>
              </w:pict>
            </w:r>
          </w:p>
        </w:tc>
        <w:tc>
          <w:tcPr>
            <w:tcW w:w="4155" w:type="dxa"/>
            <w:vAlign w:val="bottom"/>
          </w:tcPr>
          <w:p w:rsidR="00254B2F" w:rsidRDefault="00254B2F" w:rsidP="00A379F0">
            <w:pPr>
              <w:spacing w:line="400" w:lineRule="exact"/>
              <w:jc w:val="center"/>
            </w:pPr>
            <w:r>
              <w:rPr>
                <w:noProof/>
              </w:rPr>
              <w:pict>
                <v:shape id="Picture 41" o:spid="_x0000_s1064" type="#_x0000_t75" style="position:absolute;left:0;text-align:left;margin-left:13.85pt;margin-top:8.3pt;width:169.2pt;height:141.6pt;z-index:251663872;visibility:visible;mso-position-horizontal-relative:text;mso-position-vertical-relative:text">
                  <v:imagedata r:id="rId21" o:title=""/>
                  <w10:wrap type="square"/>
                </v:shape>
              </w:pict>
            </w:r>
          </w:p>
        </w:tc>
      </w:tr>
    </w:tbl>
    <w:p w:rsidR="00254B2F" w:rsidRPr="00B11C48" w:rsidRDefault="00254B2F" w:rsidP="00770005">
      <w:pPr>
        <w:numPr>
          <w:ilvl w:val="0"/>
          <w:numId w:val="25"/>
        </w:numPr>
        <w:spacing w:before="240" w:afterLines="50" w:line="400" w:lineRule="exact"/>
        <w:ind w:left="482" w:hanging="482"/>
        <w:rPr>
          <w:rFonts w:ascii="Arial" w:hAnsi="Arial" w:cs="Arial"/>
        </w:rPr>
      </w:pPr>
      <w:r>
        <w:rPr>
          <w:rFonts w:hint="eastAsia"/>
        </w:rPr>
        <w:t>請問圖ㄆ三級階梯地形區主要劃分依據是下列何者？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地勢高低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地形種類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氣候類型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經濟發展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ㄅ圖中丙自治區主要位於第二級階梯，請問丙自治區主要主要為列何種地形？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高原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丘陵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平原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盆地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請比較圖ㄅ及圖ㄉ，請問唯一位於南部地區的少數名族自治區為下列哪一個？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>甲</w:t>
      </w:r>
      <w:r w:rsidRPr="00B11C48">
        <w:rPr>
          <w:rFonts w:ascii="Arial" w:hAnsi="Arial" w:cs="Arial"/>
        </w:rPr>
        <w:t>-</w:t>
      </w:r>
      <w:r w:rsidRPr="00B11C48">
        <w:rPr>
          <w:rFonts w:ascii="Arial" w:hAnsi="Arial" w:cs="Arial" w:hint="eastAsia"/>
        </w:rPr>
        <w:t xml:space="preserve">內蒙古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>乙</w:t>
      </w:r>
      <w:r w:rsidRPr="00B11C48">
        <w:rPr>
          <w:rFonts w:ascii="Arial" w:hAnsi="Arial" w:cs="Arial"/>
        </w:rPr>
        <w:t>-</w:t>
      </w:r>
      <w:r w:rsidRPr="00B11C48">
        <w:rPr>
          <w:rFonts w:ascii="Arial" w:hAnsi="Arial" w:cs="Arial" w:hint="eastAsia"/>
        </w:rPr>
        <w:t xml:space="preserve">廣西壯族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>丙</w:t>
      </w:r>
      <w:r w:rsidRPr="00B11C48">
        <w:rPr>
          <w:rFonts w:ascii="Arial" w:hAnsi="Arial" w:cs="Arial"/>
        </w:rPr>
        <w:t>-</w:t>
      </w:r>
      <w:r w:rsidRPr="00B11C48">
        <w:rPr>
          <w:rFonts w:ascii="Arial" w:hAnsi="Arial" w:cs="Arial" w:hint="eastAsia"/>
        </w:rPr>
        <w:t xml:space="preserve">新疆维吾爾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丁</w:t>
      </w:r>
      <w:r w:rsidRPr="00B11C48">
        <w:rPr>
          <w:rFonts w:ascii="Arial" w:hAnsi="Arial" w:cs="Arial"/>
        </w:rPr>
        <w:t>-</w:t>
      </w:r>
      <w:r w:rsidRPr="00B11C48">
        <w:rPr>
          <w:rFonts w:ascii="Arial" w:hAnsi="Arial" w:cs="Arial" w:hint="eastAsia"/>
        </w:rPr>
        <w:t>西藏自治區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請問圖ㄉ中，南部與北部地區重要地理分界線為列何者？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長江、淮河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黃河、秦嶺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秦嶺、淮河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大興安嶺、太行山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ascii="新細明體" w:hAnsi="新細明體" w:hint="eastAsia"/>
        </w:rPr>
        <w:t>「今年</w:t>
      </w:r>
      <w:r>
        <w:t>10</w:t>
      </w:r>
      <w:r>
        <w:rPr>
          <w:rFonts w:hint="eastAsia"/>
        </w:rPr>
        <w:t>月</w:t>
      </w:r>
      <w:r>
        <w:t>1</w:t>
      </w:r>
      <w:r>
        <w:rPr>
          <w:rFonts w:hint="eastAsia"/>
        </w:rPr>
        <w:t>日為中共建政七十週年，也是</w:t>
      </w:r>
      <w:r w:rsidRPr="006E1DA4">
        <w:rPr>
          <w:rFonts w:hint="eastAsia"/>
        </w:rPr>
        <w:t>中共總書記習近平掌權近七年，中國大陸政府在北京舉行盛大閱兵儀式。</w:t>
      </w:r>
      <w:r>
        <w:rPr>
          <w:rFonts w:ascii="新細明體" w:hAnsi="新細明體" w:hint="eastAsia"/>
        </w:rPr>
        <w:t>」</w:t>
      </w:r>
      <w:r w:rsidRPr="006E1DA4">
        <w:rPr>
          <w:rFonts w:hint="eastAsia"/>
        </w:rPr>
        <w:t>請問舉行閱兵儀式的地點位於</w:t>
      </w:r>
      <w:r>
        <w:rPr>
          <w:rFonts w:hint="eastAsia"/>
        </w:rPr>
        <w:t xml:space="preserve">ㄅ圖中哪一個直轄市？　</w:t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戊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己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庚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辛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 w:rsidRPr="00F25A1C">
        <w:rPr>
          <w:rFonts w:hint="eastAsia"/>
        </w:rPr>
        <w:t>第二屆中國國際進口博覽會將於</w:t>
      </w:r>
      <w:smartTag w:uri="urn:schemas-microsoft-com:office:smarttags" w:element="chsdate">
        <w:smartTagPr>
          <w:attr w:name="IsROCDate" w:val="False"/>
          <w:attr w:name="IsLunarDate" w:val="False"/>
          <w:attr w:name="Day" w:val="5"/>
          <w:attr w:name="Month" w:val="11"/>
          <w:attr w:name="Year" w:val="2020"/>
        </w:smartTagPr>
        <w:r w:rsidRPr="00827184">
          <w:rPr>
            <w:rFonts w:ascii="新細明體" w:hAnsi="新細明體"/>
          </w:rPr>
          <w:t>11</w:t>
        </w:r>
        <w:r w:rsidRPr="00827184">
          <w:rPr>
            <w:rFonts w:ascii="新細明體" w:hAnsi="新細明體" w:hint="eastAsia"/>
          </w:rPr>
          <w:t>月</w:t>
        </w:r>
        <w:r w:rsidRPr="00827184">
          <w:rPr>
            <w:rFonts w:ascii="新細明體" w:hAnsi="新細明體"/>
          </w:rPr>
          <w:t>5</w:t>
        </w:r>
        <w:r w:rsidRPr="00827184">
          <w:rPr>
            <w:rFonts w:ascii="新細明體" w:hAnsi="新細明體" w:hint="eastAsia"/>
          </w:rPr>
          <w:t>日</w:t>
        </w:r>
      </w:smartTag>
      <w:r w:rsidRPr="00827184">
        <w:rPr>
          <w:rFonts w:ascii="新細明體" w:hAnsi="新細明體" w:hint="eastAsia"/>
        </w:rPr>
        <w:t>於上海開幕，</w:t>
      </w:r>
      <w:r>
        <w:rPr>
          <w:rFonts w:ascii="新細明體" w:hAnsi="新細明體" w:hint="eastAsia"/>
        </w:rPr>
        <w:t>目前</w:t>
      </w:r>
      <w:r w:rsidRPr="00827184">
        <w:rPr>
          <w:rFonts w:ascii="新細明體" w:hAnsi="新細明體" w:hint="eastAsia"/>
        </w:rPr>
        <w:t>籌備工作正緊鑼密鼓進行中</w:t>
      </w:r>
      <w:r>
        <w:rPr>
          <w:rFonts w:ascii="新細明體" w:hAnsi="新細明體" w:hint="eastAsia"/>
        </w:rPr>
        <w:t xml:space="preserve">，若台灣廠商也受邀參加此次博覽會，請問參展貨物將會送達ㄅ圖中哪一地區？　</w:t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甲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乙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戊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己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 w:rsidRPr="003F53B9">
        <w:rPr>
          <w:rFonts w:hint="eastAsia"/>
        </w:rPr>
        <w:t>「位在青藏高原</w:t>
      </w:r>
      <w:r>
        <w:rPr>
          <w:rFonts w:hint="eastAsia"/>
        </w:rPr>
        <w:t>內</w:t>
      </w:r>
      <w:r w:rsidRPr="003F53B9">
        <w:rPr>
          <w:rFonts w:hint="eastAsia"/>
        </w:rPr>
        <w:t>的可可西里，其境內雪山冰川林立、沼澤湖泊縱橫，但近年氣候呈現暖濕化趨勢，氣溫升高導致冰川融水增加，讓湖泊面積逐年擴張。由於境內湖泊多屬鹽湖湖水具有腐蝕性，鹽湖面積擴張將會侵蝕周邊草原植被，進而影響生物棲息。」請問上文所述地區位於圖ㄆ中哪一地區？</w:t>
      </w:r>
      <w:r w:rsidRPr="003F53B9"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第一級階梯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第二級階梯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第三級階梯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第四級階梯</w:t>
      </w:r>
      <w:r w:rsidRPr="00B11C48">
        <w:rPr>
          <w:rFonts w:ascii="Arial" w:hAnsi="Arial" w:cs="Arial"/>
        </w:rPr>
        <w:t> 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noProof/>
        </w:rPr>
        <w:pict>
          <v:shape id="Picture 46" o:spid="_x0000_s1065" type="#_x0000_t75" alt="10中國五大地形面積比例圖" style="position:absolute;left:0;text-align:left;margin-left:508.3pt;margin-top:10.9pt;width:163.75pt;height:109.15pt;z-index:251655680;visibility:visible" o:allowoverlap="f">
            <v:imagedata r:id="rId22" o:title="" croptop="8489f" cropbottom="8057f" cropleft="4060f" cropright="4715f" gain="71235f" blacklevel="3277f"/>
            <w10:wrap type="square"/>
          </v:shape>
        </w:pict>
      </w:r>
      <w:r>
        <w:rPr>
          <w:rFonts w:hint="eastAsia"/>
        </w:rPr>
        <w:t>請問ㄆ圖第三級階梯以下列哪二種地形為主體？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山地、丘陵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平原、高原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盆地、高原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平原、丘陵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 w:rsidRPr="009E5C5F">
        <w:rPr>
          <w:rFonts w:hint="eastAsia"/>
        </w:rPr>
        <w:t>右圖為中國五大地形面積比例圖，圖中甲、乙分別是指下列哪兩種地形？</w:t>
      </w:r>
      <w:r w:rsidRPr="003F53B9"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高原、盆地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山地、盆地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山地、高原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平原、山地</w:t>
      </w:r>
    </w:p>
    <w:p w:rsidR="00254B2F" w:rsidRDefault="00254B2F" w:rsidP="00770005">
      <w:pPr>
        <w:spacing w:beforeLines="50" w:line="400" w:lineRule="exact"/>
        <w:rPr>
          <w:b/>
        </w:rPr>
      </w:pPr>
      <w:r w:rsidRPr="0061073A">
        <w:rPr>
          <w:rFonts w:hint="eastAsia"/>
          <w:b/>
        </w:rPr>
        <w:t>自古以來人類生活與自然環境息息相關，中國幅員遼闊，人類為了適應各式各樣地理環境，也發展出各異其趣的生活模式。請</w:t>
      </w:r>
      <w:r>
        <w:rPr>
          <w:rFonts w:hint="eastAsia"/>
          <w:b/>
        </w:rPr>
        <w:t>參考下圖</w:t>
      </w:r>
      <w:r w:rsidRPr="0061073A">
        <w:rPr>
          <w:rFonts w:hint="eastAsia"/>
          <w:b/>
        </w:rPr>
        <w:t>依題意回答下列問題。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noProof/>
        </w:rPr>
        <w:pict>
          <v:shape id="Picture 40" o:spid="_x0000_s1066" type="#_x0000_t75" style="position:absolute;left:0;text-align:left;margin-left:84.45pt;margin-top:10.05pt;width:448.2pt;height:165.6pt;z-index:-251655680;visibility:visible">
            <v:imagedata r:id="rId23" o:title=""/>
            <w10:wrap type="topAndBottom"/>
          </v:shape>
        </w:pict>
      </w:r>
      <w:r w:rsidRPr="00C122C0">
        <w:rPr>
          <w:rFonts w:hint="eastAsia"/>
        </w:rPr>
        <w:t>上圖呈現中國地表的地勢起伏變化</w:t>
      </w:r>
      <w:r>
        <w:rPr>
          <w:rFonts w:hint="eastAsia"/>
        </w:rPr>
        <w:t>，請問此圖的名稱為列何者？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等高線地形圖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衛星雲圖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分層設色圖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地形剖面圖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Straight Arrow Connector 45" o:spid="_x0000_s1067" type="#_x0000_t32" style="position:absolute;left:0;text-align:left;margin-left:88.85pt;margin-top:11.85pt;width:27.6pt;height:.05pt;flip:x;z-index:25165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" strokeweight="4.5pt">
            <v:stroke endarrow="block"/>
          </v:shape>
        </w:pict>
      </w:r>
      <w:r>
        <w:rPr>
          <w:rFonts w:hint="eastAsia"/>
        </w:rPr>
        <w:t>圖中箭頭</w:t>
      </w:r>
      <w:r>
        <w:t xml:space="preserve"> (       ) </w:t>
      </w:r>
      <w:r>
        <w:rPr>
          <w:rFonts w:hint="eastAsia"/>
        </w:rPr>
        <w:t>所指方向為哪一方？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東方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南方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西方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北方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請問中國人口主要集中分布於圖中第幾級階梯上？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第一級階梯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第二級階梯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第三級階梯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第四級階梯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在</w:t>
      </w:r>
      <w:r w:rsidRPr="00A3072B">
        <w:rPr>
          <w:rFonts w:hint="eastAsia"/>
        </w:rPr>
        <w:t>南北極以外</w:t>
      </w:r>
      <w:r>
        <w:rPr>
          <w:rFonts w:hint="eastAsia"/>
        </w:rPr>
        <w:t>有</w:t>
      </w:r>
      <w:r w:rsidRPr="00A3072B">
        <w:rPr>
          <w:rFonts w:hint="eastAsia"/>
        </w:rPr>
        <w:t>「第三極」之稱的喜馬拉雅山區，近年來受氣溫升高影響，區內的巨大冰川正快速消融，</w:t>
      </w:r>
      <w:r w:rsidRPr="009D1481">
        <w:rPr>
          <w:rFonts w:hint="eastAsia"/>
        </w:rPr>
        <w:t>恐衝擊亞洲數百萬人生計</w:t>
      </w:r>
      <w:r w:rsidRPr="00A3072B">
        <w:rPr>
          <w:rFonts w:hint="eastAsia"/>
        </w:rPr>
        <w:t>，釀成亞洲最具毀滅性的氣候變遷衝擊。</w:t>
      </w:r>
      <w:r>
        <w:rPr>
          <w:rFonts w:hint="eastAsia"/>
        </w:rPr>
        <w:t>請問：</w:t>
      </w:r>
      <w:r w:rsidRPr="00A3072B">
        <w:rPr>
          <w:rFonts w:hint="eastAsia"/>
        </w:rPr>
        <w:t>喜馬拉雅山</w:t>
      </w:r>
      <w:r>
        <w:rPr>
          <w:rFonts w:hint="eastAsia"/>
        </w:rPr>
        <w:t>屬於圖中哪一階地形區？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第一級階梯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第二級階梯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第三級階梯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第四級階梯</w:t>
      </w:r>
    </w:p>
    <w:p w:rsidR="00254B2F" w:rsidRDefault="00254B2F" w:rsidP="00770005">
      <w:pPr>
        <w:numPr>
          <w:ilvl w:val="0"/>
          <w:numId w:val="25"/>
        </w:numPr>
        <w:spacing w:afterLines="50" w:line="400" w:lineRule="exact"/>
      </w:pPr>
      <w:r>
        <w:rPr>
          <w:noProof/>
        </w:rPr>
        <w:pict>
          <v:shape id="Picture 44" o:spid="_x0000_s1068" type="#_x0000_t75" style="position:absolute;left:0;text-align:left;margin-left:344.75pt;margin-top:10.85pt;width:329.7pt;height:171.6pt;z-index:251657728;visibility:visible" stroked="t" strokecolor="windowText" strokeweight="1pt">
            <v:imagedata r:id="rId24" o:title="" cropbottom="13375f" cropleft="11938f" cropright="-843f" grayscale="t"/>
            <w10:wrap type="square"/>
          </v:shape>
        </w:pict>
      </w:r>
      <w:r>
        <w:rPr>
          <w:rFonts w:hint="eastAsia"/>
        </w:rPr>
        <w:t>下列對於圖中黃土高原敘述何者正確？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>有世界屋脊之稱，冰河地形發達</w:t>
      </w:r>
      <w:r w:rsidRPr="00B11C48">
        <w:rPr>
          <w:rFonts w:ascii="Arial" w:hAnsi="Arial" w:cs="Arial"/>
        </w:rPr>
        <w:t xml:space="preserve"> </w:t>
      </w:r>
      <w:r w:rsidRPr="00B11C48">
        <w:rPr>
          <w:rFonts w:ascii="Arial" w:hAnsi="Arial" w:cs="Arial"/>
        </w:rPr>
        <w:br/>
        <w:t>(B)</w:t>
      </w:r>
      <w:r w:rsidRPr="00B11C48">
        <w:rPr>
          <w:rFonts w:ascii="Arial" w:hAnsi="Arial" w:cs="Arial" w:hint="eastAsia"/>
        </w:rPr>
        <w:t>長年風力堆積，水土流失嚴重</w:t>
      </w:r>
      <w:r w:rsidRPr="00B11C48">
        <w:rPr>
          <w:rFonts w:ascii="Arial" w:hAnsi="Arial" w:cs="Arial"/>
        </w:rPr>
        <w:t xml:space="preserve"> </w:t>
      </w:r>
      <w:r w:rsidRPr="00B11C48">
        <w:rPr>
          <w:rFonts w:ascii="Arial" w:hAnsi="Arial" w:cs="Arial"/>
        </w:rPr>
        <w:br/>
        <w:t>(C)</w:t>
      </w:r>
      <w:r w:rsidRPr="00B11C48">
        <w:rPr>
          <w:rFonts w:ascii="Arial" w:hAnsi="Arial" w:cs="Arial" w:hint="eastAsia"/>
        </w:rPr>
        <w:t>溶蝕作用旺盛，石灰岩地形發達</w:t>
      </w:r>
      <w:r w:rsidRPr="00B11C48">
        <w:rPr>
          <w:rFonts w:ascii="Arial" w:hAnsi="Arial" w:cs="Arial"/>
        </w:rPr>
        <w:t xml:space="preserve"> </w:t>
      </w:r>
      <w:r w:rsidRPr="00B11C48">
        <w:rPr>
          <w:rFonts w:ascii="Arial" w:hAnsi="Arial" w:cs="Arial"/>
        </w:rPr>
        <w:br/>
        <w:t>(D)</w:t>
      </w:r>
      <w:r w:rsidRPr="00B11C48">
        <w:rPr>
          <w:rFonts w:ascii="Arial" w:hAnsi="Arial" w:cs="Arial" w:hint="eastAsia"/>
        </w:rPr>
        <w:t>乾燥少雨</w:t>
      </w:r>
      <w:r>
        <w:rPr>
          <w:rFonts w:hint="eastAsia"/>
        </w:rPr>
        <w:t>，為少數民族自治區</w:t>
      </w:r>
    </w:p>
    <w:p w:rsidR="00254B2F" w:rsidRPr="002F0BD2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>
        <w:rPr>
          <w:rFonts w:hint="eastAsia"/>
        </w:rPr>
        <w:t>右圖為廣西龍勝縣梯田，因梯田規模磅礡壯觀，被譽為</w:t>
      </w:r>
      <w:r>
        <w:rPr>
          <w:rFonts w:ascii="新細明體" w:hAnsi="新細明體" w:hint="eastAsia"/>
        </w:rPr>
        <w:t xml:space="preserve">「世界梯田之冠」。請問在下列哪一種地形上最容易看到梯田景觀？　</w:t>
      </w:r>
      <w:r>
        <w:rPr>
          <w:rFonts w:ascii="Arial" w:hAnsi="Arial" w:cs="Arial"/>
        </w:rPr>
        <w:br/>
      </w:r>
      <w:bookmarkStart w:id="9" w:name="_GoBack"/>
      <w:bookmarkEnd w:id="9"/>
      <w:r w:rsidRPr="002F0BD2">
        <w:rPr>
          <w:rFonts w:ascii="Arial" w:hAnsi="Arial" w:cs="Arial"/>
        </w:rPr>
        <w:t>(A)</w:t>
      </w:r>
      <w:r w:rsidRPr="002F0BD2">
        <w:rPr>
          <w:rFonts w:ascii="Arial" w:hAnsi="Arial" w:cs="Arial" w:hint="eastAsia"/>
        </w:rPr>
        <w:t xml:space="preserve">平原　</w:t>
      </w:r>
      <w:r w:rsidRPr="002F0BD2">
        <w:rPr>
          <w:rFonts w:ascii="Arial" w:hAnsi="Arial" w:cs="Arial"/>
        </w:rPr>
        <w:t>(B)</w:t>
      </w:r>
      <w:r w:rsidRPr="002F0BD2">
        <w:rPr>
          <w:rFonts w:ascii="Arial" w:hAnsi="Arial" w:cs="Arial" w:hint="eastAsia"/>
        </w:rPr>
        <w:t xml:space="preserve">丘陵　</w:t>
      </w:r>
      <w:r w:rsidRPr="002F0BD2">
        <w:rPr>
          <w:rFonts w:ascii="Arial" w:hAnsi="Arial" w:cs="Arial"/>
        </w:rPr>
        <w:t>(C)</w:t>
      </w:r>
      <w:r w:rsidRPr="002F0BD2">
        <w:rPr>
          <w:rFonts w:ascii="Arial" w:hAnsi="Arial" w:cs="Arial" w:hint="eastAsia"/>
        </w:rPr>
        <w:t xml:space="preserve">高原　</w:t>
      </w:r>
      <w:r w:rsidRPr="002F0BD2">
        <w:rPr>
          <w:rFonts w:ascii="Arial" w:hAnsi="Arial" w:cs="Arial"/>
        </w:rPr>
        <w:t>(D)</w:t>
      </w:r>
      <w:r w:rsidRPr="002F0BD2">
        <w:rPr>
          <w:rFonts w:ascii="Arial" w:hAnsi="Arial" w:cs="Arial" w:hint="eastAsia"/>
        </w:rPr>
        <w:t>盆地</w:t>
      </w:r>
    </w:p>
    <w:p w:rsidR="00254B2F" w:rsidRPr="00B11C48" w:rsidRDefault="00254B2F" w:rsidP="00770005">
      <w:pPr>
        <w:numPr>
          <w:ilvl w:val="0"/>
          <w:numId w:val="25"/>
        </w:numPr>
        <w:spacing w:afterLines="50" w:line="400" w:lineRule="exact"/>
        <w:rPr>
          <w:rFonts w:ascii="Arial" w:hAnsi="Arial" w:cs="Arial"/>
        </w:rPr>
      </w:pPr>
      <w:r w:rsidRPr="00B804F0">
        <w:rPr>
          <w:rFonts w:hint="eastAsia"/>
        </w:rPr>
        <w:t>中國自</w:t>
      </w:r>
      <w:r w:rsidRPr="00B804F0">
        <w:t>2014</w:t>
      </w:r>
      <w:r w:rsidRPr="00B804F0">
        <w:rPr>
          <w:rFonts w:hint="eastAsia"/>
        </w:rPr>
        <w:t>年開始在南沙群島和西沙群島開展了一系列填海造陸活動，到</w:t>
      </w:r>
      <w:r w:rsidRPr="00B804F0">
        <w:t>2017</w:t>
      </w:r>
      <w:r w:rsidRPr="00B804F0">
        <w:rPr>
          <w:rFonts w:hint="eastAsia"/>
        </w:rPr>
        <w:t>年初，中國在此海域的填海造陸已告一段落，各島建築工程也已陸續完工，此舉引起越南等國家的恐慌，</w:t>
      </w:r>
      <w:r>
        <w:rPr>
          <w:rFonts w:hint="eastAsia"/>
        </w:rPr>
        <w:t>請問此海域最有可能是指下列何者？</w:t>
      </w:r>
      <w:r>
        <w:br/>
      </w:r>
      <w:r w:rsidRPr="00B11C48">
        <w:rPr>
          <w:rFonts w:ascii="Arial" w:hAnsi="Arial" w:cs="Arial"/>
        </w:rPr>
        <w:t>(A)</w:t>
      </w:r>
      <w:r w:rsidRPr="00B11C48">
        <w:rPr>
          <w:rFonts w:ascii="Arial" w:hAnsi="Arial" w:cs="Arial" w:hint="eastAsia"/>
        </w:rPr>
        <w:t xml:space="preserve">日本海　</w:t>
      </w:r>
      <w:r w:rsidRPr="00B11C48">
        <w:rPr>
          <w:rFonts w:ascii="Arial" w:hAnsi="Arial" w:cs="Arial"/>
        </w:rPr>
        <w:t>(B)</w:t>
      </w:r>
      <w:r w:rsidRPr="00B11C48">
        <w:rPr>
          <w:rFonts w:ascii="Arial" w:hAnsi="Arial" w:cs="Arial" w:hint="eastAsia"/>
        </w:rPr>
        <w:t xml:space="preserve">黃海　</w:t>
      </w:r>
      <w:r w:rsidRPr="00B11C48">
        <w:rPr>
          <w:rFonts w:ascii="Arial" w:hAnsi="Arial" w:cs="Arial"/>
        </w:rPr>
        <w:t>(C)</w:t>
      </w:r>
      <w:r w:rsidRPr="00B11C48">
        <w:rPr>
          <w:rFonts w:ascii="Arial" w:hAnsi="Arial" w:cs="Arial" w:hint="eastAsia"/>
        </w:rPr>
        <w:t xml:space="preserve">東海　</w:t>
      </w:r>
      <w:r w:rsidRPr="00B11C48">
        <w:rPr>
          <w:rFonts w:ascii="Arial" w:hAnsi="Arial" w:cs="Arial"/>
        </w:rPr>
        <w:t>(D)</w:t>
      </w:r>
      <w:r w:rsidRPr="00B11C48">
        <w:rPr>
          <w:rFonts w:ascii="Arial" w:hAnsi="Arial" w:cs="Arial" w:hint="eastAsia"/>
        </w:rPr>
        <w:t>南海</w:t>
      </w:r>
    </w:p>
    <w:p w:rsidR="00254B2F" w:rsidRDefault="00254B2F" w:rsidP="00770005">
      <w:pPr>
        <w:widowControl/>
        <w:rPr>
          <w:rFonts w:ascii="Calibri" w:eastAsia="標楷體" w:hAnsi="Calibri" w:cs="Calibri"/>
          <w:b/>
          <w:sz w:val="36"/>
          <w:szCs w:val="36"/>
        </w:rPr>
        <w:sectPr w:rsidR="00254B2F" w:rsidSect="00CD2333">
          <w:footerReference w:type="even" r:id="rId25"/>
          <w:footerReference w:type="default" r:id="rId26"/>
          <w:pgSz w:w="14572" w:h="20639" w:code="12"/>
          <w:pgMar w:top="567" w:right="567" w:bottom="567" w:left="567" w:header="720" w:footer="720" w:gutter="0"/>
          <w:cols w:space="720"/>
        </w:sectPr>
      </w:pPr>
    </w:p>
    <w:p w:rsidR="00254B2F" w:rsidRDefault="00254B2F" w:rsidP="00770005">
      <w:pPr>
        <w:widowControl/>
        <w:snapToGrid w:val="0"/>
        <w:spacing w:afterLines="100"/>
        <w:jc w:val="center"/>
      </w:pPr>
      <w:r w:rsidRPr="00F25A56">
        <w:rPr>
          <w:rFonts w:ascii="Calibri" w:eastAsia="標楷體" w:hAnsi="Calibri" w:cs="Calibri" w:hint="eastAsia"/>
          <w:b/>
          <w:sz w:val="36"/>
          <w:szCs w:val="36"/>
        </w:rPr>
        <w:t>花蓮縣立宜昌國民中學</w:t>
      </w:r>
      <w:r w:rsidRPr="00F25A56">
        <w:rPr>
          <w:rFonts w:ascii="Calibri" w:eastAsia="標楷體" w:hAnsi="Calibri" w:cs="Calibri"/>
          <w:b/>
          <w:sz w:val="36"/>
          <w:szCs w:val="36"/>
        </w:rPr>
        <w:t>108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學年度第</w:t>
      </w:r>
      <w:r w:rsidRPr="00F25A56">
        <w:rPr>
          <w:rFonts w:ascii="Calibri" w:eastAsia="標楷體" w:hAnsi="Calibri" w:cs="Calibri"/>
          <w:b/>
          <w:sz w:val="36"/>
          <w:szCs w:val="36"/>
        </w:rPr>
        <w:t>1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學期</w:t>
      </w:r>
      <w:r w:rsidRPr="00F25A56">
        <w:rPr>
          <w:rFonts w:ascii="Calibri" w:eastAsia="標楷體" w:hAnsi="Calibri" w:cs="Calibri"/>
          <w:b/>
          <w:sz w:val="36"/>
          <w:szCs w:val="36"/>
        </w:rPr>
        <w:t>8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年級</w:t>
      </w:r>
      <w:r>
        <w:rPr>
          <w:rFonts w:ascii="Calibri" w:eastAsia="標楷體" w:hAnsi="Calibri" w:cs="Calibri" w:hint="eastAsia"/>
          <w:b/>
          <w:sz w:val="36"/>
          <w:szCs w:val="36"/>
          <w:lang w:eastAsia="zh-HK"/>
        </w:rPr>
        <w:t>社會科</w:t>
      </w:r>
      <w:r>
        <w:rPr>
          <w:rFonts w:ascii="Calibri" w:eastAsia="標楷體" w:hAnsi="Calibri" w:cs="Calibri"/>
          <w:b/>
          <w:sz w:val="36"/>
          <w:szCs w:val="36"/>
          <w:lang w:eastAsia="zh-HK"/>
        </w:rPr>
        <w:br/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第</w:t>
      </w:r>
      <w:r w:rsidRPr="00F25A56">
        <w:rPr>
          <w:rFonts w:ascii="Calibri" w:eastAsia="標楷體" w:hAnsi="Calibri" w:cs="Calibri"/>
          <w:b/>
          <w:sz w:val="36"/>
          <w:szCs w:val="36"/>
        </w:rPr>
        <w:t>1</w:t>
      </w:r>
      <w:r w:rsidRPr="00F25A56">
        <w:rPr>
          <w:rFonts w:ascii="Calibri" w:eastAsia="標楷體" w:hAnsi="Calibri" w:cs="Calibri" w:hint="eastAsia"/>
          <w:b/>
          <w:sz w:val="36"/>
          <w:szCs w:val="36"/>
        </w:rPr>
        <w:t>次段考試題</w:t>
      </w:r>
      <w:r>
        <w:rPr>
          <w:rFonts w:ascii="Calibri" w:eastAsia="標楷體" w:hAnsi="Calibri" w:cs="Calibri" w:hint="eastAsia"/>
          <w:b/>
          <w:sz w:val="36"/>
          <w:szCs w:val="36"/>
          <w:lang w:eastAsia="zh-HK"/>
        </w:rPr>
        <w:t>答案</w:t>
      </w:r>
    </w:p>
    <w:p w:rsidR="00254B2F" w:rsidRPr="003E635F" w:rsidRDefault="00254B2F" w:rsidP="00FF0A4B">
      <w:pPr>
        <w:widowControl/>
        <w:rPr>
          <w:rFonts w:ascii="Arial" w:eastAsia="標楷體" w:hAnsi="Arial" w:cs="Arial"/>
          <w:sz w:val="28"/>
          <w:lang w:eastAsia="zh-HK"/>
        </w:rPr>
      </w:pPr>
      <w:r w:rsidRPr="003E635F">
        <w:rPr>
          <w:rFonts w:ascii="Arial" w:eastAsia="標楷體" w:hAnsi="Arial" w:cs="Arial" w:hint="eastAsia"/>
          <w:sz w:val="28"/>
          <w:lang w:eastAsia="zh-HK"/>
        </w:rPr>
        <w:t>公民科：</w:t>
      </w:r>
      <w:r w:rsidRPr="003E635F">
        <w:rPr>
          <w:rFonts w:ascii="Arial" w:eastAsia="標楷體" w:hAnsi="Arial" w:cs="Arial"/>
          <w:sz w:val="28"/>
          <w:lang w:eastAsia="zh-HK"/>
        </w:rPr>
        <w:t>1~6</w:t>
      </w:r>
      <w:r w:rsidRPr="003E635F">
        <w:rPr>
          <w:rFonts w:ascii="Arial" w:eastAsia="標楷體" w:hAnsi="Arial" w:cs="Arial" w:hint="eastAsia"/>
          <w:sz w:val="28"/>
          <w:lang w:eastAsia="zh-HK"/>
        </w:rPr>
        <w:t>題每題</w:t>
      </w:r>
      <w:r w:rsidRPr="003E635F">
        <w:rPr>
          <w:rFonts w:ascii="Arial" w:eastAsia="標楷體" w:hAnsi="Arial" w:cs="Arial"/>
          <w:sz w:val="28"/>
          <w:lang w:eastAsia="zh-HK"/>
        </w:rPr>
        <w:t>4</w:t>
      </w:r>
      <w:r w:rsidRPr="003E635F">
        <w:rPr>
          <w:rFonts w:ascii="Arial" w:eastAsia="標楷體" w:hAnsi="Arial" w:cs="Arial" w:hint="eastAsia"/>
          <w:sz w:val="28"/>
          <w:lang w:eastAsia="zh-HK"/>
        </w:rPr>
        <w:t>分，</w:t>
      </w:r>
      <w:r w:rsidRPr="003E635F">
        <w:rPr>
          <w:rFonts w:ascii="Arial" w:eastAsia="標楷體" w:hAnsi="Arial" w:cs="Arial"/>
          <w:sz w:val="28"/>
          <w:lang w:eastAsia="zh-HK"/>
        </w:rPr>
        <w:t>7~18</w:t>
      </w:r>
      <w:r w:rsidRPr="003E635F">
        <w:rPr>
          <w:rFonts w:ascii="Arial" w:eastAsia="標楷體" w:hAnsi="Arial" w:cs="Arial" w:hint="eastAsia"/>
          <w:sz w:val="28"/>
          <w:lang w:eastAsia="zh-HK"/>
        </w:rPr>
        <w:t>題每題</w:t>
      </w:r>
      <w:r w:rsidRPr="003E635F">
        <w:rPr>
          <w:rFonts w:ascii="Arial" w:eastAsia="標楷體" w:hAnsi="Arial" w:cs="Arial"/>
          <w:sz w:val="28"/>
          <w:lang w:eastAsia="zh-HK"/>
        </w:rPr>
        <w:t>5</w:t>
      </w:r>
      <w:r w:rsidRPr="003E635F">
        <w:rPr>
          <w:rFonts w:ascii="Arial" w:eastAsia="標楷體" w:hAnsi="Arial" w:cs="Arial" w:hint="eastAsia"/>
          <w:sz w:val="28"/>
          <w:lang w:eastAsia="zh-HK"/>
        </w:rPr>
        <w:t>分，</w:t>
      </w:r>
      <w:r w:rsidRPr="003E635F">
        <w:rPr>
          <w:rFonts w:ascii="Arial" w:eastAsia="標楷體" w:hAnsi="Arial" w:cs="Arial"/>
          <w:sz w:val="28"/>
          <w:lang w:eastAsia="zh-HK"/>
        </w:rPr>
        <w:t>19~22</w:t>
      </w:r>
      <w:r w:rsidRPr="003E635F">
        <w:rPr>
          <w:rFonts w:ascii="Arial" w:eastAsia="標楷體" w:hAnsi="Arial" w:cs="Arial" w:hint="eastAsia"/>
          <w:sz w:val="28"/>
          <w:lang w:eastAsia="zh-HK"/>
        </w:rPr>
        <w:t>題每題各</w:t>
      </w:r>
      <w:r w:rsidRPr="003E635F">
        <w:rPr>
          <w:rFonts w:ascii="Arial" w:eastAsia="標楷體" w:hAnsi="Arial" w:cs="Arial"/>
          <w:sz w:val="28"/>
          <w:lang w:eastAsia="zh-HK"/>
        </w:rPr>
        <w:t>4</w:t>
      </w:r>
      <w:r w:rsidRPr="003E635F">
        <w:rPr>
          <w:rFonts w:ascii="Arial" w:eastAsia="標楷體" w:hAnsi="Arial" w:cs="Arial" w:hint="eastAsia"/>
          <w:sz w:val="28"/>
          <w:lang w:eastAsia="zh-HK"/>
        </w:rPr>
        <w:t>分，共計</w:t>
      </w:r>
      <w:r w:rsidRPr="003E635F">
        <w:rPr>
          <w:rFonts w:ascii="Arial" w:eastAsia="標楷體" w:hAnsi="Arial" w:cs="Arial"/>
          <w:sz w:val="28"/>
          <w:lang w:eastAsia="zh-HK"/>
        </w:rPr>
        <w:t>100</w:t>
      </w:r>
      <w:r w:rsidRPr="003E635F">
        <w:rPr>
          <w:rFonts w:ascii="Arial" w:eastAsia="標楷體" w:hAnsi="Arial" w:cs="Arial" w:hint="eastAsia"/>
          <w:sz w:val="28"/>
          <w:lang w:eastAsia="zh-HK"/>
        </w:rPr>
        <w:t>分</w:t>
      </w:r>
    </w:p>
    <w:p w:rsidR="00254B2F" w:rsidRPr="003E635F" w:rsidRDefault="00254B2F" w:rsidP="00FF0A4B">
      <w:pPr>
        <w:widowControl/>
        <w:rPr>
          <w:rFonts w:ascii="Arial" w:eastAsia="標楷體" w:hAnsi="Arial" w:cs="Arial"/>
          <w:sz w:val="28"/>
          <w:lang w:eastAsia="zh-HK"/>
        </w:rPr>
      </w:pPr>
      <w:r w:rsidRPr="003E635F">
        <w:rPr>
          <w:rFonts w:ascii="Arial" w:eastAsia="標楷體" w:hAnsi="Arial" w:cs="Arial" w:hint="eastAsia"/>
          <w:sz w:val="28"/>
          <w:lang w:eastAsia="zh-HK"/>
        </w:rPr>
        <w:t>歷史科：</w:t>
      </w:r>
      <w:r w:rsidRPr="003E635F">
        <w:rPr>
          <w:rFonts w:ascii="Arial" w:eastAsia="標楷體" w:hAnsi="Arial" w:cs="Arial"/>
          <w:sz w:val="28"/>
          <w:lang w:eastAsia="zh-HK"/>
        </w:rPr>
        <w:t>23~42</w:t>
      </w:r>
      <w:r w:rsidRPr="003E635F">
        <w:rPr>
          <w:rFonts w:ascii="Arial" w:eastAsia="標楷體" w:hAnsi="Arial" w:cs="Arial" w:hint="eastAsia"/>
          <w:sz w:val="28"/>
          <w:lang w:eastAsia="zh-HK"/>
        </w:rPr>
        <w:t>題每題</w:t>
      </w:r>
      <w:r w:rsidRPr="003E635F">
        <w:rPr>
          <w:rFonts w:ascii="Arial" w:eastAsia="標楷體" w:hAnsi="Arial" w:cs="Arial"/>
          <w:sz w:val="28"/>
          <w:lang w:eastAsia="zh-HK"/>
        </w:rPr>
        <w:t>5</w:t>
      </w:r>
      <w:r w:rsidRPr="003E635F">
        <w:rPr>
          <w:rFonts w:ascii="Arial" w:eastAsia="標楷體" w:hAnsi="Arial" w:cs="Arial" w:hint="eastAsia"/>
          <w:sz w:val="28"/>
          <w:lang w:eastAsia="zh-HK"/>
        </w:rPr>
        <w:t>分，共計</w:t>
      </w:r>
      <w:r w:rsidRPr="003E635F">
        <w:rPr>
          <w:rFonts w:ascii="Arial" w:eastAsia="標楷體" w:hAnsi="Arial" w:cs="Arial"/>
          <w:sz w:val="28"/>
          <w:lang w:eastAsia="zh-HK"/>
        </w:rPr>
        <w:t>100</w:t>
      </w:r>
      <w:r w:rsidRPr="003E635F">
        <w:rPr>
          <w:rFonts w:ascii="Arial" w:eastAsia="標楷體" w:hAnsi="Arial" w:cs="Arial" w:hint="eastAsia"/>
          <w:sz w:val="28"/>
          <w:lang w:eastAsia="zh-HK"/>
        </w:rPr>
        <w:t>分</w:t>
      </w:r>
    </w:p>
    <w:p w:rsidR="00254B2F" w:rsidRPr="003E635F" w:rsidRDefault="00254B2F" w:rsidP="00FF0A4B">
      <w:pPr>
        <w:widowControl/>
        <w:rPr>
          <w:rFonts w:ascii="Arial" w:eastAsia="標楷體" w:hAnsi="Arial" w:cs="Arial"/>
        </w:rPr>
      </w:pPr>
      <w:r w:rsidRPr="003E635F">
        <w:rPr>
          <w:rFonts w:ascii="Arial" w:eastAsia="標楷體" w:hAnsi="Arial" w:cs="Arial" w:hint="eastAsia"/>
          <w:sz w:val="28"/>
          <w:lang w:eastAsia="zh-HK"/>
        </w:rPr>
        <w:t>地理科：</w:t>
      </w:r>
      <w:r w:rsidRPr="003E635F">
        <w:rPr>
          <w:rFonts w:ascii="Arial" w:eastAsia="標楷體" w:hAnsi="Arial" w:cs="Arial"/>
          <w:sz w:val="28"/>
          <w:lang w:eastAsia="zh-HK"/>
        </w:rPr>
        <w:t>43</w:t>
      </w:r>
      <w:r>
        <w:rPr>
          <w:rFonts w:ascii="Arial" w:eastAsia="標楷體" w:hAnsi="Arial" w:cs="Arial"/>
          <w:sz w:val="28"/>
        </w:rPr>
        <w:t>~</w:t>
      </w:r>
      <w:r w:rsidRPr="003E635F">
        <w:rPr>
          <w:rFonts w:ascii="Arial" w:eastAsia="標楷體" w:hAnsi="Arial" w:cs="Arial"/>
          <w:sz w:val="28"/>
          <w:lang w:eastAsia="zh-HK"/>
        </w:rPr>
        <w:t>58</w:t>
      </w:r>
      <w:r w:rsidRPr="003E635F">
        <w:rPr>
          <w:rFonts w:ascii="Arial" w:eastAsia="標楷體" w:hAnsi="Arial" w:cs="Arial" w:hint="eastAsia"/>
          <w:sz w:val="28"/>
          <w:lang w:eastAsia="zh-HK"/>
        </w:rPr>
        <w:t>題每題</w:t>
      </w:r>
      <w:r w:rsidRPr="003E635F">
        <w:rPr>
          <w:rFonts w:ascii="Arial" w:eastAsia="標楷體" w:hAnsi="Arial" w:cs="Arial"/>
          <w:sz w:val="28"/>
          <w:lang w:eastAsia="zh-HK"/>
        </w:rPr>
        <w:t>5</w:t>
      </w:r>
      <w:r w:rsidRPr="003E635F">
        <w:rPr>
          <w:rFonts w:ascii="Arial" w:eastAsia="標楷體" w:hAnsi="Arial" w:cs="Arial" w:hint="eastAsia"/>
          <w:sz w:val="28"/>
          <w:lang w:eastAsia="zh-HK"/>
        </w:rPr>
        <w:t>分</w:t>
      </w:r>
      <w:r w:rsidRPr="003E635F">
        <w:rPr>
          <w:rFonts w:ascii="Arial" w:eastAsia="標楷體" w:hAnsi="Arial" w:cs="Arial" w:hint="eastAsia"/>
          <w:sz w:val="28"/>
        </w:rPr>
        <w:t>，</w:t>
      </w:r>
      <w:r w:rsidRPr="003E635F">
        <w:rPr>
          <w:rFonts w:ascii="Arial" w:eastAsia="標楷體" w:hAnsi="Arial" w:cs="Arial"/>
          <w:sz w:val="28"/>
          <w:szCs w:val="28"/>
        </w:rPr>
        <w:t>59</w:t>
      </w:r>
      <w:r>
        <w:rPr>
          <w:rFonts w:ascii="Arial" w:eastAsia="標楷體" w:hAnsi="Arial" w:cs="Arial"/>
          <w:sz w:val="28"/>
          <w:szCs w:val="28"/>
        </w:rPr>
        <w:t>~</w:t>
      </w:r>
      <w:r w:rsidRPr="003E635F">
        <w:rPr>
          <w:rFonts w:ascii="Arial" w:eastAsia="標楷體" w:hAnsi="Arial" w:cs="Arial"/>
          <w:sz w:val="28"/>
          <w:szCs w:val="28"/>
        </w:rPr>
        <w:t>63</w:t>
      </w:r>
      <w:r w:rsidRPr="003E635F">
        <w:rPr>
          <w:rFonts w:ascii="Arial" w:eastAsia="標楷體" w:hAnsi="Arial" w:cs="Arial" w:hint="eastAsia"/>
          <w:sz w:val="28"/>
          <w:szCs w:val="28"/>
        </w:rPr>
        <w:t>題每題</w:t>
      </w:r>
      <w:r w:rsidRPr="003E635F">
        <w:rPr>
          <w:rFonts w:ascii="Arial" w:eastAsia="標楷體" w:hAnsi="Arial" w:cs="Arial"/>
          <w:sz w:val="28"/>
          <w:szCs w:val="28"/>
        </w:rPr>
        <w:t>4</w:t>
      </w:r>
      <w:r w:rsidRPr="003E635F">
        <w:rPr>
          <w:rFonts w:ascii="Arial" w:eastAsia="標楷體" w:hAnsi="Arial" w:cs="Arial" w:hint="eastAsia"/>
          <w:sz w:val="28"/>
          <w:szCs w:val="28"/>
        </w:rPr>
        <w:t>分，共計</w:t>
      </w:r>
      <w:r w:rsidRPr="003E635F">
        <w:rPr>
          <w:rFonts w:ascii="Arial" w:eastAsia="標楷體" w:hAnsi="Arial" w:cs="Arial"/>
          <w:sz w:val="28"/>
          <w:szCs w:val="28"/>
        </w:rPr>
        <w:t>100</w:t>
      </w:r>
      <w:r w:rsidRPr="003E635F">
        <w:rPr>
          <w:rFonts w:ascii="Arial" w:eastAsia="標楷體" w:hAnsi="Arial" w:cs="Arial" w:hint="eastAsia"/>
          <w:sz w:val="28"/>
          <w:szCs w:val="28"/>
        </w:rPr>
        <w:t>分</w:t>
      </w:r>
      <w:r w:rsidRPr="003E635F">
        <w:rPr>
          <w:rFonts w:ascii="Arial" w:eastAsia="標楷體" w:hAnsi="Arial" w:cs="Arial"/>
          <w:sz w:val="28"/>
          <w:lang w:eastAsia="zh-HK"/>
        </w:rPr>
        <w:t xml:space="preserve"> </w:t>
      </w:r>
    </w:p>
    <w:p w:rsidR="00254B2F" w:rsidRPr="00265170" w:rsidRDefault="00254B2F" w:rsidP="00FF0A4B">
      <w:pPr>
        <w:widowControl/>
        <w:rPr>
          <w:shd w:val="clear" w:color="auto" w:fill="D9D9D9"/>
        </w:rPr>
      </w:pPr>
    </w:p>
    <w:tbl>
      <w:tblPr>
        <w:tblW w:w="0" w:type="auto"/>
        <w:tblInd w:w="3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035"/>
        <w:gridCol w:w="1035"/>
        <w:gridCol w:w="1038"/>
        <w:gridCol w:w="1035"/>
        <w:gridCol w:w="1035"/>
        <w:gridCol w:w="1079"/>
        <w:gridCol w:w="1017"/>
        <w:gridCol w:w="1017"/>
        <w:gridCol w:w="1017"/>
        <w:gridCol w:w="1017"/>
      </w:tblGrid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770005">
            <w:pPr>
              <w:pStyle w:val="ListParagraph"/>
              <w:snapToGrid w:val="0"/>
              <w:spacing w:beforeLines="50"/>
              <w:ind w:leftChars="0" w:left="69"/>
              <w:jc w:val="center"/>
              <w:rPr>
                <w:rFonts w:ascii="Arial" w:hAnsi="Arial" w:cs="Arial"/>
                <w:szCs w:val="24"/>
                <w:shd w:val="clear" w:color="auto" w:fill="D9D9D9"/>
              </w:rPr>
            </w:pPr>
            <w:r>
              <w:rPr>
                <w:rFonts w:ascii="Arial" w:hAnsi="Arial" w:cs="Arial"/>
                <w:szCs w:val="24"/>
                <w:shd w:val="clear" w:color="auto" w:fill="D9D9D9"/>
              </w:rPr>
              <w:t>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  <w:shd w:val="clear" w:color="auto" w:fill="D9D9D9"/>
              </w:rPr>
            </w:pPr>
            <w:r>
              <w:rPr>
                <w:rFonts w:ascii="Arial" w:hAnsi="Arial" w:cs="Arial"/>
                <w:shd w:val="clear" w:color="auto" w:fill="D9D9D9"/>
              </w:rPr>
              <w:t>10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C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AC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AC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1E734E" w:rsidRDefault="00254B2F" w:rsidP="00770005">
            <w:pPr>
              <w:snapToGrid w:val="0"/>
              <w:spacing w:beforeLines="5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C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B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29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30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A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snapToGrid w:val="0"/>
              <w:jc w:val="center"/>
              <w:rPr>
                <w:rFonts w:ascii="Arial" w:hAnsi="Arial" w:cs="Arial"/>
              </w:rPr>
            </w:pPr>
            <w:r w:rsidRPr="00265170">
              <w:rPr>
                <w:rFonts w:ascii="Arial" w:hAnsi="Arial" w:cs="Arial"/>
              </w:rPr>
              <w:t>D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39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40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A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49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50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</w:tr>
      <w:tr w:rsidR="00254B2F" w:rsidRPr="00265170" w:rsidTr="00265170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53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54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55</w:t>
            </w:r>
          </w:p>
        </w:tc>
        <w:tc>
          <w:tcPr>
            <w:tcW w:w="1079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56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57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58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59</w:t>
            </w:r>
          </w:p>
        </w:tc>
        <w:tc>
          <w:tcPr>
            <w:tcW w:w="1017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 w:rsidRPr="00265170">
              <w:rPr>
                <w:rFonts w:ascii="Arial" w:hAnsi="Arial" w:cs="Arial"/>
                <w:szCs w:val="24"/>
              </w:rPr>
              <w:t>60</w:t>
            </w:r>
          </w:p>
        </w:tc>
      </w:tr>
      <w:tr w:rsidR="00254B2F" w:rsidRPr="00265170" w:rsidTr="00FF224E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79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C</w:t>
            </w:r>
          </w:p>
        </w:tc>
        <w:tc>
          <w:tcPr>
            <w:tcW w:w="1017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A</w:t>
            </w:r>
          </w:p>
        </w:tc>
      </w:tr>
      <w:tr w:rsidR="00254B2F" w:rsidRPr="00265170" w:rsidTr="00FF224E">
        <w:trPr>
          <w:trHeight w:hRule="exact" w:val="567"/>
        </w:trPr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61</w:t>
            </w:r>
          </w:p>
        </w:tc>
        <w:tc>
          <w:tcPr>
            <w:tcW w:w="1035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62</w:t>
            </w:r>
          </w:p>
        </w:tc>
        <w:tc>
          <w:tcPr>
            <w:tcW w:w="1038" w:type="dxa"/>
            <w:shd w:val="clear" w:color="auto" w:fill="D9D9D9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63</w:t>
            </w:r>
          </w:p>
        </w:tc>
        <w:tc>
          <w:tcPr>
            <w:tcW w:w="7217" w:type="dxa"/>
            <w:gridSpan w:val="7"/>
            <w:vMerge w:val="restart"/>
            <w:tcBorders>
              <w:tl2br w:val="single" w:sz="4" w:space="0" w:color="auto"/>
            </w:tcBorders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</w:p>
        </w:tc>
      </w:tr>
      <w:tr w:rsidR="00254B2F" w:rsidRPr="00265170" w:rsidTr="00FF224E">
        <w:trPr>
          <w:trHeight w:hRule="exact" w:val="567"/>
        </w:trPr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69" w:hanging="69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5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B</w:t>
            </w:r>
          </w:p>
        </w:tc>
        <w:tc>
          <w:tcPr>
            <w:tcW w:w="1038" w:type="dxa"/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  <w:r>
              <w:rPr>
                <w:rFonts w:ascii="Arial" w:hAnsi="Arial" w:cs="Arial"/>
                <w:szCs w:val="24"/>
              </w:rPr>
              <w:t>D</w:t>
            </w:r>
          </w:p>
        </w:tc>
        <w:tc>
          <w:tcPr>
            <w:tcW w:w="7217" w:type="dxa"/>
            <w:gridSpan w:val="7"/>
            <w:vMerge/>
            <w:tcBorders>
              <w:tl2br w:val="single" w:sz="4" w:space="0" w:color="auto"/>
            </w:tcBorders>
            <w:vAlign w:val="center"/>
          </w:tcPr>
          <w:p w:rsidR="00254B2F" w:rsidRPr="00265170" w:rsidRDefault="00254B2F" w:rsidP="00265170">
            <w:pPr>
              <w:pStyle w:val="ListParagraph"/>
              <w:snapToGrid w:val="0"/>
              <w:spacing w:before="120"/>
              <w:ind w:leftChars="0" w:left="0"/>
              <w:jc w:val="center"/>
              <w:rPr>
                <w:rFonts w:ascii="Arial" w:hAnsi="Arial" w:cs="Arial"/>
                <w:szCs w:val="24"/>
              </w:rPr>
            </w:pPr>
          </w:p>
        </w:tc>
      </w:tr>
    </w:tbl>
    <w:p w:rsidR="00254B2F" w:rsidRDefault="00254B2F" w:rsidP="00FF0A4B">
      <w:pPr>
        <w:widowControl/>
      </w:pPr>
    </w:p>
    <w:p w:rsidR="00254B2F" w:rsidRDefault="00254B2F" w:rsidP="00FF0A4B">
      <w:pPr>
        <w:widowControl/>
      </w:pPr>
    </w:p>
    <w:p w:rsidR="00254B2F" w:rsidRDefault="00254B2F" w:rsidP="00FF0A4B">
      <w:pPr>
        <w:widowControl/>
      </w:pPr>
    </w:p>
    <w:sectPr w:rsidR="00254B2F" w:rsidSect="00DD5774">
      <w:pgSz w:w="11907" w:h="16839" w:code="9"/>
      <w:pgMar w:top="567" w:right="567" w:bottom="567" w:left="567" w:header="720" w:footer="720" w:gutter="0"/>
      <w:cols w:space="720"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54B2F" w:rsidRDefault="00254B2F">
      <w:r>
        <w:separator/>
      </w:r>
    </w:p>
  </w:endnote>
  <w:endnote w:type="continuationSeparator" w:id="0">
    <w:p w:rsidR="00254B2F" w:rsidRDefault="00254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粗黑體">
    <w:altName w:val="Arial Unicode MS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華康中明體">
    <w:altName w:val="微軟正黑體"/>
    <w:panose1 w:val="00000000000000000000"/>
    <w:charset w:val="88"/>
    <w:family w:val="modern"/>
    <w:notTrueType/>
    <w:pitch w:val="fixed"/>
    <w:sig w:usb0="00000001" w:usb1="08080000" w:usb2="00000010" w:usb3="00000000" w:csb0="001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華康標宋體o..">
    <w:altName w:val="新細明體"/>
    <w:panose1 w:val="00000000000000000000"/>
    <w:charset w:val="88"/>
    <w:family w:val="roman"/>
    <w:notTrueType/>
    <w:pitch w:val="default"/>
    <w:sig w:usb0="00000001" w:usb1="08080000" w:usb2="00000010" w:usb3="00000000" w:csb0="00100000" w:csb1="00000000"/>
  </w:font>
  <w:font w:name="HanziPen SC">
    <w:altName w:val="Microsoft YaHei"/>
    <w:panose1 w:val="00000000000000000000"/>
    <w:charset w:val="86"/>
    <w:family w:val="script"/>
    <w:notTrueType/>
    <w:pitch w:val="variable"/>
    <w:sig w:usb0="00000001" w:usb1="080E0000" w:usb2="00000010" w:usb3="00000000" w:csb0="00040000" w:csb1="00000000"/>
  </w:font>
  <w:font w:name="Yuppy TC">
    <w:panose1 w:val="00000000000000000000"/>
    <w:charset w:val="88"/>
    <w:family w:val="swiss"/>
    <w:notTrueType/>
    <w:pitch w:val="variable"/>
    <w:sig w:usb0="00000001" w:usb1="08080000" w:usb2="00000010" w:usb3="00000000" w:csb0="001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B2F" w:rsidRDefault="00254B2F" w:rsidP="00B17676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:rsidR="00254B2F" w:rsidRDefault="00254B2F">
    <w:pPr>
      <w:pStyle w:val="Footer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54B2F" w:rsidRDefault="00254B2F" w:rsidP="00DD5774">
    <w:pPr>
      <w:pStyle w:val="Footer"/>
      <w:framePr w:w="1501" w:wrap="around" w:vAnchor="text" w:hAnchor="page" w:x="6421" w:y="7"/>
      <w:rPr>
        <w:rStyle w:val="PageNumber"/>
      </w:rPr>
    </w:pPr>
    <w:r>
      <w:rPr>
        <w:rStyle w:val="PageNumber"/>
        <w:rFonts w:hint="eastAsia"/>
      </w:rPr>
      <w:t>第</w:t>
    </w: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5</w:t>
    </w:r>
    <w:r>
      <w:rPr>
        <w:rStyle w:val="PageNumber"/>
      </w:rPr>
      <w:fldChar w:fldCharType="end"/>
    </w:r>
    <w:r>
      <w:rPr>
        <w:rStyle w:val="PageNumber"/>
        <w:rFonts w:hint="eastAsia"/>
      </w:rPr>
      <w:t>頁</w:t>
    </w:r>
    <w:r>
      <w:rPr>
        <w:rStyle w:val="PageNumber"/>
        <w:rFonts w:hint="eastAsia"/>
        <w:lang w:eastAsia="zh-HK"/>
      </w:rPr>
      <w:t>，共</w:t>
    </w:r>
    <w:r>
      <w:rPr>
        <w:rStyle w:val="PageNumber"/>
      </w:rPr>
      <w:t>6</w:t>
    </w:r>
    <w:r>
      <w:rPr>
        <w:rStyle w:val="PageNumber"/>
        <w:rFonts w:hint="eastAsia"/>
        <w:lang w:eastAsia="zh-HK"/>
      </w:rPr>
      <w:t>頁</w:t>
    </w:r>
  </w:p>
  <w:p w:rsidR="00254B2F" w:rsidRDefault="00254B2F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54B2F" w:rsidRDefault="00254B2F">
      <w:r>
        <w:separator/>
      </w:r>
    </w:p>
  </w:footnote>
  <w:footnote w:type="continuationSeparator" w:id="0">
    <w:p w:rsidR="00254B2F" w:rsidRDefault="00254B2F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2B7B62"/>
    <w:multiLevelType w:val="hybridMultilevel"/>
    <w:tmpl w:val="867853E2"/>
    <w:lvl w:ilvl="0" w:tplc="E17AC966">
      <w:start w:val="11"/>
      <w:numFmt w:val="decimal"/>
      <w:lvlText w:val="%1."/>
      <w:lvlJc w:val="left"/>
      <w:pPr>
        <w:tabs>
          <w:tab w:val="num" w:pos="834"/>
        </w:tabs>
        <w:ind w:left="851" w:hanging="471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">
    <w:nsid w:val="01E4495E"/>
    <w:multiLevelType w:val="multilevel"/>
    <w:tmpl w:val="47C47646"/>
    <w:lvl w:ilvl="0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  <w:b w:val="0"/>
        <w:color w:val="000000"/>
        <w:sz w:val="24"/>
        <w:szCs w:val="24"/>
      </w:rPr>
    </w:lvl>
    <w:lvl w:ilvl="1">
      <w:start w:val="1"/>
      <w:numFmt w:val="upperLetter"/>
      <w:lvlText w:val="(%2)"/>
      <w:lvlJc w:val="left"/>
      <w:pPr>
        <w:ind w:left="840" w:hanging="360"/>
      </w:pPr>
      <w:rPr>
        <w:rFonts w:cs="Times New Roman" w:hint="default"/>
      </w:rPr>
    </w:lvl>
    <w:lvl w:ilvl="2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">
    <w:nsid w:val="041844BE"/>
    <w:multiLevelType w:val="multilevel"/>
    <w:tmpl w:val="9A0C4708"/>
    <w:lvl w:ilvl="0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">
    <w:nsid w:val="05F64E19"/>
    <w:multiLevelType w:val="hybridMultilevel"/>
    <w:tmpl w:val="699E6314"/>
    <w:lvl w:ilvl="0" w:tplc="4E3E0F96">
      <w:start w:val="1"/>
      <w:numFmt w:val="upperLetter"/>
      <w:lvlText w:val="(%1)"/>
      <w:lvlJc w:val="left"/>
      <w:pPr>
        <w:ind w:left="7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2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7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2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7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1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660" w:hanging="480"/>
      </w:pPr>
      <w:rPr>
        <w:rFonts w:cs="Times New Roman"/>
      </w:rPr>
    </w:lvl>
  </w:abstractNum>
  <w:abstractNum w:abstractNumId="4">
    <w:nsid w:val="0A3671A4"/>
    <w:multiLevelType w:val="hybridMultilevel"/>
    <w:tmpl w:val="22881BFC"/>
    <w:lvl w:ilvl="0" w:tplc="4482977E">
      <w:start w:val="1"/>
      <w:numFmt w:val="decimal"/>
      <w:lvlText w:val="%1.(    )"/>
      <w:lvlJc w:val="right"/>
      <w:pPr>
        <w:ind w:left="1440" w:hanging="480"/>
      </w:pPr>
      <w:rPr>
        <w:rFonts w:ascii="標楷體" w:eastAsia="標楷體" w:hAnsi="標楷體" w:cs="Times New Roman" w:hint="eastAsia"/>
        <w:b w:val="0"/>
        <w:sz w:val="24"/>
        <w:szCs w:val="24"/>
      </w:rPr>
    </w:lvl>
    <w:lvl w:ilvl="1" w:tplc="04090019" w:tentative="1">
      <w:start w:val="1"/>
      <w:numFmt w:val="ideographTraditional"/>
      <w:lvlText w:val="%2、"/>
      <w:lvlJc w:val="left"/>
      <w:pPr>
        <w:ind w:left="19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33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3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8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5280" w:hanging="480"/>
      </w:pPr>
      <w:rPr>
        <w:rFonts w:cs="Times New Roman"/>
      </w:rPr>
    </w:lvl>
  </w:abstractNum>
  <w:abstractNum w:abstractNumId="5">
    <w:nsid w:val="0F1B3A30"/>
    <w:multiLevelType w:val="hybridMultilevel"/>
    <w:tmpl w:val="E35A796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6">
    <w:nsid w:val="15A34878"/>
    <w:multiLevelType w:val="hybridMultilevel"/>
    <w:tmpl w:val="748A3304"/>
    <w:lvl w:ilvl="0" w:tplc="7826B676">
      <w:start w:val="1"/>
      <w:numFmt w:val="decimal"/>
      <w:lvlText w:val="%1、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7">
    <w:nsid w:val="17537446"/>
    <w:multiLevelType w:val="hybridMultilevel"/>
    <w:tmpl w:val="E2D6C0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8">
    <w:nsid w:val="1A2236E7"/>
    <w:multiLevelType w:val="hybridMultilevel"/>
    <w:tmpl w:val="0F52332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9">
    <w:nsid w:val="1D9D45E1"/>
    <w:multiLevelType w:val="hybridMultilevel"/>
    <w:tmpl w:val="1D4E7992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10">
    <w:nsid w:val="1E874B31"/>
    <w:multiLevelType w:val="singleLevel"/>
    <w:tmpl w:val="0B5050E6"/>
    <w:lvl w:ilvl="0">
      <w:start w:val="1"/>
      <w:numFmt w:val="decimal"/>
      <w:lvlText w:val="(　　)%1."/>
      <w:lvlJc w:val="left"/>
      <w:pPr>
        <w:tabs>
          <w:tab w:val="num" w:pos="113"/>
        </w:tabs>
      </w:pPr>
      <w:rPr>
        <w:rFonts w:ascii="Times New Roman" w:eastAsia="新細明體" w:hAnsi="Times New Roman" w:cs="Times New Roman" w:hint="eastAsia"/>
      </w:rPr>
    </w:lvl>
  </w:abstractNum>
  <w:abstractNum w:abstractNumId="11">
    <w:nsid w:val="1F5F48FC"/>
    <w:multiLevelType w:val="hybridMultilevel"/>
    <w:tmpl w:val="83A24474"/>
    <w:lvl w:ilvl="0" w:tplc="8A22D492">
      <w:start w:val="1"/>
      <w:numFmt w:val="upperLetter"/>
      <w:lvlText w:val="(%1)"/>
      <w:lvlJc w:val="left"/>
      <w:pPr>
        <w:tabs>
          <w:tab w:val="num" w:pos="600"/>
        </w:tabs>
        <w:ind w:left="60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12">
    <w:nsid w:val="1F9D7747"/>
    <w:multiLevelType w:val="multilevel"/>
    <w:tmpl w:val="815C3324"/>
    <w:name w:val="HanLin_List_Item_7"/>
    <w:lvl w:ilvl="0">
      <w:start w:val="1"/>
      <w:numFmt w:val="decimal"/>
      <w:lvlRestart w:val="0"/>
      <w:suff w:val="nothing"/>
      <w:lvlText w:val="%1."/>
      <w:lvlJc w:val="right"/>
      <w:pPr>
        <w:ind w:left="1020" w:hanging="680"/>
      </w:pPr>
      <w:rPr>
        <w:rFonts w:ascii="標楷體" w:eastAsia="標楷體" w:hAnsi="標楷體" w:cs="Times New Roman" w:hint="eastAsia"/>
        <w:b w:val="0"/>
        <w:i w:val="0"/>
        <w:color w:val="auto"/>
        <w:sz w:val="28"/>
        <w:u w:val="none"/>
        <w:vertAlign w:val="baseline"/>
      </w:rPr>
    </w:lvl>
    <w:lvl w:ilvl="1">
      <w:start w:val="1"/>
      <w:numFmt w:val="none"/>
      <w:suff w:val="nothing"/>
      <w:lvlText w:val=""/>
      <w:lvlJc w:val="left"/>
      <w:rPr>
        <w:rFonts w:cs="Times New Roman"/>
      </w:rPr>
    </w:lvl>
    <w:lvl w:ilvl="2">
      <w:start w:val="1"/>
      <w:numFmt w:val="none"/>
      <w:suff w:val="nothing"/>
      <w:lvlText w:val=""/>
      <w:lvlJc w:val="left"/>
      <w:rPr>
        <w:rFonts w:cs="Times New Roman"/>
      </w:rPr>
    </w:lvl>
    <w:lvl w:ilvl="3">
      <w:start w:val="1"/>
      <w:numFmt w:val="none"/>
      <w:suff w:val="nothing"/>
      <w:lvlText w:val=""/>
      <w:lvlJc w:val="left"/>
      <w:rPr>
        <w:rFonts w:cs="Times New Roman"/>
      </w:rPr>
    </w:lvl>
    <w:lvl w:ilvl="4">
      <w:start w:val="1"/>
      <w:numFmt w:val="none"/>
      <w:suff w:val="nothing"/>
      <w:lvlText w:val=""/>
      <w:lvlJc w:val="left"/>
      <w:rPr>
        <w:rFonts w:cs="Times New Roman"/>
      </w:rPr>
    </w:lvl>
    <w:lvl w:ilvl="5">
      <w:start w:val="1"/>
      <w:numFmt w:val="none"/>
      <w:suff w:val="nothing"/>
      <w:lvlText w:val=""/>
      <w:lvlJc w:val="left"/>
      <w:rPr>
        <w:rFonts w:cs="Times New Roman"/>
      </w:rPr>
    </w:lvl>
    <w:lvl w:ilvl="6">
      <w:start w:val="1"/>
      <w:numFmt w:val="none"/>
      <w:suff w:val="nothing"/>
      <w:lvlText w:val=""/>
      <w:lvlJc w:val="left"/>
      <w:rPr>
        <w:rFonts w:cs="Times New Roman"/>
      </w:rPr>
    </w:lvl>
    <w:lvl w:ilvl="7">
      <w:start w:val="1"/>
      <w:numFmt w:val="none"/>
      <w:suff w:val="nothing"/>
      <w:lvlText w:val=""/>
      <w:lvlJc w:val="left"/>
      <w:rPr>
        <w:rFonts w:cs="Times New Roman"/>
      </w:rPr>
    </w:lvl>
    <w:lvl w:ilvl="8">
      <w:start w:val="1"/>
      <w:numFmt w:val="none"/>
      <w:suff w:val="nothing"/>
      <w:lvlText w:val=""/>
      <w:lvlJc w:val="left"/>
      <w:rPr>
        <w:rFonts w:cs="Times New Roman"/>
      </w:rPr>
    </w:lvl>
  </w:abstractNum>
  <w:abstractNum w:abstractNumId="13">
    <w:nsid w:val="21CE25EC"/>
    <w:multiLevelType w:val="hybridMultilevel"/>
    <w:tmpl w:val="1BCE293C"/>
    <w:lvl w:ilvl="0" w:tplc="DFFEBA32">
      <w:start w:val="1"/>
      <w:numFmt w:val="decimal"/>
      <w:lvlText w:val="%1"/>
      <w:lvlJc w:val="left"/>
      <w:pPr>
        <w:ind w:left="1296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4">
    <w:nsid w:val="24EE6940"/>
    <w:multiLevelType w:val="hybridMultilevel"/>
    <w:tmpl w:val="322051A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5">
    <w:nsid w:val="260F4ED3"/>
    <w:multiLevelType w:val="hybridMultilevel"/>
    <w:tmpl w:val="B5727038"/>
    <w:lvl w:ilvl="0" w:tplc="A80C5F98">
      <w:start w:val="26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16">
    <w:nsid w:val="278B4461"/>
    <w:multiLevelType w:val="hybridMultilevel"/>
    <w:tmpl w:val="DCFE958E"/>
    <w:lvl w:ilvl="0" w:tplc="9CE221E0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7">
    <w:nsid w:val="2ADE38C5"/>
    <w:multiLevelType w:val="hybridMultilevel"/>
    <w:tmpl w:val="DCEA8A4E"/>
    <w:lvl w:ilvl="0" w:tplc="4140B72A">
      <w:start w:val="1"/>
      <w:numFmt w:val="decimal"/>
      <w:lvlText w:val="%1."/>
      <w:lvlJc w:val="left"/>
      <w:pPr>
        <w:ind w:left="480" w:hanging="480"/>
      </w:pPr>
      <w:rPr>
        <w:rFonts w:ascii="Arial" w:hAnsi="Arial" w:cs="Arial" w:hint="default"/>
        <w:b w:val="0"/>
        <w:color w:val="000000"/>
        <w:sz w:val="24"/>
        <w:szCs w:val="24"/>
      </w:rPr>
    </w:lvl>
    <w:lvl w:ilvl="1" w:tplc="E968BB66">
      <w:start w:val="1"/>
      <w:numFmt w:val="upperLetter"/>
      <w:lvlText w:val="(%2)"/>
      <w:lvlJc w:val="left"/>
      <w:pPr>
        <w:ind w:left="840" w:hanging="360"/>
      </w:pPr>
      <w:rPr>
        <w:rFonts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18">
    <w:nsid w:val="2E564C03"/>
    <w:multiLevelType w:val="multilevel"/>
    <w:tmpl w:val="482626E0"/>
    <w:lvl w:ilvl="0">
      <w:start w:val="1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19">
    <w:nsid w:val="343756C6"/>
    <w:multiLevelType w:val="hybridMultilevel"/>
    <w:tmpl w:val="64B037BC"/>
    <w:lvl w:ilvl="0" w:tplc="375E831C">
      <w:start w:val="1"/>
      <w:numFmt w:val="decimal"/>
      <w:lvlText w:val="%1."/>
      <w:lvlJc w:val="left"/>
      <w:pPr>
        <w:tabs>
          <w:tab w:val="num" w:pos="740"/>
        </w:tabs>
        <w:ind w:left="740" w:hanging="36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0">
    <w:nsid w:val="3BBE23FF"/>
    <w:multiLevelType w:val="hybridMultilevel"/>
    <w:tmpl w:val="3F48341C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1">
    <w:nsid w:val="3E2B28D3"/>
    <w:multiLevelType w:val="hybridMultilevel"/>
    <w:tmpl w:val="C88C1756"/>
    <w:lvl w:ilvl="0" w:tplc="0409000F">
      <w:start w:val="1"/>
      <w:numFmt w:val="decimal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  <w:rPr>
        <w:rFonts w:cs="Times New Roman"/>
      </w:rPr>
    </w:lvl>
  </w:abstractNum>
  <w:abstractNum w:abstractNumId="22">
    <w:nsid w:val="3F8C1102"/>
    <w:multiLevelType w:val="hybridMultilevel"/>
    <w:tmpl w:val="27809BC8"/>
    <w:lvl w:ilvl="0" w:tplc="913E84AE">
      <w:start w:val="46"/>
      <w:numFmt w:val="decimal"/>
      <w:lvlText w:val="(　　)%1."/>
      <w:lvlJc w:val="left"/>
      <w:pPr>
        <w:tabs>
          <w:tab w:val="num" w:pos="0"/>
        </w:tabs>
        <w:ind w:left="480" w:hanging="480"/>
      </w:pPr>
      <w:rPr>
        <w:rFonts w:cs="Times New Roman" w:hint="default"/>
        <w:b/>
        <w:sz w:val="20"/>
        <w:szCs w:val="2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3">
    <w:nsid w:val="403F636D"/>
    <w:multiLevelType w:val="hybridMultilevel"/>
    <w:tmpl w:val="BA388712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4">
    <w:nsid w:val="43456B13"/>
    <w:multiLevelType w:val="hybridMultilevel"/>
    <w:tmpl w:val="9A0C4708"/>
    <w:lvl w:ilvl="0" w:tplc="ED6AA394">
      <w:start w:val="11"/>
      <w:numFmt w:val="decimal"/>
      <w:lvlText w:val="%1."/>
      <w:lvlJc w:val="left"/>
      <w:pPr>
        <w:tabs>
          <w:tab w:val="num" w:pos="794"/>
        </w:tabs>
        <w:ind w:left="964" w:hanging="624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5">
    <w:nsid w:val="471B0B30"/>
    <w:multiLevelType w:val="multilevel"/>
    <w:tmpl w:val="B91631F6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26">
    <w:nsid w:val="4733427D"/>
    <w:multiLevelType w:val="hybridMultilevel"/>
    <w:tmpl w:val="EE7834B0"/>
    <w:lvl w:ilvl="0" w:tplc="05700964">
      <w:start w:val="1"/>
      <w:numFmt w:val="decimal"/>
      <w:lvlText w:val="%1."/>
      <w:lvlJc w:val="left"/>
      <w:pPr>
        <w:ind w:left="763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7">
    <w:nsid w:val="4C2D0C99"/>
    <w:multiLevelType w:val="hybridMultilevel"/>
    <w:tmpl w:val="31061EE6"/>
    <w:lvl w:ilvl="0" w:tplc="7F127162">
      <w:start w:val="1"/>
      <w:numFmt w:val="upperLetter"/>
      <w:lvlText w:val="(%1)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28">
    <w:nsid w:val="4FCD2DCF"/>
    <w:multiLevelType w:val="hybridMultilevel"/>
    <w:tmpl w:val="149035AA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200"/>
        </w:tabs>
        <w:ind w:left="120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80"/>
        </w:tabs>
        <w:ind w:left="168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40"/>
        </w:tabs>
        <w:ind w:left="264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20"/>
        </w:tabs>
        <w:ind w:left="312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600"/>
        </w:tabs>
        <w:ind w:left="360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80"/>
        </w:tabs>
        <w:ind w:left="408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560"/>
        </w:tabs>
        <w:ind w:left="4560" w:hanging="480"/>
      </w:pPr>
      <w:rPr>
        <w:rFonts w:cs="Times New Roman"/>
      </w:rPr>
    </w:lvl>
  </w:abstractNum>
  <w:abstractNum w:abstractNumId="29">
    <w:nsid w:val="52AA0755"/>
    <w:multiLevelType w:val="hybridMultilevel"/>
    <w:tmpl w:val="07B64CBA"/>
    <w:lvl w:ilvl="0" w:tplc="C8FE564A">
      <w:start w:val="1"/>
      <w:numFmt w:val="decimal"/>
      <w:lvlText w:val="%1、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0">
    <w:nsid w:val="59141F4B"/>
    <w:multiLevelType w:val="hybridMultilevel"/>
    <w:tmpl w:val="2C2E5DA8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1">
    <w:nsid w:val="5A30257C"/>
    <w:multiLevelType w:val="hybridMultilevel"/>
    <w:tmpl w:val="CF625736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2">
    <w:nsid w:val="5EDF6CC9"/>
    <w:multiLevelType w:val="hybridMultilevel"/>
    <w:tmpl w:val="C0DE978C"/>
    <w:lvl w:ilvl="0" w:tplc="04090001">
      <w:start w:val="1"/>
      <w:numFmt w:val="bullet"/>
      <w:lvlText w:val=""/>
      <w:lvlJc w:val="left"/>
      <w:pPr>
        <w:ind w:left="763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43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23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3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83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163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3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123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03" w:hanging="480"/>
      </w:pPr>
      <w:rPr>
        <w:rFonts w:ascii="Wingdings" w:hAnsi="Wingdings" w:hint="default"/>
      </w:rPr>
    </w:lvl>
  </w:abstractNum>
  <w:abstractNum w:abstractNumId="33">
    <w:nsid w:val="604B6317"/>
    <w:multiLevelType w:val="hybridMultilevel"/>
    <w:tmpl w:val="079E8050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4">
    <w:nsid w:val="61000C1E"/>
    <w:multiLevelType w:val="hybridMultilevel"/>
    <w:tmpl w:val="B79A446E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5">
    <w:nsid w:val="631574DA"/>
    <w:multiLevelType w:val="multilevel"/>
    <w:tmpl w:val="0FDA7328"/>
    <w:lvl w:ilvl="0">
      <w:start w:val="1"/>
      <w:numFmt w:val="decimal"/>
      <w:lvlText w:val="%1."/>
      <w:lvlJc w:val="left"/>
      <w:pPr>
        <w:tabs>
          <w:tab w:val="num" w:pos="1100"/>
        </w:tabs>
        <w:ind w:left="1100" w:hanging="36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6">
    <w:nsid w:val="6548438C"/>
    <w:multiLevelType w:val="hybridMultilevel"/>
    <w:tmpl w:val="43CC64A4"/>
    <w:lvl w:ilvl="0" w:tplc="40CC490A">
      <w:start w:val="1"/>
      <w:numFmt w:val="upperLetter"/>
      <w:lvlText w:val="(%1)"/>
      <w:lvlJc w:val="left"/>
      <w:pPr>
        <w:ind w:left="840" w:hanging="360"/>
      </w:pPr>
      <w:rPr>
        <w:rFonts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0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84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  <w:rPr>
        <w:rFonts w:cs="Times New Roman"/>
      </w:rPr>
    </w:lvl>
  </w:abstractNum>
  <w:abstractNum w:abstractNumId="37">
    <w:nsid w:val="72C3689E"/>
    <w:multiLevelType w:val="multilevel"/>
    <w:tmpl w:val="AB903014"/>
    <w:lvl w:ilvl="0">
      <w:start w:val="11"/>
      <w:numFmt w:val="decimal"/>
      <w:lvlText w:val="%1."/>
      <w:lvlJc w:val="left"/>
      <w:pPr>
        <w:tabs>
          <w:tab w:val="num" w:pos="794"/>
        </w:tabs>
        <w:ind w:left="1134" w:hanging="680"/>
      </w:pPr>
      <w:rPr>
        <w:rFonts w:cs="Times New Roman" w:hint="eastAsia"/>
      </w:rPr>
    </w:lvl>
    <w:lvl w:ilvl="1">
      <w:start w:val="1"/>
      <w:numFmt w:val="ideographTraditional"/>
      <w:lvlText w:val="%2、"/>
      <w:lvlJc w:val="left"/>
      <w:pPr>
        <w:tabs>
          <w:tab w:val="num" w:pos="1320"/>
        </w:tabs>
        <w:ind w:left="1320" w:hanging="48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1800"/>
        </w:tabs>
        <w:ind w:left="1800" w:hanging="4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280"/>
        </w:tabs>
        <w:ind w:left="2280" w:hanging="480"/>
      </w:pPr>
      <w:rPr>
        <w:rFonts w:cs="Times New Roman"/>
      </w:rPr>
    </w:lvl>
    <w:lvl w:ilvl="4">
      <w:start w:val="1"/>
      <w:numFmt w:val="ideographTraditional"/>
      <w:lvlText w:val="%5、"/>
      <w:lvlJc w:val="left"/>
      <w:pPr>
        <w:tabs>
          <w:tab w:val="num" w:pos="2760"/>
        </w:tabs>
        <w:ind w:left="2760" w:hanging="48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3240"/>
        </w:tabs>
        <w:ind w:left="3240" w:hanging="4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3720"/>
        </w:tabs>
        <w:ind w:left="3720" w:hanging="480"/>
      </w:pPr>
      <w:rPr>
        <w:rFonts w:cs="Times New Roman"/>
      </w:rPr>
    </w:lvl>
    <w:lvl w:ilvl="7">
      <w:start w:val="1"/>
      <w:numFmt w:val="ideographTraditional"/>
      <w:lvlText w:val="%8、"/>
      <w:lvlJc w:val="left"/>
      <w:pPr>
        <w:tabs>
          <w:tab w:val="num" w:pos="4200"/>
        </w:tabs>
        <w:ind w:left="4200" w:hanging="48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4680"/>
        </w:tabs>
        <w:ind w:left="4680" w:hanging="480"/>
      </w:pPr>
      <w:rPr>
        <w:rFonts w:cs="Times New Roman"/>
      </w:rPr>
    </w:lvl>
  </w:abstractNum>
  <w:abstractNum w:abstractNumId="38">
    <w:nsid w:val="741A6A70"/>
    <w:multiLevelType w:val="hybridMultilevel"/>
    <w:tmpl w:val="09FC69D0"/>
    <w:lvl w:ilvl="0" w:tplc="EECEE2D8">
      <w:start w:val="1"/>
      <w:numFmt w:val="taiwaneseCountingThousand"/>
      <w:lvlText w:val="%1、"/>
      <w:lvlJc w:val="left"/>
      <w:pPr>
        <w:ind w:left="480" w:hanging="480"/>
      </w:pPr>
      <w:rPr>
        <w:rFonts w:cs="Times New Roman" w:hint="default"/>
        <w:b w:val="0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abstractNum w:abstractNumId="39">
    <w:nsid w:val="74CB6989"/>
    <w:multiLevelType w:val="hybridMultilevel"/>
    <w:tmpl w:val="E1120AF2"/>
    <w:lvl w:ilvl="0" w:tplc="0409000F">
      <w:start w:val="1"/>
      <w:numFmt w:val="decimal"/>
      <w:lvlText w:val="%1."/>
      <w:lvlJc w:val="left"/>
      <w:pPr>
        <w:ind w:left="480" w:hanging="480"/>
      </w:pPr>
      <w:rPr>
        <w:rFonts w:cs="Times New Roman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920" w:hanging="480"/>
      </w:pPr>
      <w:rPr>
        <w:rFonts w:cs="Times New Roman"/>
      </w:r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60" w:hanging="480"/>
      </w:pPr>
      <w:rPr>
        <w:rFonts w:cs="Times New Roman"/>
      </w:r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  <w:rPr>
        <w:rFonts w:cs="Times New Roman"/>
      </w:rPr>
    </w:lvl>
  </w:abstractNum>
  <w:num w:numId="1">
    <w:abstractNumId w:val="19"/>
  </w:num>
  <w:num w:numId="2">
    <w:abstractNumId w:val="24"/>
  </w:num>
  <w:num w:numId="3">
    <w:abstractNumId w:val="32"/>
  </w:num>
  <w:num w:numId="4">
    <w:abstractNumId w:val="26"/>
  </w:num>
  <w:num w:numId="5">
    <w:abstractNumId w:val="15"/>
  </w:num>
  <w:num w:numId="6">
    <w:abstractNumId w:val="35"/>
  </w:num>
  <w:num w:numId="7">
    <w:abstractNumId w:val="28"/>
  </w:num>
  <w:num w:numId="8">
    <w:abstractNumId w:val="11"/>
  </w:num>
  <w:num w:numId="9">
    <w:abstractNumId w:val="18"/>
  </w:num>
  <w:num w:numId="10">
    <w:abstractNumId w:val="25"/>
  </w:num>
  <w:num w:numId="11">
    <w:abstractNumId w:val="37"/>
  </w:num>
  <w:num w:numId="12">
    <w:abstractNumId w:val="2"/>
  </w:num>
  <w:num w:numId="13">
    <w:abstractNumId w:val="0"/>
  </w:num>
  <w:num w:numId="14">
    <w:abstractNumId w:val="10"/>
  </w:num>
  <w:num w:numId="15">
    <w:abstractNumId w:val="22"/>
  </w:num>
  <w:num w:numId="16">
    <w:abstractNumId w:val="6"/>
  </w:num>
  <w:num w:numId="17">
    <w:abstractNumId w:val="16"/>
  </w:num>
  <w:num w:numId="18">
    <w:abstractNumId w:val="38"/>
  </w:num>
  <w:num w:numId="19">
    <w:abstractNumId w:val="8"/>
  </w:num>
  <w:num w:numId="20">
    <w:abstractNumId w:val="31"/>
  </w:num>
  <w:num w:numId="21">
    <w:abstractNumId w:val="36"/>
  </w:num>
  <w:num w:numId="22">
    <w:abstractNumId w:val="9"/>
  </w:num>
  <w:num w:numId="23">
    <w:abstractNumId w:val="23"/>
  </w:num>
  <w:num w:numId="24">
    <w:abstractNumId w:val="30"/>
  </w:num>
  <w:num w:numId="25">
    <w:abstractNumId w:val="17"/>
  </w:num>
  <w:num w:numId="26">
    <w:abstractNumId w:val="12"/>
  </w:num>
  <w:num w:numId="27">
    <w:abstractNumId w:val="3"/>
  </w:num>
  <w:num w:numId="28">
    <w:abstractNumId w:val="20"/>
  </w:num>
  <w:num w:numId="29">
    <w:abstractNumId w:val="7"/>
  </w:num>
  <w:num w:numId="30">
    <w:abstractNumId w:val="14"/>
  </w:num>
  <w:num w:numId="31">
    <w:abstractNumId w:val="5"/>
  </w:num>
  <w:num w:numId="32">
    <w:abstractNumId w:val="4"/>
  </w:num>
  <w:num w:numId="33">
    <w:abstractNumId w:val="39"/>
  </w:num>
  <w:num w:numId="34">
    <w:abstractNumId w:val="27"/>
  </w:num>
  <w:num w:numId="35">
    <w:abstractNumId w:val="33"/>
  </w:num>
  <w:num w:numId="36">
    <w:abstractNumId w:val="34"/>
  </w:num>
  <w:num w:numId="37">
    <w:abstractNumId w:val="1"/>
  </w:num>
  <w:num w:numId="38">
    <w:abstractNumId w:val="21"/>
  </w:num>
  <w:num w:numId="39">
    <w:abstractNumId w:val="13"/>
  </w:num>
  <w:num w:numId="40">
    <w:abstractNumId w:val="2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stylePaneFormatFilter w:val="3F01"/>
  <w:defaultTabStop w:val="480"/>
  <w:displayHorizontalDrawingGridEvery w:val="0"/>
  <w:displayVerticalDrawingGridEvery w:val="2"/>
  <w:characterSpacingControl w:val="compressPunctuation"/>
  <w:noLineBreaksAfter w:lang="zh-TW" w:val="([{£¥‘“‵〈《「『【〔〝︵︷︹︻︽︿﹁﹃﹙﹛﹝（｛"/>
  <w:noLineBreaksBefore w:lang="zh-TW" w:val="!),.:;?]}¢·–—’”•‥…‧′╴、。〉》」』】〕〞︰︱︳︴︶︸︺︼︾﹀﹂﹄﹏﹐﹑﹒﹔﹕﹖﹗﹚﹜﹞！），．：；？］｜｝､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105B0"/>
    <w:rsid w:val="00000A64"/>
    <w:rsid w:val="0000115E"/>
    <w:rsid w:val="0000420F"/>
    <w:rsid w:val="000053D1"/>
    <w:rsid w:val="000054B2"/>
    <w:rsid w:val="0000560F"/>
    <w:rsid w:val="0000742D"/>
    <w:rsid w:val="000100DA"/>
    <w:rsid w:val="00011C40"/>
    <w:rsid w:val="00011E36"/>
    <w:rsid w:val="0002281F"/>
    <w:rsid w:val="00022CEE"/>
    <w:rsid w:val="000241C7"/>
    <w:rsid w:val="000243EC"/>
    <w:rsid w:val="00026A85"/>
    <w:rsid w:val="000276E9"/>
    <w:rsid w:val="00027862"/>
    <w:rsid w:val="000303CB"/>
    <w:rsid w:val="00034219"/>
    <w:rsid w:val="00034C47"/>
    <w:rsid w:val="000421A8"/>
    <w:rsid w:val="00052DB8"/>
    <w:rsid w:val="0005531A"/>
    <w:rsid w:val="0005543A"/>
    <w:rsid w:val="00070EFD"/>
    <w:rsid w:val="00077554"/>
    <w:rsid w:val="00080185"/>
    <w:rsid w:val="00080AFA"/>
    <w:rsid w:val="00081A5B"/>
    <w:rsid w:val="0008340D"/>
    <w:rsid w:val="00084B9C"/>
    <w:rsid w:val="00093969"/>
    <w:rsid w:val="0009404F"/>
    <w:rsid w:val="000A3A1C"/>
    <w:rsid w:val="000B1051"/>
    <w:rsid w:val="000B18CA"/>
    <w:rsid w:val="000B2591"/>
    <w:rsid w:val="000B25E4"/>
    <w:rsid w:val="000B34E1"/>
    <w:rsid w:val="000B361A"/>
    <w:rsid w:val="000C3A5E"/>
    <w:rsid w:val="000C7177"/>
    <w:rsid w:val="000C7360"/>
    <w:rsid w:val="000D3CF4"/>
    <w:rsid w:val="000D4B97"/>
    <w:rsid w:val="000D62AC"/>
    <w:rsid w:val="000D7581"/>
    <w:rsid w:val="000E2187"/>
    <w:rsid w:val="000E6B8A"/>
    <w:rsid w:val="000F0589"/>
    <w:rsid w:val="000F0CF8"/>
    <w:rsid w:val="001011F2"/>
    <w:rsid w:val="001012BF"/>
    <w:rsid w:val="00101B5C"/>
    <w:rsid w:val="0010364C"/>
    <w:rsid w:val="00104F7C"/>
    <w:rsid w:val="00105F07"/>
    <w:rsid w:val="00105FE4"/>
    <w:rsid w:val="001111CB"/>
    <w:rsid w:val="001142A9"/>
    <w:rsid w:val="0011585A"/>
    <w:rsid w:val="00117613"/>
    <w:rsid w:val="001211D8"/>
    <w:rsid w:val="001252F5"/>
    <w:rsid w:val="00132A57"/>
    <w:rsid w:val="00133BDF"/>
    <w:rsid w:val="0013418C"/>
    <w:rsid w:val="001341E6"/>
    <w:rsid w:val="00135FA8"/>
    <w:rsid w:val="00135FE8"/>
    <w:rsid w:val="00137D95"/>
    <w:rsid w:val="00144902"/>
    <w:rsid w:val="001469A4"/>
    <w:rsid w:val="00146CD2"/>
    <w:rsid w:val="0015106D"/>
    <w:rsid w:val="001510C6"/>
    <w:rsid w:val="00155486"/>
    <w:rsid w:val="00157EC0"/>
    <w:rsid w:val="00161E74"/>
    <w:rsid w:val="00164F46"/>
    <w:rsid w:val="001673A3"/>
    <w:rsid w:val="0017060D"/>
    <w:rsid w:val="00171143"/>
    <w:rsid w:val="0017559B"/>
    <w:rsid w:val="00177A3E"/>
    <w:rsid w:val="00177B77"/>
    <w:rsid w:val="00177D59"/>
    <w:rsid w:val="00180620"/>
    <w:rsid w:val="001808DC"/>
    <w:rsid w:val="001925D7"/>
    <w:rsid w:val="0019439F"/>
    <w:rsid w:val="0019455D"/>
    <w:rsid w:val="00194D95"/>
    <w:rsid w:val="00196D27"/>
    <w:rsid w:val="001A5F47"/>
    <w:rsid w:val="001A6A90"/>
    <w:rsid w:val="001B07DB"/>
    <w:rsid w:val="001B3ED0"/>
    <w:rsid w:val="001B4671"/>
    <w:rsid w:val="001B4C40"/>
    <w:rsid w:val="001B6A5B"/>
    <w:rsid w:val="001B6CC4"/>
    <w:rsid w:val="001C0E6D"/>
    <w:rsid w:val="001C1093"/>
    <w:rsid w:val="001C190D"/>
    <w:rsid w:val="001C1BCE"/>
    <w:rsid w:val="001C22FB"/>
    <w:rsid w:val="001C29F8"/>
    <w:rsid w:val="001C2E06"/>
    <w:rsid w:val="001C46CF"/>
    <w:rsid w:val="001C6AFD"/>
    <w:rsid w:val="001C6D32"/>
    <w:rsid w:val="001C71E5"/>
    <w:rsid w:val="001C7A74"/>
    <w:rsid w:val="001D27F4"/>
    <w:rsid w:val="001D4A3D"/>
    <w:rsid w:val="001D5717"/>
    <w:rsid w:val="001D7BEF"/>
    <w:rsid w:val="001E12C8"/>
    <w:rsid w:val="001E734E"/>
    <w:rsid w:val="001F0782"/>
    <w:rsid w:val="001F198D"/>
    <w:rsid w:val="001F33D3"/>
    <w:rsid w:val="001F52FE"/>
    <w:rsid w:val="001F545A"/>
    <w:rsid w:val="001F7619"/>
    <w:rsid w:val="00200263"/>
    <w:rsid w:val="0020533A"/>
    <w:rsid w:val="0020555B"/>
    <w:rsid w:val="00206751"/>
    <w:rsid w:val="00215427"/>
    <w:rsid w:val="002227AE"/>
    <w:rsid w:val="00222B0A"/>
    <w:rsid w:val="00224222"/>
    <w:rsid w:val="00226886"/>
    <w:rsid w:val="00232257"/>
    <w:rsid w:val="002349EC"/>
    <w:rsid w:val="002373B9"/>
    <w:rsid w:val="00237453"/>
    <w:rsid w:val="00243FBF"/>
    <w:rsid w:val="002452EA"/>
    <w:rsid w:val="002468B8"/>
    <w:rsid w:val="0024716F"/>
    <w:rsid w:val="002504DD"/>
    <w:rsid w:val="0025231F"/>
    <w:rsid w:val="00254A13"/>
    <w:rsid w:val="00254B2F"/>
    <w:rsid w:val="002573E5"/>
    <w:rsid w:val="00257706"/>
    <w:rsid w:val="002619DA"/>
    <w:rsid w:val="00261D06"/>
    <w:rsid w:val="00265170"/>
    <w:rsid w:val="00270C12"/>
    <w:rsid w:val="00271745"/>
    <w:rsid w:val="00276261"/>
    <w:rsid w:val="00277637"/>
    <w:rsid w:val="00284573"/>
    <w:rsid w:val="00285249"/>
    <w:rsid w:val="0029010B"/>
    <w:rsid w:val="00292C31"/>
    <w:rsid w:val="00293985"/>
    <w:rsid w:val="00294A1F"/>
    <w:rsid w:val="00294B79"/>
    <w:rsid w:val="0029550C"/>
    <w:rsid w:val="0029719A"/>
    <w:rsid w:val="002A1151"/>
    <w:rsid w:val="002A4FCC"/>
    <w:rsid w:val="002A5D99"/>
    <w:rsid w:val="002B2696"/>
    <w:rsid w:val="002B2FAF"/>
    <w:rsid w:val="002B50C1"/>
    <w:rsid w:val="002B6056"/>
    <w:rsid w:val="002B79EF"/>
    <w:rsid w:val="002C17C4"/>
    <w:rsid w:val="002C310C"/>
    <w:rsid w:val="002C4A05"/>
    <w:rsid w:val="002C5A7C"/>
    <w:rsid w:val="002C790C"/>
    <w:rsid w:val="002D13ED"/>
    <w:rsid w:val="002D1750"/>
    <w:rsid w:val="002D23ED"/>
    <w:rsid w:val="002D340D"/>
    <w:rsid w:val="002D35F3"/>
    <w:rsid w:val="002D6A0A"/>
    <w:rsid w:val="002D78E2"/>
    <w:rsid w:val="002D7C16"/>
    <w:rsid w:val="002E07A9"/>
    <w:rsid w:val="002E1D0C"/>
    <w:rsid w:val="002E318F"/>
    <w:rsid w:val="002E4C15"/>
    <w:rsid w:val="002E5443"/>
    <w:rsid w:val="002E5B21"/>
    <w:rsid w:val="002E5D96"/>
    <w:rsid w:val="002F0BD2"/>
    <w:rsid w:val="002F102E"/>
    <w:rsid w:val="002F32FC"/>
    <w:rsid w:val="002F5B77"/>
    <w:rsid w:val="002F614D"/>
    <w:rsid w:val="00306F5A"/>
    <w:rsid w:val="00315FE3"/>
    <w:rsid w:val="00324146"/>
    <w:rsid w:val="00326612"/>
    <w:rsid w:val="00326CC7"/>
    <w:rsid w:val="00330097"/>
    <w:rsid w:val="00332691"/>
    <w:rsid w:val="0033269D"/>
    <w:rsid w:val="00336CAA"/>
    <w:rsid w:val="00336CCC"/>
    <w:rsid w:val="00340A81"/>
    <w:rsid w:val="00342F2F"/>
    <w:rsid w:val="003476CB"/>
    <w:rsid w:val="003521F7"/>
    <w:rsid w:val="003528B9"/>
    <w:rsid w:val="0035332E"/>
    <w:rsid w:val="00353A43"/>
    <w:rsid w:val="003547E7"/>
    <w:rsid w:val="00354F6A"/>
    <w:rsid w:val="003579AA"/>
    <w:rsid w:val="00357FAA"/>
    <w:rsid w:val="00362DCB"/>
    <w:rsid w:val="00363408"/>
    <w:rsid w:val="00365D66"/>
    <w:rsid w:val="0036770C"/>
    <w:rsid w:val="003712E4"/>
    <w:rsid w:val="00371351"/>
    <w:rsid w:val="003733B3"/>
    <w:rsid w:val="00377436"/>
    <w:rsid w:val="003774FC"/>
    <w:rsid w:val="00381273"/>
    <w:rsid w:val="003839A0"/>
    <w:rsid w:val="00387248"/>
    <w:rsid w:val="003914C7"/>
    <w:rsid w:val="00393FA1"/>
    <w:rsid w:val="003A08B3"/>
    <w:rsid w:val="003A1E4D"/>
    <w:rsid w:val="003A7AC8"/>
    <w:rsid w:val="003B011C"/>
    <w:rsid w:val="003B1682"/>
    <w:rsid w:val="003B23F7"/>
    <w:rsid w:val="003B36FA"/>
    <w:rsid w:val="003C0951"/>
    <w:rsid w:val="003C7FF3"/>
    <w:rsid w:val="003D0B34"/>
    <w:rsid w:val="003D1B47"/>
    <w:rsid w:val="003D2E55"/>
    <w:rsid w:val="003D64FF"/>
    <w:rsid w:val="003E1C31"/>
    <w:rsid w:val="003E2B21"/>
    <w:rsid w:val="003E4601"/>
    <w:rsid w:val="003E4C25"/>
    <w:rsid w:val="003E635F"/>
    <w:rsid w:val="003E6F6A"/>
    <w:rsid w:val="003F0659"/>
    <w:rsid w:val="003F12F8"/>
    <w:rsid w:val="003F1E70"/>
    <w:rsid w:val="003F34AF"/>
    <w:rsid w:val="003F3CC5"/>
    <w:rsid w:val="003F4197"/>
    <w:rsid w:val="003F467E"/>
    <w:rsid w:val="003F53B9"/>
    <w:rsid w:val="003F6310"/>
    <w:rsid w:val="003F65F5"/>
    <w:rsid w:val="003F7741"/>
    <w:rsid w:val="004015B1"/>
    <w:rsid w:val="004041CE"/>
    <w:rsid w:val="004061A5"/>
    <w:rsid w:val="00415360"/>
    <w:rsid w:val="00420052"/>
    <w:rsid w:val="00420B27"/>
    <w:rsid w:val="00424328"/>
    <w:rsid w:val="00431336"/>
    <w:rsid w:val="00431C04"/>
    <w:rsid w:val="0043486E"/>
    <w:rsid w:val="00435195"/>
    <w:rsid w:val="00440C02"/>
    <w:rsid w:val="00441CBC"/>
    <w:rsid w:val="00444BFF"/>
    <w:rsid w:val="00450151"/>
    <w:rsid w:val="00450FA4"/>
    <w:rsid w:val="004511FA"/>
    <w:rsid w:val="00451C2A"/>
    <w:rsid w:val="00455700"/>
    <w:rsid w:val="00455B1F"/>
    <w:rsid w:val="004567E7"/>
    <w:rsid w:val="004569AA"/>
    <w:rsid w:val="00463A73"/>
    <w:rsid w:val="004646E5"/>
    <w:rsid w:val="0046528D"/>
    <w:rsid w:val="00466DF7"/>
    <w:rsid w:val="0047082C"/>
    <w:rsid w:val="00470851"/>
    <w:rsid w:val="00471722"/>
    <w:rsid w:val="0047194C"/>
    <w:rsid w:val="00471C1D"/>
    <w:rsid w:val="0047369E"/>
    <w:rsid w:val="00475A1B"/>
    <w:rsid w:val="00476489"/>
    <w:rsid w:val="00481311"/>
    <w:rsid w:val="004816F1"/>
    <w:rsid w:val="004840BE"/>
    <w:rsid w:val="00491188"/>
    <w:rsid w:val="00491399"/>
    <w:rsid w:val="00492A62"/>
    <w:rsid w:val="004946AD"/>
    <w:rsid w:val="00496B4A"/>
    <w:rsid w:val="004974E7"/>
    <w:rsid w:val="00497C7E"/>
    <w:rsid w:val="004A063A"/>
    <w:rsid w:val="004A0A39"/>
    <w:rsid w:val="004A384F"/>
    <w:rsid w:val="004A3C7F"/>
    <w:rsid w:val="004A4BBC"/>
    <w:rsid w:val="004A4D25"/>
    <w:rsid w:val="004B0B55"/>
    <w:rsid w:val="004B4144"/>
    <w:rsid w:val="004B62C4"/>
    <w:rsid w:val="004C51A3"/>
    <w:rsid w:val="004C6061"/>
    <w:rsid w:val="004D2C45"/>
    <w:rsid w:val="004D31DD"/>
    <w:rsid w:val="004E41F9"/>
    <w:rsid w:val="004E523C"/>
    <w:rsid w:val="004E52AA"/>
    <w:rsid w:val="004E617B"/>
    <w:rsid w:val="004F0C03"/>
    <w:rsid w:val="004F4314"/>
    <w:rsid w:val="004F4385"/>
    <w:rsid w:val="004F5904"/>
    <w:rsid w:val="0050098F"/>
    <w:rsid w:val="00500BE5"/>
    <w:rsid w:val="00504951"/>
    <w:rsid w:val="00504BE6"/>
    <w:rsid w:val="0051054A"/>
    <w:rsid w:val="005135D5"/>
    <w:rsid w:val="00513733"/>
    <w:rsid w:val="00514356"/>
    <w:rsid w:val="00515286"/>
    <w:rsid w:val="00520BB3"/>
    <w:rsid w:val="005210EB"/>
    <w:rsid w:val="00522183"/>
    <w:rsid w:val="0052284D"/>
    <w:rsid w:val="0052467E"/>
    <w:rsid w:val="0052666C"/>
    <w:rsid w:val="00526A92"/>
    <w:rsid w:val="00530F91"/>
    <w:rsid w:val="00532D5B"/>
    <w:rsid w:val="005372BB"/>
    <w:rsid w:val="0054006F"/>
    <w:rsid w:val="00541024"/>
    <w:rsid w:val="00541573"/>
    <w:rsid w:val="005418FD"/>
    <w:rsid w:val="00542CED"/>
    <w:rsid w:val="005523BB"/>
    <w:rsid w:val="00557605"/>
    <w:rsid w:val="00561F25"/>
    <w:rsid w:val="005658A1"/>
    <w:rsid w:val="0056689F"/>
    <w:rsid w:val="0056734D"/>
    <w:rsid w:val="00571AEE"/>
    <w:rsid w:val="00574B84"/>
    <w:rsid w:val="00575D86"/>
    <w:rsid w:val="00575EB0"/>
    <w:rsid w:val="00576D06"/>
    <w:rsid w:val="0058228B"/>
    <w:rsid w:val="005833DD"/>
    <w:rsid w:val="00585845"/>
    <w:rsid w:val="005877C6"/>
    <w:rsid w:val="00590263"/>
    <w:rsid w:val="00590C29"/>
    <w:rsid w:val="00593288"/>
    <w:rsid w:val="00593C36"/>
    <w:rsid w:val="00595346"/>
    <w:rsid w:val="0059735F"/>
    <w:rsid w:val="005A2177"/>
    <w:rsid w:val="005A3E52"/>
    <w:rsid w:val="005A70BB"/>
    <w:rsid w:val="005B0A67"/>
    <w:rsid w:val="005B6D73"/>
    <w:rsid w:val="005C0F69"/>
    <w:rsid w:val="005C532A"/>
    <w:rsid w:val="005C62CB"/>
    <w:rsid w:val="005D25D5"/>
    <w:rsid w:val="005D3884"/>
    <w:rsid w:val="005D5DCD"/>
    <w:rsid w:val="005D6010"/>
    <w:rsid w:val="005D7A26"/>
    <w:rsid w:val="005E0750"/>
    <w:rsid w:val="005E178E"/>
    <w:rsid w:val="005E2EBE"/>
    <w:rsid w:val="005E5257"/>
    <w:rsid w:val="005E5EDC"/>
    <w:rsid w:val="005F4E4F"/>
    <w:rsid w:val="005F679A"/>
    <w:rsid w:val="005F7853"/>
    <w:rsid w:val="005F7BBB"/>
    <w:rsid w:val="005F7F92"/>
    <w:rsid w:val="00601025"/>
    <w:rsid w:val="00601082"/>
    <w:rsid w:val="006023BC"/>
    <w:rsid w:val="006040E0"/>
    <w:rsid w:val="006048A0"/>
    <w:rsid w:val="006051CD"/>
    <w:rsid w:val="00606F6A"/>
    <w:rsid w:val="006076F6"/>
    <w:rsid w:val="0061002B"/>
    <w:rsid w:val="0061073A"/>
    <w:rsid w:val="00610E08"/>
    <w:rsid w:val="00610FAD"/>
    <w:rsid w:val="0061266D"/>
    <w:rsid w:val="0061276E"/>
    <w:rsid w:val="00612799"/>
    <w:rsid w:val="006161B2"/>
    <w:rsid w:val="006167AF"/>
    <w:rsid w:val="00620EEF"/>
    <w:rsid w:val="00620F51"/>
    <w:rsid w:val="00621857"/>
    <w:rsid w:val="0062222D"/>
    <w:rsid w:val="006312B2"/>
    <w:rsid w:val="0063154B"/>
    <w:rsid w:val="0063234D"/>
    <w:rsid w:val="006361BF"/>
    <w:rsid w:val="00637252"/>
    <w:rsid w:val="0063792F"/>
    <w:rsid w:val="00637A72"/>
    <w:rsid w:val="00640143"/>
    <w:rsid w:val="00646DDD"/>
    <w:rsid w:val="0064713F"/>
    <w:rsid w:val="0065388C"/>
    <w:rsid w:val="006568EA"/>
    <w:rsid w:val="0066297F"/>
    <w:rsid w:val="00662EEE"/>
    <w:rsid w:val="00663BFF"/>
    <w:rsid w:val="00664E1E"/>
    <w:rsid w:val="00670068"/>
    <w:rsid w:val="006719E7"/>
    <w:rsid w:val="00672DAD"/>
    <w:rsid w:val="00673BA8"/>
    <w:rsid w:val="00676334"/>
    <w:rsid w:val="00682F08"/>
    <w:rsid w:val="0068502B"/>
    <w:rsid w:val="0068567F"/>
    <w:rsid w:val="00690B97"/>
    <w:rsid w:val="00694793"/>
    <w:rsid w:val="006969B6"/>
    <w:rsid w:val="006A1076"/>
    <w:rsid w:val="006A3B49"/>
    <w:rsid w:val="006A3E7E"/>
    <w:rsid w:val="006A4FA9"/>
    <w:rsid w:val="006A7034"/>
    <w:rsid w:val="006B1398"/>
    <w:rsid w:val="006B46D9"/>
    <w:rsid w:val="006B6496"/>
    <w:rsid w:val="006B71C0"/>
    <w:rsid w:val="006C17A5"/>
    <w:rsid w:val="006C6BB8"/>
    <w:rsid w:val="006D1556"/>
    <w:rsid w:val="006D32F8"/>
    <w:rsid w:val="006D6C62"/>
    <w:rsid w:val="006D74E9"/>
    <w:rsid w:val="006E00AE"/>
    <w:rsid w:val="006E05E7"/>
    <w:rsid w:val="006E1B48"/>
    <w:rsid w:val="006E1DA4"/>
    <w:rsid w:val="006E25EA"/>
    <w:rsid w:val="006E58CC"/>
    <w:rsid w:val="006E5B87"/>
    <w:rsid w:val="006E71F7"/>
    <w:rsid w:val="006F05A8"/>
    <w:rsid w:val="006F4DBF"/>
    <w:rsid w:val="006F74D8"/>
    <w:rsid w:val="00703B9B"/>
    <w:rsid w:val="007074CB"/>
    <w:rsid w:val="00707608"/>
    <w:rsid w:val="00712F28"/>
    <w:rsid w:val="007138B1"/>
    <w:rsid w:val="00715285"/>
    <w:rsid w:val="0071583A"/>
    <w:rsid w:val="007167D9"/>
    <w:rsid w:val="00720F38"/>
    <w:rsid w:val="00722669"/>
    <w:rsid w:val="00724D27"/>
    <w:rsid w:val="007257C1"/>
    <w:rsid w:val="00726326"/>
    <w:rsid w:val="00727D98"/>
    <w:rsid w:val="007338E1"/>
    <w:rsid w:val="00735CFC"/>
    <w:rsid w:val="00744AE1"/>
    <w:rsid w:val="00745438"/>
    <w:rsid w:val="0074704D"/>
    <w:rsid w:val="00751E0A"/>
    <w:rsid w:val="007540D8"/>
    <w:rsid w:val="00756982"/>
    <w:rsid w:val="00757549"/>
    <w:rsid w:val="007607EF"/>
    <w:rsid w:val="00765D46"/>
    <w:rsid w:val="00766233"/>
    <w:rsid w:val="00766592"/>
    <w:rsid w:val="00766948"/>
    <w:rsid w:val="00770005"/>
    <w:rsid w:val="00774757"/>
    <w:rsid w:val="00777F82"/>
    <w:rsid w:val="00781CA5"/>
    <w:rsid w:val="007846EA"/>
    <w:rsid w:val="00784A2E"/>
    <w:rsid w:val="00784DC0"/>
    <w:rsid w:val="00786717"/>
    <w:rsid w:val="007874F8"/>
    <w:rsid w:val="007931B1"/>
    <w:rsid w:val="00793712"/>
    <w:rsid w:val="007942FA"/>
    <w:rsid w:val="00795629"/>
    <w:rsid w:val="00795B96"/>
    <w:rsid w:val="007962DD"/>
    <w:rsid w:val="00796D90"/>
    <w:rsid w:val="00797C1B"/>
    <w:rsid w:val="007A0BDB"/>
    <w:rsid w:val="007A344D"/>
    <w:rsid w:val="007A35E3"/>
    <w:rsid w:val="007A3D3A"/>
    <w:rsid w:val="007A4443"/>
    <w:rsid w:val="007A4499"/>
    <w:rsid w:val="007A4D02"/>
    <w:rsid w:val="007A5CDE"/>
    <w:rsid w:val="007A610C"/>
    <w:rsid w:val="007B21C7"/>
    <w:rsid w:val="007B4605"/>
    <w:rsid w:val="007B4F81"/>
    <w:rsid w:val="007B5913"/>
    <w:rsid w:val="007C2A7C"/>
    <w:rsid w:val="007C2DDB"/>
    <w:rsid w:val="007C4A66"/>
    <w:rsid w:val="007C732A"/>
    <w:rsid w:val="007D5BFB"/>
    <w:rsid w:val="007D6592"/>
    <w:rsid w:val="007D73A6"/>
    <w:rsid w:val="007E00E7"/>
    <w:rsid w:val="007E0312"/>
    <w:rsid w:val="007E039A"/>
    <w:rsid w:val="007E0DD3"/>
    <w:rsid w:val="007E214F"/>
    <w:rsid w:val="007E2FF6"/>
    <w:rsid w:val="007E3F0C"/>
    <w:rsid w:val="007E6E37"/>
    <w:rsid w:val="007E749B"/>
    <w:rsid w:val="007E7659"/>
    <w:rsid w:val="007F2106"/>
    <w:rsid w:val="007F6191"/>
    <w:rsid w:val="00801E80"/>
    <w:rsid w:val="00805951"/>
    <w:rsid w:val="00807413"/>
    <w:rsid w:val="00807927"/>
    <w:rsid w:val="008105AC"/>
    <w:rsid w:val="008105B0"/>
    <w:rsid w:val="00812C60"/>
    <w:rsid w:val="00813595"/>
    <w:rsid w:val="00813A57"/>
    <w:rsid w:val="00816980"/>
    <w:rsid w:val="00817EAF"/>
    <w:rsid w:val="00820C58"/>
    <w:rsid w:val="008245AC"/>
    <w:rsid w:val="00824F0F"/>
    <w:rsid w:val="0082680B"/>
    <w:rsid w:val="00827184"/>
    <w:rsid w:val="00827A8E"/>
    <w:rsid w:val="00827F37"/>
    <w:rsid w:val="00831885"/>
    <w:rsid w:val="00831B42"/>
    <w:rsid w:val="008325B0"/>
    <w:rsid w:val="008337ED"/>
    <w:rsid w:val="00835A16"/>
    <w:rsid w:val="00837F8B"/>
    <w:rsid w:val="008409FC"/>
    <w:rsid w:val="00842532"/>
    <w:rsid w:val="00842CFB"/>
    <w:rsid w:val="00842D57"/>
    <w:rsid w:val="0084515E"/>
    <w:rsid w:val="00850D67"/>
    <w:rsid w:val="00851570"/>
    <w:rsid w:val="00851C4E"/>
    <w:rsid w:val="0085338A"/>
    <w:rsid w:val="008573C6"/>
    <w:rsid w:val="00857F46"/>
    <w:rsid w:val="00862920"/>
    <w:rsid w:val="00863DFF"/>
    <w:rsid w:val="0086515E"/>
    <w:rsid w:val="0087479E"/>
    <w:rsid w:val="00875F69"/>
    <w:rsid w:val="0087602F"/>
    <w:rsid w:val="00881020"/>
    <w:rsid w:val="00882D41"/>
    <w:rsid w:val="00885553"/>
    <w:rsid w:val="00885874"/>
    <w:rsid w:val="00885EE9"/>
    <w:rsid w:val="008862AD"/>
    <w:rsid w:val="00887277"/>
    <w:rsid w:val="008976DA"/>
    <w:rsid w:val="008A1085"/>
    <w:rsid w:val="008A17F9"/>
    <w:rsid w:val="008A4E0F"/>
    <w:rsid w:val="008A7332"/>
    <w:rsid w:val="008B0940"/>
    <w:rsid w:val="008B3EFD"/>
    <w:rsid w:val="008B4FB5"/>
    <w:rsid w:val="008B74FB"/>
    <w:rsid w:val="008C2CAD"/>
    <w:rsid w:val="008C2EA6"/>
    <w:rsid w:val="008D12E8"/>
    <w:rsid w:val="008D28E8"/>
    <w:rsid w:val="008D32DD"/>
    <w:rsid w:val="008D47C0"/>
    <w:rsid w:val="008D7688"/>
    <w:rsid w:val="008E2CBB"/>
    <w:rsid w:val="008E60F1"/>
    <w:rsid w:val="008F0202"/>
    <w:rsid w:val="008F3320"/>
    <w:rsid w:val="008F41DB"/>
    <w:rsid w:val="008F4796"/>
    <w:rsid w:val="008F67DA"/>
    <w:rsid w:val="00901D63"/>
    <w:rsid w:val="00902F65"/>
    <w:rsid w:val="009111A1"/>
    <w:rsid w:val="009113E8"/>
    <w:rsid w:val="00913BB7"/>
    <w:rsid w:val="00915291"/>
    <w:rsid w:val="00916043"/>
    <w:rsid w:val="009168CC"/>
    <w:rsid w:val="009178E7"/>
    <w:rsid w:val="00920654"/>
    <w:rsid w:val="00926984"/>
    <w:rsid w:val="00927775"/>
    <w:rsid w:val="00933BD7"/>
    <w:rsid w:val="009352F9"/>
    <w:rsid w:val="009360BC"/>
    <w:rsid w:val="009366C8"/>
    <w:rsid w:val="0094328C"/>
    <w:rsid w:val="0094426D"/>
    <w:rsid w:val="00945763"/>
    <w:rsid w:val="00950ACF"/>
    <w:rsid w:val="0095511F"/>
    <w:rsid w:val="00957457"/>
    <w:rsid w:val="0095753D"/>
    <w:rsid w:val="00961EEC"/>
    <w:rsid w:val="00966CA2"/>
    <w:rsid w:val="00970627"/>
    <w:rsid w:val="00970859"/>
    <w:rsid w:val="009719AF"/>
    <w:rsid w:val="009719E1"/>
    <w:rsid w:val="009769A6"/>
    <w:rsid w:val="00976D44"/>
    <w:rsid w:val="00982BD4"/>
    <w:rsid w:val="0098415E"/>
    <w:rsid w:val="00985EDA"/>
    <w:rsid w:val="00987A74"/>
    <w:rsid w:val="0099038C"/>
    <w:rsid w:val="009920BB"/>
    <w:rsid w:val="00997D89"/>
    <w:rsid w:val="009A2185"/>
    <w:rsid w:val="009A4744"/>
    <w:rsid w:val="009A7A3A"/>
    <w:rsid w:val="009B1335"/>
    <w:rsid w:val="009B4722"/>
    <w:rsid w:val="009B5FF1"/>
    <w:rsid w:val="009C22DF"/>
    <w:rsid w:val="009C39D1"/>
    <w:rsid w:val="009C60B5"/>
    <w:rsid w:val="009D0EA2"/>
    <w:rsid w:val="009D1481"/>
    <w:rsid w:val="009D2F86"/>
    <w:rsid w:val="009E2B31"/>
    <w:rsid w:val="009E5C5F"/>
    <w:rsid w:val="009E7BC4"/>
    <w:rsid w:val="009F0824"/>
    <w:rsid w:val="009F23D3"/>
    <w:rsid w:val="009F47F0"/>
    <w:rsid w:val="009F52DA"/>
    <w:rsid w:val="00A00840"/>
    <w:rsid w:val="00A0788B"/>
    <w:rsid w:val="00A1686B"/>
    <w:rsid w:val="00A16C7A"/>
    <w:rsid w:val="00A211E8"/>
    <w:rsid w:val="00A251DF"/>
    <w:rsid w:val="00A2782F"/>
    <w:rsid w:val="00A3072B"/>
    <w:rsid w:val="00A322BA"/>
    <w:rsid w:val="00A3327C"/>
    <w:rsid w:val="00A333BC"/>
    <w:rsid w:val="00A33E61"/>
    <w:rsid w:val="00A3663C"/>
    <w:rsid w:val="00A3684E"/>
    <w:rsid w:val="00A379F0"/>
    <w:rsid w:val="00A40F1E"/>
    <w:rsid w:val="00A41723"/>
    <w:rsid w:val="00A43F2D"/>
    <w:rsid w:val="00A50270"/>
    <w:rsid w:val="00A50A99"/>
    <w:rsid w:val="00A51FD7"/>
    <w:rsid w:val="00A52AFD"/>
    <w:rsid w:val="00A5574D"/>
    <w:rsid w:val="00A56769"/>
    <w:rsid w:val="00A62E27"/>
    <w:rsid w:val="00A64C81"/>
    <w:rsid w:val="00A663E1"/>
    <w:rsid w:val="00A7066A"/>
    <w:rsid w:val="00A71D4B"/>
    <w:rsid w:val="00A74D31"/>
    <w:rsid w:val="00A769FF"/>
    <w:rsid w:val="00A76DBF"/>
    <w:rsid w:val="00A90BAF"/>
    <w:rsid w:val="00A97CD5"/>
    <w:rsid w:val="00AA3C87"/>
    <w:rsid w:val="00AA3E2A"/>
    <w:rsid w:val="00AA4E18"/>
    <w:rsid w:val="00AA4F32"/>
    <w:rsid w:val="00AA53B8"/>
    <w:rsid w:val="00AA67CF"/>
    <w:rsid w:val="00AB0514"/>
    <w:rsid w:val="00AB1700"/>
    <w:rsid w:val="00AB2904"/>
    <w:rsid w:val="00AB38C8"/>
    <w:rsid w:val="00AB6226"/>
    <w:rsid w:val="00AB73C8"/>
    <w:rsid w:val="00AC025E"/>
    <w:rsid w:val="00AC0EB3"/>
    <w:rsid w:val="00AC3773"/>
    <w:rsid w:val="00AC4B8E"/>
    <w:rsid w:val="00AC50DE"/>
    <w:rsid w:val="00AC7BE6"/>
    <w:rsid w:val="00AD3338"/>
    <w:rsid w:val="00AE290D"/>
    <w:rsid w:val="00AE417D"/>
    <w:rsid w:val="00AE50EC"/>
    <w:rsid w:val="00AE54EC"/>
    <w:rsid w:val="00AF07ED"/>
    <w:rsid w:val="00AF4376"/>
    <w:rsid w:val="00AF549B"/>
    <w:rsid w:val="00B01AA2"/>
    <w:rsid w:val="00B04E67"/>
    <w:rsid w:val="00B05637"/>
    <w:rsid w:val="00B05C2C"/>
    <w:rsid w:val="00B06832"/>
    <w:rsid w:val="00B06D91"/>
    <w:rsid w:val="00B07680"/>
    <w:rsid w:val="00B11C48"/>
    <w:rsid w:val="00B15F58"/>
    <w:rsid w:val="00B17676"/>
    <w:rsid w:val="00B17EAD"/>
    <w:rsid w:val="00B218CD"/>
    <w:rsid w:val="00B22CE0"/>
    <w:rsid w:val="00B22FAA"/>
    <w:rsid w:val="00B23D1E"/>
    <w:rsid w:val="00B2516F"/>
    <w:rsid w:val="00B25A6A"/>
    <w:rsid w:val="00B32367"/>
    <w:rsid w:val="00B3255D"/>
    <w:rsid w:val="00B35AF6"/>
    <w:rsid w:val="00B40B41"/>
    <w:rsid w:val="00B41495"/>
    <w:rsid w:val="00B418CC"/>
    <w:rsid w:val="00B4361C"/>
    <w:rsid w:val="00B44887"/>
    <w:rsid w:val="00B474EF"/>
    <w:rsid w:val="00B51F48"/>
    <w:rsid w:val="00B5281A"/>
    <w:rsid w:val="00B53D8B"/>
    <w:rsid w:val="00B542A7"/>
    <w:rsid w:val="00B56A84"/>
    <w:rsid w:val="00B640F7"/>
    <w:rsid w:val="00B641EA"/>
    <w:rsid w:val="00B64863"/>
    <w:rsid w:val="00B648B7"/>
    <w:rsid w:val="00B6591E"/>
    <w:rsid w:val="00B67D7B"/>
    <w:rsid w:val="00B74A18"/>
    <w:rsid w:val="00B76711"/>
    <w:rsid w:val="00B76929"/>
    <w:rsid w:val="00B773A1"/>
    <w:rsid w:val="00B804F0"/>
    <w:rsid w:val="00B80EFF"/>
    <w:rsid w:val="00B84415"/>
    <w:rsid w:val="00B857D6"/>
    <w:rsid w:val="00B9087B"/>
    <w:rsid w:val="00B9481E"/>
    <w:rsid w:val="00B95256"/>
    <w:rsid w:val="00B95F88"/>
    <w:rsid w:val="00B960C3"/>
    <w:rsid w:val="00B9653D"/>
    <w:rsid w:val="00B972B8"/>
    <w:rsid w:val="00BA232D"/>
    <w:rsid w:val="00BA355E"/>
    <w:rsid w:val="00BA4207"/>
    <w:rsid w:val="00BA62F1"/>
    <w:rsid w:val="00BB1C50"/>
    <w:rsid w:val="00BB7CD2"/>
    <w:rsid w:val="00BC0E19"/>
    <w:rsid w:val="00BC2CCD"/>
    <w:rsid w:val="00BC7B84"/>
    <w:rsid w:val="00BD15EC"/>
    <w:rsid w:val="00BD4958"/>
    <w:rsid w:val="00BE2355"/>
    <w:rsid w:val="00BE46F6"/>
    <w:rsid w:val="00BE4A3C"/>
    <w:rsid w:val="00BE62FE"/>
    <w:rsid w:val="00BF2842"/>
    <w:rsid w:val="00BF2DDA"/>
    <w:rsid w:val="00BF39D6"/>
    <w:rsid w:val="00BF516D"/>
    <w:rsid w:val="00BF7932"/>
    <w:rsid w:val="00C063F9"/>
    <w:rsid w:val="00C06EC7"/>
    <w:rsid w:val="00C10A18"/>
    <w:rsid w:val="00C10C3A"/>
    <w:rsid w:val="00C122C0"/>
    <w:rsid w:val="00C12DCD"/>
    <w:rsid w:val="00C15319"/>
    <w:rsid w:val="00C157DA"/>
    <w:rsid w:val="00C159FA"/>
    <w:rsid w:val="00C16CC8"/>
    <w:rsid w:val="00C21663"/>
    <w:rsid w:val="00C224C5"/>
    <w:rsid w:val="00C23E3F"/>
    <w:rsid w:val="00C242E0"/>
    <w:rsid w:val="00C26756"/>
    <w:rsid w:val="00C268A0"/>
    <w:rsid w:val="00C269DB"/>
    <w:rsid w:val="00C27D0D"/>
    <w:rsid w:val="00C330B0"/>
    <w:rsid w:val="00C34700"/>
    <w:rsid w:val="00C4099C"/>
    <w:rsid w:val="00C41291"/>
    <w:rsid w:val="00C43BF0"/>
    <w:rsid w:val="00C51F45"/>
    <w:rsid w:val="00C5561E"/>
    <w:rsid w:val="00C556B3"/>
    <w:rsid w:val="00C55DF5"/>
    <w:rsid w:val="00C55E7D"/>
    <w:rsid w:val="00C5621C"/>
    <w:rsid w:val="00C569C4"/>
    <w:rsid w:val="00C62F32"/>
    <w:rsid w:val="00C64978"/>
    <w:rsid w:val="00C6617C"/>
    <w:rsid w:val="00C66CBA"/>
    <w:rsid w:val="00C703EF"/>
    <w:rsid w:val="00C70C8A"/>
    <w:rsid w:val="00C74085"/>
    <w:rsid w:val="00C7502D"/>
    <w:rsid w:val="00C76046"/>
    <w:rsid w:val="00C76614"/>
    <w:rsid w:val="00C76788"/>
    <w:rsid w:val="00C84976"/>
    <w:rsid w:val="00C8544D"/>
    <w:rsid w:val="00C87C37"/>
    <w:rsid w:val="00C87DD4"/>
    <w:rsid w:val="00C901AC"/>
    <w:rsid w:val="00C91206"/>
    <w:rsid w:val="00C9229B"/>
    <w:rsid w:val="00C926BF"/>
    <w:rsid w:val="00C9284A"/>
    <w:rsid w:val="00C945EF"/>
    <w:rsid w:val="00C971A2"/>
    <w:rsid w:val="00CA540B"/>
    <w:rsid w:val="00CB09C0"/>
    <w:rsid w:val="00CB2A0C"/>
    <w:rsid w:val="00CB2E4E"/>
    <w:rsid w:val="00CB3839"/>
    <w:rsid w:val="00CB4CDB"/>
    <w:rsid w:val="00CC067C"/>
    <w:rsid w:val="00CC08BA"/>
    <w:rsid w:val="00CC199B"/>
    <w:rsid w:val="00CD1B9B"/>
    <w:rsid w:val="00CD2333"/>
    <w:rsid w:val="00CD5348"/>
    <w:rsid w:val="00CD74CA"/>
    <w:rsid w:val="00CD7C28"/>
    <w:rsid w:val="00CE09FF"/>
    <w:rsid w:val="00CE0C35"/>
    <w:rsid w:val="00CE7349"/>
    <w:rsid w:val="00CF0C2D"/>
    <w:rsid w:val="00CF15F8"/>
    <w:rsid w:val="00CF5536"/>
    <w:rsid w:val="00CF5C0A"/>
    <w:rsid w:val="00D03FF6"/>
    <w:rsid w:val="00D05E63"/>
    <w:rsid w:val="00D07791"/>
    <w:rsid w:val="00D12604"/>
    <w:rsid w:val="00D1374B"/>
    <w:rsid w:val="00D23381"/>
    <w:rsid w:val="00D238EC"/>
    <w:rsid w:val="00D23F6C"/>
    <w:rsid w:val="00D2519C"/>
    <w:rsid w:val="00D30366"/>
    <w:rsid w:val="00D30456"/>
    <w:rsid w:val="00D33C49"/>
    <w:rsid w:val="00D36A72"/>
    <w:rsid w:val="00D37712"/>
    <w:rsid w:val="00D379FE"/>
    <w:rsid w:val="00D40A20"/>
    <w:rsid w:val="00D45402"/>
    <w:rsid w:val="00D477B9"/>
    <w:rsid w:val="00D519FD"/>
    <w:rsid w:val="00D51CA3"/>
    <w:rsid w:val="00D5591C"/>
    <w:rsid w:val="00D60D55"/>
    <w:rsid w:val="00D61A36"/>
    <w:rsid w:val="00D65AEC"/>
    <w:rsid w:val="00D66E49"/>
    <w:rsid w:val="00D70E83"/>
    <w:rsid w:val="00D72561"/>
    <w:rsid w:val="00D7265E"/>
    <w:rsid w:val="00D80D6B"/>
    <w:rsid w:val="00D8102B"/>
    <w:rsid w:val="00D812AF"/>
    <w:rsid w:val="00D82933"/>
    <w:rsid w:val="00D83B2E"/>
    <w:rsid w:val="00D83FD5"/>
    <w:rsid w:val="00D869D9"/>
    <w:rsid w:val="00D91235"/>
    <w:rsid w:val="00D92C8C"/>
    <w:rsid w:val="00D935AC"/>
    <w:rsid w:val="00D974DD"/>
    <w:rsid w:val="00DA045D"/>
    <w:rsid w:val="00DA2C28"/>
    <w:rsid w:val="00DA345D"/>
    <w:rsid w:val="00DA47CA"/>
    <w:rsid w:val="00DA6E64"/>
    <w:rsid w:val="00DA75F1"/>
    <w:rsid w:val="00DA7F20"/>
    <w:rsid w:val="00DB1627"/>
    <w:rsid w:val="00DB1CC1"/>
    <w:rsid w:val="00DB331E"/>
    <w:rsid w:val="00DB50FF"/>
    <w:rsid w:val="00DB6E06"/>
    <w:rsid w:val="00DB74AF"/>
    <w:rsid w:val="00DC7899"/>
    <w:rsid w:val="00DD138E"/>
    <w:rsid w:val="00DD5396"/>
    <w:rsid w:val="00DD5774"/>
    <w:rsid w:val="00DD78FD"/>
    <w:rsid w:val="00DE1665"/>
    <w:rsid w:val="00DE17AA"/>
    <w:rsid w:val="00DE1D1B"/>
    <w:rsid w:val="00DE49ED"/>
    <w:rsid w:val="00DE5155"/>
    <w:rsid w:val="00DE66C5"/>
    <w:rsid w:val="00DF2B26"/>
    <w:rsid w:val="00DF2BFD"/>
    <w:rsid w:val="00E0367E"/>
    <w:rsid w:val="00E07335"/>
    <w:rsid w:val="00E124BE"/>
    <w:rsid w:val="00E12826"/>
    <w:rsid w:val="00E1401A"/>
    <w:rsid w:val="00E20A35"/>
    <w:rsid w:val="00E21EE7"/>
    <w:rsid w:val="00E21FAF"/>
    <w:rsid w:val="00E2312B"/>
    <w:rsid w:val="00E25D49"/>
    <w:rsid w:val="00E35050"/>
    <w:rsid w:val="00E37A8C"/>
    <w:rsid w:val="00E41B26"/>
    <w:rsid w:val="00E44B5F"/>
    <w:rsid w:val="00E45B67"/>
    <w:rsid w:val="00E47D0E"/>
    <w:rsid w:val="00E573DB"/>
    <w:rsid w:val="00E612DD"/>
    <w:rsid w:val="00E677DE"/>
    <w:rsid w:val="00E703F2"/>
    <w:rsid w:val="00E70BCD"/>
    <w:rsid w:val="00E7286D"/>
    <w:rsid w:val="00E74EDA"/>
    <w:rsid w:val="00E758C4"/>
    <w:rsid w:val="00E81084"/>
    <w:rsid w:val="00E82A77"/>
    <w:rsid w:val="00E82A85"/>
    <w:rsid w:val="00E8342C"/>
    <w:rsid w:val="00E84FFC"/>
    <w:rsid w:val="00E858C8"/>
    <w:rsid w:val="00E86D1F"/>
    <w:rsid w:val="00E91B4E"/>
    <w:rsid w:val="00E94141"/>
    <w:rsid w:val="00E94BDF"/>
    <w:rsid w:val="00E95D45"/>
    <w:rsid w:val="00EA2A1D"/>
    <w:rsid w:val="00EA2D78"/>
    <w:rsid w:val="00EA4F7F"/>
    <w:rsid w:val="00EB22D0"/>
    <w:rsid w:val="00EB541E"/>
    <w:rsid w:val="00EB693F"/>
    <w:rsid w:val="00EC0C38"/>
    <w:rsid w:val="00EC27D8"/>
    <w:rsid w:val="00EC293E"/>
    <w:rsid w:val="00ED1C74"/>
    <w:rsid w:val="00ED6A29"/>
    <w:rsid w:val="00ED6F79"/>
    <w:rsid w:val="00EE1315"/>
    <w:rsid w:val="00EE1BB5"/>
    <w:rsid w:val="00EE2CBE"/>
    <w:rsid w:val="00EE2E2C"/>
    <w:rsid w:val="00EE4B23"/>
    <w:rsid w:val="00EE5084"/>
    <w:rsid w:val="00EE55AA"/>
    <w:rsid w:val="00EE6820"/>
    <w:rsid w:val="00EE68D7"/>
    <w:rsid w:val="00EE6E19"/>
    <w:rsid w:val="00EE6E8C"/>
    <w:rsid w:val="00EE7061"/>
    <w:rsid w:val="00EF00C3"/>
    <w:rsid w:val="00EF4DE5"/>
    <w:rsid w:val="00EF51CE"/>
    <w:rsid w:val="00EF62F8"/>
    <w:rsid w:val="00EF7C9F"/>
    <w:rsid w:val="00F0258E"/>
    <w:rsid w:val="00F026F5"/>
    <w:rsid w:val="00F05D80"/>
    <w:rsid w:val="00F06BBF"/>
    <w:rsid w:val="00F07102"/>
    <w:rsid w:val="00F07185"/>
    <w:rsid w:val="00F12DA5"/>
    <w:rsid w:val="00F12E75"/>
    <w:rsid w:val="00F20228"/>
    <w:rsid w:val="00F25A1C"/>
    <w:rsid w:val="00F25A56"/>
    <w:rsid w:val="00F275F0"/>
    <w:rsid w:val="00F34BAD"/>
    <w:rsid w:val="00F3576A"/>
    <w:rsid w:val="00F42A83"/>
    <w:rsid w:val="00F5081C"/>
    <w:rsid w:val="00F5385A"/>
    <w:rsid w:val="00F53ABB"/>
    <w:rsid w:val="00F5600F"/>
    <w:rsid w:val="00F56990"/>
    <w:rsid w:val="00F60480"/>
    <w:rsid w:val="00F64399"/>
    <w:rsid w:val="00F70CFB"/>
    <w:rsid w:val="00F71481"/>
    <w:rsid w:val="00F77195"/>
    <w:rsid w:val="00F77D82"/>
    <w:rsid w:val="00F81F3E"/>
    <w:rsid w:val="00F82C1D"/>
    <w:rsid w:val="00F83862"/>
    <w:rsid w:val="00F84914"/>
    <w:rsid w:val="00F85506"/>
    <w:rsid w:val="00F85D8E"/>
    <w:rsid w:val="00F8609C"/>
    <w:rsid w:val="00F917FD"/>
    <w:rsid w:val="00F922EA"/>
    <w:rsid w:val="00F939B3"/>
    <w:rsid w:val="00F95107"/>
    <w:rsid w:val="00F958D6"/>
    <w:rsid w:val="00F97339"/>
    <w:rsid w:val="00FA31F6"/>
    <w:rsid w:val="00FA3AC7"/>
    <w:rsid w:val="00FA3DB8"/>
    <w:rsid w:val="00FA4E72"/>
    <w:rsid w:val="00FA5318"/>
    <w:rsid w:val="00FB29CB"/>
    <w:rsid w:val="00FB2AC3"/>
    <w:rsid w:val="00FB498C"/>
    <w:rsid w:val="00FB7C69"/>
    <w:rsid w:val="00FB7CB8"/>
    <w:rsid w:val="00FC11BD"/>
    <w:rsid w:val="00FC5018"/>
    <w:rsid w:val="00FC55DE"/>
    <w:rsid w:val="00FC6709"/>
    <w:rsid w:val="00FC78C5"/>
    <w:rsid w:val="00FD0A67"/>
    <w:rsid w:val="00FD239C"/>
    <w:rsid w:val="00FD2D48"/>
    <w:rsid w:val="00FD31B6"/>
    <w:rsid w:val="00FD40BB"/>
    <w:rsid w:val="00FD4A8E"/>
    <w:rsid w:val="00FD4ACE"/>
    <w:rsid w:val="00FD6A06"/>
    <w:rsid w:val="00FD72E9"/>
    <w:rsid w:val="00FE16C0"/>
    <w:rsid w:val="00FE2E3C"/>
    <w:rsid w:val="00FE4268"/>
    <w:rsid w:val="00FE64E3"/>
    <w:rsid w:val="00FE7484"/>
    <w:rsid w:val="00FF0A4B"/>
    <w:rsid w:val="00FF224E"/>
    <w:rsid w:val="00FF2821"/>
    <w:rsid w:val="00FF4402"/>
    <w:rsid w:val="00FF6F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chsdate"/>
  <w:shapeDefaults>
    <o:shapedefaults v:ext="edit" spidmax="1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新細明體" w:hAnsi="Times New Roman" w:cs="Times New Roman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semiHidden="0" w:uiPriority="0" w:unhideWhenUsed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105B0"/>
    <w:pPr>
      <w:widowControl w:val="0"/>
    </w:pPr>
    <w:rPr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locked/>
    <w:rsid w:val="0061276E"/>
    <w:pPr>
      <w:keepNext/>
      <w:spacing w:line="720" w:lineRule="auto"/>
      <w:outlineLvl w:val="1"/>
    </w:pPr>
    <w:rPr>
      <w:rFonts w:ascii="Cambria" w:hAnsi="Cambria"/>
      <w:b/>
      <w:bCs/>
      <w:sz w:val="48"/>
      <w:szCs w:val="48"/>
    </w:rPr>
  </w:style>
  <w:style w:type="paragraph" w:styleId="Heading4">
    <w:name w:val="heading 4"/>
    <w:basedOn w:val="Normal"/>
    <w:link w:val="Heading4Char"/>
    <w:uiPriority w:val="99"/>
    <w:qFormat/>
    <w:locked/>
    <w:rsid w:val="00AA4F32"/>
    <w:pPr>
      <w:widowControl/>
      <w:spacing w:before="100" w:beforeAutospacing="1" w:after="100" w:afterAutospacing="1"/>
      <w:outlineLvl w:val="3"/>
    </w:pPr>
    <w:rPr>
      <w:rFonts w:ascii="新細明體" w:hAnsi="新細明體" w:cs="新細明體"/>
      <w:b/>
      <w:bCs/>
      <w:kern w:val="0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9"/>
    <w:locked/>
    <w:rsid w:val="0061276E"/>
    <w:rPr>
      <w:rFonts w:ascii="Cambria" w:eastAsia="新細明體" w:hAnsi="Cambria" w:cs="Times New Roman"/>
      <w:b/>
      <w:bCs/>
      <w:kern w:val="2"/>
      <w:sz w:val="48"/>
      <w:szCs w:val="48"/>
    </w:rPr>
  </w:style>
  <w:style w:type="character" w:customStyle="1" w:styleId="Heading4Char">
    <w:name w:val="Heading 4 Char"/>
    <w:basedOn w:val="DefaultParagraphFont"/>
    <w:link w:val="Heading4"/>
    <w:uiPriority w:val="99"/>
    <w:locked/>
    <w:rsid w:val="00AA4F32"/>
    <w:rPr>
      <w:rFonts w:ascii="新細明體" w:eastAsia="新細明體" w:cs="新細明體"/>
      <w:b/>
      <w:bCs/>
      <w:sz w:val="24"/>
      <w:szCs w:val="24"/>
    </w:rPr>
  </w:style>
  <w:style w:type="paragraph" w:customStyle="1" w:styleId="3-">
    <w:name w:val="3)內文-選擇"/>
    <w:basedOn w:val="Normal"/>
    <w:link w:val="3-0"/>
    <w:uiPriority w:val="99"/>
    <w:rsid w:val="001925D7"/>
    <w:pPr>
      <w:tabs>
        <w:tab w:val="right" w:pos="1302"/>
        <w:tab w:val="right" w:pos="6408"/>
      </w:tabs>
      <w:snapToGrid w:val="0"/>
      <w:spacing w:line="360" w:lineRule="exact"/>
      <w:ind w:left="1329" w:hangingChars="578" w:hanging="1329"/>
      <w:jc w:val="both"/>
    </w:pPr>
    <w:rPr>
      <w:color w:val="000000"/>
      <w:kern w:val="0"/>
      <w:sz w:val="23"/>
      <w:szCs w:val="20"/>
    </w:rPr>
  </w:style>
  <w:style w:type="paragraph" w:customStyle="1" w:styleId="1">
    <w:name w:val="1)標題"/>
    <w:next w:val="Normal"/>
    <w:uiPriority w:val="99"/>
    <w:rsid w:val="001925D7"/>
    <w:pPr>
      <w:spacing w:line="360" w:lineRule="exact"/>
      <w:jc w:val="both"/>
    </w:pPr>
    <w:rPr>
      <w:rFonts w:ascii="華康粗黑體" w:eastAsia="華康粗黑體" w:hAnsi="新細明體"/>
      <w:kern w:val="0"/>
      <w:sz w:val="26"/>
      <w:szCs w:val="23"/>
    </w:rPr>
  </w:style>
  <w:style w:type="character" w:customStyle="1" w:styleId="4">
    <w:name w:val="4)解答字"/>
    <w:uiPriority w:val="99"/>
    <w:rsid w:val="001925D7"/>
    <w:rPr>
      <w:rFonts w:ascii="華康中明體" w:eastAsia="Times New Roman" w:hAnsi="新細明體"/>
      <w:b/>
      <w:color w:val="FF00FF"/>
      <w:sz w:val="23"/>
    </w:rPr>
  </w:style>
  <w:style w:type="paragraph" w:customStyle="1" w:styleId="00-">
    <w:name w:val="00-楷體"/>
    <w:basedOn w:val="3-"/>
    <w:link w:val="00-0"/>
    <w:uiPriority w:val="99"/>
    <w:rsid w:val="001925D7"/>
    <w:rPr>
      <w:rFonts w:ascii="標楷體" w:eastAsia="標楷體" w:hAnsi="標楷體"/>
    </w:rPr>
  </w:style>
  <w:style w:type="character" w:customStyle="1" w:styleId="3-0">
    <w:name w:val="3)內文-選擇 字元"/>
    <w:link w:val="3-"/>
    <w:uiPriority w:val="99"/>
    <w:locked/>
    <w:rsid w:val="001925D7"/>
    <w:rPr>
      <w:rFonts w:eastAsia="新細明體"/>
      <w:color w:val="000000"/>
      <w:sz w:val="23"/>
      <w:lang w:val="en-US" w:eastAsia="zh-TW"/>
    </w:rPr>
  </w:style>
  <w:style w:type="character" w:customStyle="1" w:styleId="00-0">
    <w:name w:val="00-楷體 字元"/>
    <w:link w:val="00-"/>
    <w:uiPriority w:val="99"/>
    <w:locked/>
    <w:rsid w:val="001925D7"/>
    <w:rPr>
      <w:rFonts w:ascii="標楷體" w:eastAsia="標楷體" w:hAnsi="標楷體"/>
      <w:color w:val="000000"/>
      <w:sz w:val="23"/>
      <w:lang w:val="en-US" w:eastAsia="zh-TW"/>
    </w:rPr>
  </w:style>
  <w:style w:type="paragraph" w:customStyle="1" w:styleId="a">
    <w:name w:val="國中答案"/>
    <w:basedOn w:val="Normal"/>
    <w:link w:val="a0"/>
    <w:uiPriority w:val="99"/>
    <w:rsid w:val="001925D7"/>
    <w:pPr>
      <w:adjustRightInd w:val="0"/>
      <w:snapToGrid w:val="0"/>
    </w:pPr>
    <w:rPr>
      <w:rFonts w:eastAsia="華康中明體"/>
      <w:b/>
      <w:color w:val="FF00FF"/>
      <w:kern w:val="0"/>
      <w:szCs w:val="20"/>
    </w:rPr>
  </w:style>
  <w:style w:type="character" w:customStyle="1" w:styleId="a0">
    <w:name w:val="國中答案 字元"/>
    <w:link w:val="a"/>
    <w:uiPriority w:val="99"/>
    <w:locked/>
    <w:rsid w:val="001925D7"/>
    <w:rPr>
      <w:rFonts w:eastAsia="華康中明體"/>
      <w:b/>
      <w:color w:val="FF00FF"/>
      <w:sz w:val="24"/>
      <w:lang w:val="en-US" w:eastAsia="zh-TW"/>
    </w:rPr>
  </w:style>
  <w:style w:type="paragraph" w:customStyle="1" w:styleId="0cm187-1870c">
    <w:name w:val="樣式 樣式 樣式 雙欄題目文字 + 左:  0 cm 凸出:  1.87 字元 第一行:  -1.87 字元 + 左:  0 c..."/>
    <w:basedOn w:val="Normal"/>
    <w:link w:val="0cm187-1870c0"/>
    <w:autoRedefine/>
    <w:uiPriority w:val="99"/>
    <w:rsid w:val="001925D7"/>
    <w:pPr>
      <w:tabs>
        <w:tab w:val="left" w:pos="720"/>
        <w:tab w:val="left" w:pos="900"/>
      </w:tabs>
      <w:ind w:leftChars="-40" w:left="900" w:hangingChars="415" w:hanging="996"/>
      <w:jc w:val="both"/>
    </w:pPr>
    <w:rPr>
      <w:rFonts w:ascii="新細明體" w:hAnsi="新細明體"/>
      <w:szCs w:val="20"/>
    </w:rPr>
  </w:style>
  <w:style w:type="character" w:customStyle="1" w:styleId="0cm187-1870c0">
    <w:name w:val="樣式 樣式 樣式 雙欄題目文字 + 左:  0 cm 凸出:  1.87 字元 第一行:  -1.87 字元 + 左:  0 c... 字元"/>
    <w:link w:val="0cm187-1870c"/>
    <w:uiPriority w:val="99"/>
    <w:locked/>
    <w:rsid w:val="001925D7"/>
    <w:rPr>
      <w:rFonts w:ascii="新細明體" w:eastAsia="新細明體" w:hAnsi="新細明體"/>
      <w:kern w:val="2"/>
      <w:sz w:val="24"/>
      <w:lang w:val="en-US" w:eastAsia="zh-TW"/>
    </w:rPr>
  </w:style>
  <w:style w:type="character" w:customStyle="1" w:styleId="ya-q-full-text">
    <w:name w:val="ya-q-full-text"/>
    <w:uiPriority w:val="99"/>
    <w:rsid w:val="00F917FD"/>
  </w:style>
  <w:style w:type="character" w:styleId="Hyperlink">
    <w:name w:val="Hyperlink"/>
    <w:basedOn w:val="DefaultParagraphFont"/>
    <w:uiPriority w:val="99"/>
    <w:rsid w:val="0017559B"/>
    <w:rPr>
      <w:rFonts w:cs="Times New Roman"/>
      <w:color w:val="0000FF"/>
      <w:u w:val="single"/>
    </w:rPr>
  </w:style>
  <w:style w:type="character" w:customStyle="1" w:styleId="a1">
    <w:name w:val="雙欄閱讀題組 字元"/>
    <w:link w:val="a2"/>
    <w:uiPriority w:val="99"/>
    <w:locked/>
    <w:rsid w:val="0017559B"/>
    <w:rPr>
      <w:rFonts w:ascii="新細明體" w:eastAsia="新細明體" w:hAnsi="新細明體"/>
      <w:kern w:val="2"/>
      <w:sz w:val="26"/>
      <w:lang w:val="en-US" w:eastAsia="zh-TW"/>
    </w:rPr>
  </w:style>
  <w:style w:type="paragraph" w:customStyle="1" w:styleId="a2">
    <w:name w:val="雙欄閱讀題組"/>
    <w:basedOn w:val="Normal"/>
    <w:link w:val="a1"/>
    <w:autoRedefine/>
    <w:uiPriority w:val="99"/>
    <w:rsid w:val="0017559B"/>
    <w:pPr>
      <w:tabs>
        <w:tab w:val="left" w:pos="720"/>
        <w:tab w:val="left" w:pos="900"/>
      </w:tabs>
      <w:ind w:left="-96" w:rightChars="-50" w:right="-120"/>
      <w:jc w:val="both"/>
    </w:pPr>
    <w:rPr>
      <w:rFonts w:ascii="新細明體" w:hAnsi="新細明體"/>
      <w:sz w:val="26"/>
      <w:szCs w:val="20"/>
    </w:rPr>
  </w:style>
  <w:style w:type="paragraph" w:styleId="Footer">
    <w:name w:val="footer"/>
    <w:basedOn w:val="Normal"/>
    <w:link w:val="FooterChar"/>
    <w:uiPriority w:val="99"/>
    <w:rsid w:val="001E12C8"/>
    <w:pPr>
      <w:tabs>
        <w:tab w:val="center" w:pos="4320"/>
        <w:tab w:val="right" w:pos="8640"/>
      </w:tabs>
      <w:snapToGrid w:val="0"/>
    </w:pPr>
    <w:rPr>
      <w:kern w:val="0"/>
      <w:sz w:val="20"/>
      <w:szCs w:val="20"/>
    </w:rPr>
  </w:style>
  <w:style w:type="character" w:customStyle="1" w:styleId="FooterChar">
    <w:name w:val="Footer Char"/>
    <w:basedOn w:val="DefaultParagraphFont"/>
    <w:link w:val="Footer"/>
    <w:uiPriority w:val="99"/>
    <w:semiHidden/>
    <w:locked/>
    <w:rsid w:val="0066297F"/>
    <w:rPr>
      <w:rFonts w:cs="Times New Roman"/>
      <w:sz w:val="20"/>
    </w:rPr>
  </w:style>
  <w:style w:type="character" w:styleId="PageNumber">
    <w:name w:val="page number"/>
    <w:basedOn w:val="DefaultParagraphFont"/>
    <w:uiPriority w:val="99"/>
    <w:rsid w:val="001E12C8"/>
    <w:rPr>
      <w:rFonts w:cs="Times New Roman"/>
    </w:rPr>
  </w:style>
  <w:style w:type="table" w:styleId="TableGrid">
    <w:name w:val="Table Grid"/>
    <w:basedOn w:val="TableNormal"/>
    <w:uiPriority w:val="99"/>
    <w:rsid w:val="00CD1B9B"/>
    <w:pPr>
      <w:widowControl w:val="0"/>
    </w:pPr>
    <w:rPr>
      <w:kern w:val="0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3">
    <w:name w:val="國中題目"/>
    <w:basedOn w:val="Normal"/>
    <w:uiPriority w:val="99"/>
    <w:rsid w:val="00084B9C"/>
    <w:pPr>
      <w:adjustRightInd w:val="0"/>
      <w:snapToGrid w:val="0"/>
    </w:pPr>
    <w:rPr>
      <w:kern w:val="0"/>
    </w:rPr>
  </w:style>
  <w:style w:type="paragraph" w:styleId="Header">
    <w:name w:val="header"/>
    <w:basedOn w:val="Normal"/>
    <w:link w:val="HeaderChar"/>
    <w:uiPriority w:val="99"/>
    <w:rsid w:val="000F058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HeaderChar">
    <w:name w:val="Header Char"/>
    <w:basedOn w:val="DefaultParagraphFont"/>
    <w:link w:val="Header"/>
    <w:uiPriority w:val="99"/>
    <w:locked/>
    <w:rsid w:val="000F0589"/>
    <w:rPr>
      <w:rFonts w:cs="Times New Roman"/>
      <w:kern w:val="2"/>
    </w:rPr>
  </w:style>
  <w:style w:type="paragraph" w:customStyle="1" w:styleId="ListParagraph1">
    <w:name w:val="List Paragraph1"/>
    <w:basedOn w:val="Normal"/>
    <w:uiPriority w:val="99"/>
    <w:rsid w:val="000241C7"/>
    <w:pPr>
      <w:spacing w:before="100" w:beforeAutospacing="1" w:after="240"/>
      <w:ind w:leftChars="200" w:left="480"/>
    </w:pPr>
    <w:rPr>
      <w:rFonts w:ascii="Calibri" w:hAnsi="Calibri"/>
      <w:szCs w:val="22"/>
    </w:rPr>
  </w:style>
  <w:style w:type="paragraph" w:styleId="ListParagraph">
    <w:name w:val="List Paragraph"/>
    <w:basedOn w:val="Normal"/>
    <w:uiPriority w:val="99"/>
    <w:qFormat/>
    <w:rsid w:val="003A1E4D"/>
    <w:pPr>
      <w:ind w:leftChars="200" w:left="480"/>
    </w:pPr>
    <w:rPr>
      <w:rFonts w:ascii="Calibri" w:hAnsi="Calibri"/>
      <w:szCs w:val="22"/>
    </w:rPr>
  </w:style>
  <w:style w:type="character" w:customStyle="1" w:styleId="A7">
    <w:name w:val="A7"/>
    <w:uiPriority w:val="99"/>
    <w:rsid w:val="003A1E4D"/>
    <w:rPr>
      <w:rFonts w:ascii="華康標宋體o.." w:eastAsia="華康標宋體o.."/>
      <w:color w:val="000000"/>
      <w:sz w:val="24"/>
      <w:u w:val="single"/>
    </w:rPr>
  </w:style>
  <w:style w:type="character" w:customStyle="1" w:styleId="a4">
    <w:name w:val="下線"/>
    <w:uiPriority w:val="99"/>
    <w:rsid w:val="003A1E4D"/>
    <w:rPr>
      <w:u w:val="single"/>
    </w:rPr>
  </w:style>
  <w:style w:type="paragraph" w:styleId="NormalWeb">
    <w:name w:val="Normal (Web)"/>
    <w:basedOn w:val="Normal"/>
    <w:uiPriority w:val="99"/>
    <w:rsid w:val="004D31DD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character" w:customStyle="1" w:styleId="apple-converted-space">
    <w:name w:val="apple-converted-space"/>
    <w:basedOn w:val="DefaultParagraphFont"/>
    <w:uiPriority w:val="99"/>
    <w:rsid w:val="00AA4F32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862920"/>
    <w:rPr>
      <w:rFonts w:ascii="Cambria" w:hAnsi="Cambria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62920"/>
    <w:rPr>
      <w:rFonts w:ascii="Cambria" w:eastAsia="新細明體" w:hAnsi="Cambria" w:cs="Times New Roman"/>
      <w:kern w:val="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6927411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4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2741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9274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92741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39">
          <w:marLeft w:val="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41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7415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41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92741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41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41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41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41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27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9274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92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92741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footer" Target="footer2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emf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emf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7</Pages>
  <Words>1327</Words>
  <Characters>7565</Characters>
  <Application>Microsoft Office Outlook</Application>
  <DocSecurity>0</DocSecurity>
  <Lines>0</Lines>
  <Paragraphs>0</Paragraphs>
  <ScaleCrop>false</ScaleCrop>
  <Company>ycjh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花蓮縣立宜昌國中102學年度第2學期第3次段考八年級公民科試題卷</dc:title>
  <dc:subject/>
  <dc:creator>SkyUN.Org</dc:creator>
  <cp:keywords/>
  <dc:description/>
  <cp:lastModifiedBy>home</cp:lastModifiedBy>
  <cp:revision>3</cp:revision>
  <dcterms:created xsi:type="dcterms:W3CDTF">2020-01-25T12:33:00Z</dcterms:created>
  <dcterms:modified xsi:type="dcterms:W3CDTF">2020-01-25T13:14:00Z</dcterms:modified>
</cp:coreProperties>
</file>